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omic Sans MS" w:hAnsi="Comic Sans MS"/>
          <w:color w:val="00B050"/>
          <w:sz w:val="22"/>
          <w:szCs w:val="22"/>
        </w:rPr>
        <w:alias w:val="Name"/>
        <w:tag w:val="Name"/>
        <w:id w:val="976303765"/>
        <w:placeholder>
          <w:docPart w:val="81467B78C23A48D994EDE6CD0316211E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9A34F6" w:rsidRPr="005446FB" w:rsidRDefault="006A15B9" w:rsidP="005578C9">
          <w:pPr>
            <w:pStyle w:val="Organization"/>
            <w:rPr>
              <w:rFonts w:ascii="Comic Sans MS" w:hAnsi="Comic Sans MS"/>
              <w:color w:val="00B050"/>
              <w:sz w:val="22"/>
              <w:szCs w:val="22"/>
            </w:rPr>
          </w:pPr>
          <w:r w:rsidRPr="005446FB">
            <w:rPr>
              <w:rFonts w:ascii="Comic Sans MS" w:hAnsi="Comic Sans MS"/>
              <w:color w:val="00B050"/>
              <w:sz w:val="22"/>
              <w:szCs w:val="22"/>
            </w:rPr>
            <w:t>Dover Little Green Cheerleading</w:t>
          </w:r>
        </w:p>
      </w:sdtContent>
    </w:sdt>
    <w:p w:rsidR="00272ABC" w:rsidRPr="005446FB" w:rsidRDefault="009A34F6" w:rsidP="005578C9">
      <w:pPr>
        <w:pStyle w:val="Heading1"/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>Meeting Minutes</w:t>
      </w:r>
    </w:p>
    <w:p w:rsidR="009A34F6" w:rsidRPr="005446FB" w:rsidRDefault="002812DE" w:rsidP="005578C9">
      <w:pPr>
        <w:pStyle w:val="Heading1"/>
        <w:rPr>
          <w:rFonts w:ascii="Comic Sans MS" w:hAnsi="Comic Sans MS"/>
          <w:sz w:val="22"/>
          <w:szCs w:val="22"/>
        </w:rPr>
      </w:pPr>
      <w:sdt>
        <w:sdtPr>
          <w:rPr>
            <w:rFonts w:ascii="Comic Sans MS" w:hAnsi="Comic Sans MS"/>
            <w:sz w:val="22"/>
            <w:szCs w:val="22"/>
          </w:rPr>
          <w:alias w:val="Date"/>
          <w:tag w:val="Date"/>
          <w:id w:val="976303751"/>
          <w:placeholder>
            <w:docPart w:val="EDBB132FEF2642A48103B3779C07A477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94B00">
            <w:rPr>
              <w:rFonts w:ascii="Comic Sans MS" w:hAnsi="Comic Sans MS"/>
              <w:sz w:val="22"/>
              <w:szCs w:val="22"/>
            </w:rPr>
            <w:t>May 21</w:t>
          </w:r>
          <w:r w:rsidR="00C52F3E">
            <w:rPr>
              <w:rFonts w:ascii="Comic Sans MS" w:hAnsi="Comic Sans MS"/>
              <w:sz w:val="22"/>
              <w:szCs w:val="22"/>
            </w:rPr>
            <w:t>, 201</w:t>
          </w:r>
          <w:r w:rsidR="003A7A6E">
            <w:rPr>
              <w:rFonts w:ascii="Comic Sans MS" w:hAnsi="Comic Sans MS"/>
              <w:sz w:val="22"/>
              <w:szCs w:val="22"/>
            </w:rPr>
            <w:t>7</w:t>
          </w:r>
        </w:sdtContent>
      </w:sdt>
    </w:p>
    <w:p w:rsidR="009A34F6" w:rsidRPr="005446FB" w:rsidRDefault="000534FF" w:rsidP="005578C9">
      <w:pPr>
        <w:pStyle w:val="Heading2"/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>Opening</w:t>
      </w:r>
    </w:p>
    <w:p w:rsidR="009A34F6" w:rsidRPr="005446FB" w:rsidRDefault="009A34F6" w:rsidP="00272ABC">
      <w:pPr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 xml:space="preserve">The regular meeting of the </w:t>
      </w:r>
      <w:sdt>
        <w:sdtPr>
          <w:rPr>
            <w:rFonts w:ascii="Comic Sans MS" w:hAnsi="Comic Sans MS"/>
            <w:sz w:val="22"/>
            <w:szCs w:val="22"/>
          </w:rPr>
          <w:alias w:val="Name"/>
          <w:tag w:val="Name"/>
          <w:id w:val="976303776"/>
          <w:placeholder>
            <w:docPart w:val="D8430EEE7A4B43FEAD153F3EDCA0EB09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6A15B9" w:rsidRPr="005446FB">
            <w:rPr>
              <w:rFonts w:ascii="Comic Sans MS" w:hAnsi="Comic Sans MS"/>
              <w:sz w:val="22"/>
              <w:szCs w:val="22"/>
            </w:rPr>
            <w:t>Dover Little Green Cheerleading</w:t>
          </w:r>
        </w:sdtContent>
      </w:sdt>
      <w:r w:rsidRPr="005446FB">
        <w:rPr>
          <w:rFonts w:ascii="Comic Sans MS" w:hAnsi="Comic Sans MS"/>
          <w:sz w:val="22"/>
          <w:szCs w:val="22"/>
        </w:rPr>
        <w:t xml:space="preserve"> was called to order at </w:t>
      </w:r>
      <w:r w:rsidR="00DB512D">
        <w:rPr>
          <w:rFonts w:ascii="Comic Sans MS" w:hAnsi="Comic Sans MS"/>
          <w:sz w:val="22"/>
          <w:szCs w:val="22"/>
        </w:rPr>
        <w:t>6:0</w:t>
      </w:r>
      <w:r w:rsidR="00894B00">
        <w:rPr>
          <w:rFonts w:ascii="Comic Sans MS" w:hAnsi="Comic Sans MS"/>
          <w:sz w:val="22"/>
          <w:szCs w:val="22"/>
        </w:rPr>
        <w:t>2</w:t>
      </w:r>
      <w:r w:rsidR="00D21A5F" w:rsidRPr="005446FB">
        <w:rPr>
          <w:rFonts w:ascii="Comic Sans MS" w:hAnsi="Comic Sans MS"/>
          <w:sz w:val="22"/>
          <w:szCs w:val="22"/>
        </w:rPr>
        <w:t xml:space="preserve"> </w:t>
      </w:r>
      <w:r w:rsidR="00DB512D">
        <w:rPr>
          <w:rFonts w:ascii="Comic Sans MS" w:hAnsi="Comic Sans MS"/>
          <w:sz w:val="22"/>
          <w:szCs w:val="22"/>
        </w:rPr>
        <w:t>p</w:t>
      </w:r>
      <w:r w:rsidR="00D21A5F" w:rsidRPr="005446FB">
        <w:rPr>
          <w:rFonts w:ascii="Comic Sans MS" w:hAnsi="Comic Sans MS"/>
          <w:sz w:val="22"/>
          <w:szCs w:val="22"/>
        </w:rPr>
        <w:t>m</w:t>
      </w:r>
      <w:r w:rsidRPr="005446FB">
        <w:rPr>
          <w:rFonts w:ascii="Comic Sans MS" w:hAnsi="Comic Sans MS"/>
          <w:sz w:val="22"/>
          <w:szCs w:val="22"/>
        </w:rPr>
        <w:t xml:space="preserve"> on </w:t>
      </w:r>
      <w:sdt>
        <w:sdtPr>
          <w:rPr>
            <w:rFonts w:ascii="Comic Sans MS" w:hAnsi="Comic Sans MS"/>
            <w:sz w:val="22"/>
            <w:szCs w:val="22"/>
          </w:rPr>
          <w:alias w:val="Date"/>
          <w:tag w:val="Date"/>
          <w:id w:val="976303804"/>
          <w:placeholder>
            <w:docPart w:val="D704468D056443108280A42928A0790F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894B00">
            <w:rPr>
              <w:rFonts w:ascii="Comic Sans MS" w:hAnsi="Comic Sans MS"/>
              <w:sz w:val="22"/>
              <w:szCs w:val="22"/>
            </w:rPr>
            <w:t>May 21, 2017</w:t>
          </w:r>
        </w:sdtContent>
      </w:sdt>
      <w:r w:rsidRPr="005446FB">
        <w:rPr>
          <w:rFonts w:ascii="Comic Sans MS" w:hAnsi="Comic Sans MS"/>
          <w:sz w:val="22"/>
          <w:szCs w:val="22"/>
        </w:rPr>
        <w:t xml:space="preserve"> </w:t>
      </w:r>
      <w:r w:rsidR="006A71C6">
        <w:rPr>
          <w:rFonts w:ascii="Comic Sans MS" w:hAnsi="Comic Sans MS"/>
          <w:sz w:val="22"/>
          <w:szCs w:val="22"/>
        </w:rPr>
        <w:t>at</w:t>
      </w:r>
      <w:r w:rsidRPr="005446FB">
        <w:rPr>
          <w:rFonts w:ascii="Comic Sans MS" w:hAnsi="Comic Sans MS"/>
          <w:sz w:val="22"/>
          <w:szCs w:val="22"/>
        </w:rPr>
        <w:t xml:space="preserve"> </w:t>
      </w:r>
      <w:r w:rsidR="003A7A6E">
        <w:rPr>
          <w:rFonts w:ascii="Comic Sans MS" w:hAnsi="Comic Sans MS"/>
          <w:sz w:val="22"/>
          <w:szCs w:val="22"/>
        </w:rPr>
        <w:t xml:space="preserve">St Johns Church in </w:t>
      </w:r>
      <w:r w:rsidR="00EE3D26">
        <w:rPr>
          <w:rFonts w:ascii="Comic Sans MS" w:hAnsi="Comic Sans MS"/>
          <w:sz w:val="22"/>
          <w:szCs w:val="22"/>
        </w:rPr>
        <w:t>Dover</w:t>
      </w:r>
      <w:r w:rsidRPr="005446FB">
        <w:rPr>
          <w:rFonts w:ascii="Comic Sans MS" w:hAnsi="Comic Sans MS"/>
          <w:sz w:val="22"/>
          <w:szCs w:val="22"/>
        </w:rPr>
        <w:t xml:space="preserve"> by</w:t>
      </w:r>
      <w:r w:rsidR="00272ABC" w:rsidRPr="005446FB">
        <w:rPr>
          <w:rFonts w:ascii="Comic Sans MS" w:hAnsi="Comic Sans MS"/>
          <w:sz w:val="22"/>
          <w:szCs w:val="22"/>
        </w:rPr>
        <w:t xml:space="preserve"> </w:t>
      </w:r>
      <w:r w:rsidR="00C52F3E">
        <w:rPr>
          <w:rFonts w:ascii="Comic Sans MS" w:hAnsi="Comic Sans MS"/>
          <w:sz w:val="22"/>
          <w:szCs w:val="22"/>
        </w:rPr>
        <w:t xml:space="preserve">President </w:t>
      </w:r>
      <w:sdt>
        <w:sdtPr>
          <w:rPr>
            <w:rFonts w:ascii="Comic Sans MS" w:hAnsi="Comic Sans MS"/>
            <w:sz w:val="22"/>
            <w:szCs w:val="22"/>
          </w:rPr>
          <w:alias w:val="Name"/>
          <w:tag w:val="Name"/>
          <w:id w:val="976303832"/>
          <w:placeholder>
            <w:docPart w:val="D5DA43BC1B15448E95A394FBDD000E20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/>
        </w:sdtPr>
        <w:sdtEndPr/>
        <w:sdtContent>
          <w:r w:rsidR="00894B00">
            <w:rPr>
              <w:rFonts w:ascii="Comic Sans MS" w:hAnsi="Comic Sans MS"/>
              <w:sz w:val="22"/>
              <w:szCs w:val="22"/>
            </w:rPr>
            <w:t>April McGough</w:t>
          </w:r>
        </w:sdtContent>
      </w:sdt>
      <w:r w:rsidRPr="005446FB">
        <w:rPr>
          <w:rFonts w:ascii="Comic Sans MS" w:hAnsi="Comic Sans MS"/>
          <w:sz w:val="22"/>
          <w:szCs w:val="22"/>
        </w:rPr>
        <w:t>.</w:t>
      </w:r>
    </w:p>
    <w:p w:rsidR="00D21A5F" w:rsidRPr="005446FB" w:rsidRDefault="000534FF" w:rsidP="00D21A5F">
      <w:pPr>
        <w:pStyle w:val="Heading2"/>
        <w:rPr>
          <w:rFonts w:ascii="Comic Sans MS" w:hAnsi="Comic Sans MS"/>
          <w:b w:val="0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>Present</w:t>
      </w:r>
    </w:p>
    <w:p w:rsidR="00D21A5F" w:rsidRPr="005446FB" w:rsidRDefault="00894B00" w:rsidP="00D21A5F">
      <w:pPr>
        <w:pStyle w:val="Heading2"/>
        <w:tabs>
          <w:tab w:val="clear" w:pos="2448"/>
          <w:tab w:val="left" w:pos="2880"/>
          <w:tab w:val="left" w:pos="5760"/>
        </w:tabs>
        <w:rPr>
          <w:rFonts w:ascii="Comic Sans MS" w:hAnsi="Comic Sans MS"/>
          <w:b w:val="0"/>
          <w:sz w:val="22"/>
          <w:szCs w:val="22"/>
        </w:rPr>
      </w:pPr>
      <w:r w:rsidRPr="00894B00">
        <w:rPr>
          <w:rFonts w:ascii="Comic Sans MS" w:hAnsi="Comic Sans MS"/>
          <w:b w:val="0"/>
          <w:sz w:val="22"/>
          <w:szCs w:val="22"/>
        </w:rPr>
        <w:t>April McGough</w:t>
      </w:r>
      <w:r w:rsidR="00BC1B95">
        <w:rPr>
          <w:rFonts w:ascii="Comic Sans MS" w:hAnsi="Comic Sans MS"/>
          <w:b w:val="0"/>
          <w:sz w:val="22"/>
          <w:szCs w:val="22"/>
        </w:rPr>
        <w:tab/>
      </w:r>
      <w:r w:rsidR="00BC1B95" w:rsidRPr="00EE3D26">
        <w:rPr>
          <w:rFonts w:ascii="Comic Sans MS" w:hAnsi="Comic Sans MS"/>
          <w:b w:val="0"/>
          <w:sz w:val="22"/>
          <w:szCs w:val="22"/>
        </w:rPr>
        <w:t>Diana Drouin</w:t>
      </w:r>
      <w:r w:rsidR="00BC1B95" w:rsidRPr="005446FB">
        <w:rPr>
          <w:rFonts w:ascii="Comic Sans MS" w:hAnsi="Comic Sans MS"/>
          <w:b w:val="0"/>
          <w:sz w:val="22"/>
          <w:szCs w:val="22"/>
        </w:rPr>
        <w:t xml:space="preserve"> </w:t>
      </w:r>
      <w:r w:rsidR="00BC1B95">
        <w:rPr>
          <w:rFonts w:ascii="Comic Sans MS" w:hAnsi="Comic Sans MS"/>
          <w:b w:val="0"/>
          <w:sz w:val="22"/>
          <w:szCs w:val="22"/>
        </w:rPr>
        <w:tab/>
      </w:r>
      <w:r w:rsidR="003A7A6E">
        <w:rPr>
          <w:rFonts w:ascii="Comic Sans MS" w:hAnsi="Comic Sans MS"/>
          <w:b w:val="0"/>
          <w:sz w:val="22"/>
          <w:szCs w:val="22"/>
        </w:rPr>
        <w:t>Angela Maxfield</w:t>
      </w:r>
    </w:p>
    <w:p w:rsidR="003A7A6E" w:rsidRDefault="00BC1B95" w:rsidP="00D21A5F">
      <w:pPr>
        <w:tabs>
          <w:tab w:val="clear" w:pos="2448"/>
          <w:tab w:val="left" w:pos="2880"/>
          <w:tab w:val="left" w:pos="5760"/>
        </w:tabs>
        <w:spacing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Lisa Perkins</w:t>
      </w:r>
      <w:r w:rsidRPr="005446FB">
        <w:rPr>
          <w:rFonts w:ascii="Comic Sans MS" w:hAnsi="Comic Sans MS"/>
          <w:sz w:val="22"/>
          <w:szCs w:val="22"/>
        </w:rPr>
        <w:t xml:space="preserve"> </w:t>
      </w:r>
      <w:r>
        <w:rPr>
          <w:rFonts w:ascii="Comic Sans MS" w:hAnsi="Comic Sans MS"/>
          <w:sz w:val="22"/>
          <w:szCs w:val="22"/>
        </w:rPr>
        <w:tab/>
      </w:r>
      <w:r w:rsidR="00DC67AF">
        <w:rPr>
          <w:rFonts w:ascii="Comic Sans MS" w:hAnsi="Comic Sans MS"/>
          <w:sz w:val="22"/>
          <w:szCs w:val="22"/>
        </w:rPr>
        <w:t>Shauna Pahlete</w:t>
      </w:r>
      <w:r w:rsidR="00894B00">
        <w:rPr>
          <w:rFonts w:ascii="Comic Sans MS" w:hAnsi="Comic Sans MS"/>
          <w:sz w:val="22"/>
          <w:szCs w:val="22"/>
        </w:rPr>
        <w:tab/>
        <w:t>Bonnie Leighton</w:t>
      </w:r>
    </w:p>
    <w:p w:rsidR="00894B00" w:rsidRDefault="00AA48B0" w:rsidP="00D21A5F">
      <w:pPr>
        <w:tabs>
          <w:tab w:val="clear" w:pos="2448"/>
          <w:tab w:val="left" w:pos="2880"/>
          <w:tab w:val="left" w:pos="5760"/>
        </w:tabs>
        <w:spacing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Kelsey Leighton</w:t>
      </w:r>
      <w:r>
        <w:rPr>
          <w:rFonts w:ascii="Comic Sans MS" w:hAnsi="Comic Sans MS"/>
          <w:sz w:val="22"/>
          <w:szCs w:val="22"/>
        </w:rPr>
        <w:tab/>
        <w:t>Mikaela Leighton</w:t>
      </w:r>
      <w:r>
        <w:rPr>
          <w:rFonts w:ascii="Comic Sans MS" w:hAnsi="Comic Sans MS"/>
          <w:sz w:val="22"/>
          <w:szCs w:val="22"/>
        </w:rPr>
        <w:tab/>
        <w:t>Margaret Disessa</w:t>
      </w:r>
      <w:r>
        <w:rPr>
          <w:rFonts w:ascii="Comic Sans MS" w:hAnsi="Comic Sans MS"/>
          <w:sz w:val="22"/>
          <w:szCs w:val="22"/>
        </w:rPr>
        <w:tab/>
      </w:r>
    </w:p>
    <w:p w:rsidR="00AA48B0" w:rsidRPr="005446FB" w:rsidRDefault="00AA48B0" w:rsidP="00D21A5F">
      <w:pPr>
        <w:tabs>
          <w:tab w:val="clear" w:pos="2448"/>
          <w:tab w:val="left" w:pos="2880"/>
          <w:tab w:val="left" w:pos="5760"/>
        </w:tabs>
        <w:spacing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Linnea Nemeth</w:t>
      </w:r>
      <w:r w:rsidR="00894B00">
        <w:rPr>
          <w:rFonts w:ascii="Comic Sans MS" w:hAnsi="Comic Sans MS"/>
          <w:sz w:val="22"/>
          <w:szCs w:val="22"/>
        </w:rPr>
        <w:tab/>
        <w:t>Angela Broom</w:t>
      </w:r>
    </w:p>
    <w:p w:rsidR="00D21A5F" w:rsidRPr="005446FB" w:rsidRDefault="00D21A5F" w:rsidP="000534FF">
      <w:pPr>
        <w:pStyle w:val="Heading2"/>
        <w:rPr>
          <w:rFonts w:ascii="Comic Sans MS" w:hAnsi="Comic Sans MS"/>
          <w:sz w:val="22"/>
          <w:szCs w:val="22"/>
        </w:rPr>
      </w:pPr>
    </w:p>
    <w:p w:rsidR="009A34F6" w:rsidRPr="005446FB" w:rsidRDefault="009A34F6" w:rsidP="00D21A5F">
      <w:pPr>
        <w:pStyle w:val="Heading2"/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>Approval of Minu</w:t>
      </w:r>
      <w:r w:rsidR="00D21A5F" w:rsidRPr="005446FB">
        <w:rPr>
          <w:rFonts w:ascii="Comic Sans MS" w:hAnsi="Comic Sans MS"/>
          <w:sz w:val="22"/>
          <w:szCs w:val="22"/>
        </w:rPr>
        <w:t>tes</w:t>
      </w:r>
    </w:p>
    <w:p w:rsidR="00D21A5F" w:rsidRDefault="00D21A5F" w:rsidP="00D21A5F">
      <w:pPr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 xml:space="preserve">Minutes from </w:t>
      </w:r>
      <w:r w:rsidR="00894B00">
        <w:rPr>
          <w:rFonts w:ascii="Comic Sans MS" w:hAnsi="Comic Sans MS"/>
          <w:sz w:val="22"/>
          <w:szCs w:val="22"/>
        </w:rPr>
        <w:t>April</w:t>
      </w:r>
      <w:r w:rsidR="00707E56">
        <w:rPr>
          <w:rFonts w:ascii="Comic Sans MS" w:hAnsi="Comic Sans MS"/>
          <w:sz w:val="22"/>
          <w:szCs w:val="22"/>
        </w:rPr>
        <w:t xml:space="preserve"> </w:t>
      </w:r>
      <w:r w:rsidR="00DC67AF">
        <w:rPr>
          <w:rFonts w:ascii="Comic Sans MS" w:hAnsi="Comic Sans MS"/>
          <w:sz w:val="22"/>
          <w:szCs w:val="22"/>
        </w:rPr>
        <w:t>were</w:t>
      </w:r>
      <w:r w:rsidR="00B52487">
        <w:rPr>
          <w:rFonts w:ascii="Comic Sans MS" w:hAnsi="Comic Sans MS"/>
          <w:sz w:val="22"/>
          <w:szCs w:val="22"/>
        </w:rPr>
        <w:t xml:space="preserve"> </w:t>
      </w:r>
      <w:r w:rsidRPr="005446FB">
        <w:rPr>
          <w:rFonts w:ascii="Comic Sans MS" w:hAnsi="Comic Sans MS"/>
          <w:sz w:val="22"/>
          <w:szCs w:val="22"/>
        </w:rPr>
        <w:t xml:space="preserve">emailed </w:t>
      </w:r>
      <w:r w:rsidR="00DC67AF">
        <w:rPr>
          <w:rFonts w:ascii="Comic Sans MS" w:hAnsi="Comic Sans MS"/>
          <w:sz w:val="22"/>
          <w:szCs w:val="22"/>
        </w:rPr>
        <w:t>and</w:t>
      </w:r>
      <w:r w:rsidRPr="005446FB">
        <w:rPr>
          <w:rFonts w:ascii="Comic Sans MS" w:hAnsi="Comic Sans MS"/>
          <w:sz w:val="22"/>
          <w:szCs w:val="22"/>
        </w:rPr>
        <w:t xml:space="preserve"> approv</w:t>
      </w:r>
      <w:r w:rsidR="00DC67AF">
        <w:rPr>
          <w:rFonts w:ascii="Comic Sans MS" w:hAnsi="Comic Sans MS"/>
          <w:sz w:val="22"/>
          <w:szCs w:val="22"/>
        </w:rPr>
        <w:t>ed</w:t>
      </w:r>
      <w:r w:rsidR="00C52F3E">
        <w:rPr>
          <w:rFonts w:ascii="Comic Sans MS" w:hAnsi="Comic Sans MS"/>
          <w:sz w:val="22"/>
          <w:szCs w:val="22"/>
        </w:rPr>
        <w:t>.</w:t>
      </w:r>
    </w:p>
    <w:p w:rsidR="00C6318C" w:rsidRDefault="00C6318C" w:rsidP="00085E96">
      <w:pPr>
        <w:ind w:left="-540"/>
        <w:rPr>
          <w:rFonts w:ascii="Comic Sans MS" w:hAnsi="Comic Sans MS"/>
          <w:b/>
          <w:sz w:val="22"/>
          <w:szCs w:val="22"/>
          <w:u w:val="single"/>
        </w:rPr>
      </w:pPr>
      <w:r w:rsidRPr="005446FB">
        <w:rPr>
          <w:rFonts w:ascii="Comic Sans MS" w:hAnsi="Comic Sans MS"/>
          <w:b/>
          <w:sz w:val="22"/>
          <w:szCs w:val="22"/>
          <w:u w:val="single"/>
        </w:rPr>
        <w:t>Business:</w:t>
      </w:r>
    </w:p>
    <w:p w:rsidR="00C97259" w:rsidRDefault="00DB512D" w:rsidP="0042429B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Car Wash:</w:t>
      </w:r>
      <w:r w:rsidRPr="00DB512D">
        <w:rPr>
          <w:rFonts w:ascii="Comic Sans MS" w:hAnsi="Comic Sans MS"/>
          <w:sz w:val="22"/>
          <w:szCs w:val="22"/>
        </w:rPr>
        <w:tab/>
      </w:r>
      <w:r w:rsidR="00826747">
        <w:rPr>
          <w:rFonts w:ascii="Comic Sans MS" w:hAnsi="Comic Sans MS"/>
          <w:sz w:val="22"/>
          <w:szCs w:val="22"/>
        </w:rPr>
        <w:t xml:space="preserve"> </w:t>
      </w:r>
      <w:r w:rsidR="00A156CA">
        <w:rPr>
          <w:rFonts w:ascii="Comic Sans MS" w:hAnsi="Comic Sans MS"/>
          <w:sz w:val="22"/>
          <w:szCs w:val="22"/>
        </w:rPr>
        <w:t>At Tuckers Restaurant; 9-11 for Varsity and 11-1 for JV</w:t>
      </w:r>
    </w:p>
    <w:p w:rsidR="00AE6CE5" w:rsidRDefault="00AE6CE5" w:rsidP="0042429B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Insurance:</w:t>
      </w:r>
      <w:r>
        <w:rPr>
          <w:rFonts w:ascii="Comic Sans MS" w:hAnsi="Comic Sans MS"/>
          <w:sz w:val="22"/>
          <w:szCs w:val="22"/>
        </w:rPr>
        <w:tab/>
      </w:r>
      <w:r w:rsidR="005E4409">
        <w:rPr>
          <w:rFonts w:ascii="Comic Sans MS" w:hAnsi="Comic Sans MS"/>
          <w:sz w:val="22"/>
          <w:szCs w:val="22"/>
        </w:rPr>
        <w:t>Ask Storage Company if interior is covered</w:t>
      </w:r>
    </w:p>
    <w:p w:rsidR="005E4409" w:rsidRDefault="005E4409" w:rsidP="0042429B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Storage Unit:</w:t>
      </w:r>
      <w:r>
        <w:rPr>
          <w:rFonts w:ascii="Comic Sans MS" w:hAnsi="Comic Sans MS"/>
          <w:sz w:val="22"/>
          <w:szCs w:val="22"/>
        </w:rPr>
        <w:tab/>
        <w:t>Need to inventory</w:t>
      </w:r>
    </w:p>
    <w:p w:rsidR="00A156CA" w:rsidRDefault="00A156CA" w:rsidP="0042429B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AYC:</w:t>
      </w:r>
      <w:r>
        <w:rPr>
          <w:rFonts w:ascii="Comic Sans MS" w:hAnsi="Comic Sans MS"/>
          <w:sz w:val="22"/>
          <w:szCs w:val="22"/>
        </w:rPr>
        <w:t xml:space="preserve">  </w:t>
      </w:r>
      <w:r>
        <w:rPr>
          <w:rFonts w:ascii="Comic Sans MS" w:hAnsi="Comic Sans MS"/>
          <w:sz w:val="22"/>
          <w:szCs w:val="22"/>
        </w:rPr>
        <w:tab/>
        <w:t>Camp is not mandatory</w:t>
      </w:r>
    </w:p>
    <w:p w:rsidR="00A156CA" w:rsidRDefault="00A156CA" w:rsidP="0042429B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Practices:</w:t>
      </w:r>
      <w:r>
        <w:rPr>
          <w:rFonts w:ascii="Comic Sans MS" w:hAnsi="Comic Sans MS"/>
          <w:sz w:val="22"/>
          <w:szCs w:val="22"/>
        </w:rPr>
        <w:tab/>
        <w:t>Mascots to choose Tuesday or Thursday for practice along with JVP who practices Tuesday and Thursday</w:t>
      </w:r>
    </w:p>
    <w:p w:rsidR="004F49D9" w:rsidRDefault="00DB512D" w:rsidP="004F49D9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C</w:t>
      </w:r>
      <w:r w:rsidR="005E4409">
        <w:rPr>
          <w:rFonts w:ascii="Comic Sans MS" w:hAnsi="Comic Sans MS"/>
          <w:b/>
          <w:sz w:val="22"/>
          <w:szCs w:val="22"/>
          <w:u w:val="single"/>
        </w:rPr>
        <w:t>amp Payments</w:t>
      </w:r>
      <w:r w:rsidR="004D6732" w:rsidRPr="005E4409">
        <w:rPr>
          <w:rFonts w:ascii="Comic Sans MS" w:hAnsi="Comic Sans MS"/>
          <w:sz w:val="22"/>
          <w:szCs w:val="22"/>
        </w:rPr>
        <w:t>:</w:t>
      </w:r>
      <w:r w:rsidR="005E4409" w:rsidRPr="005E4409">
        <w:rPr>
          <w:rFonts w:ascii="Comic Sans MS" w:hAnsi="Comic Sans MS"/>
          <w:sz w:val="22"/>
          <w:szCs w:val="22"/>
        </w:rPr>
        <w:t xml:space="preserve">  </w:t>
      </w:r>
      <w:r w:rsidR="004F49D9">
        <w:rPr>
          <w:rFonts w:ascii="Comic Sans MS" w:hAnsi="Comic Sans MS"/>
          <w:sz w:val="22"/>
          <w:szCs w:val="22"/>
        </w:rPr>
        <w:t>Varsity is $385 with clothing for Athletes, $215 for coach</w:t>
      </w:r>
    </w:p>
    <w:p w:rsidR="004F49D9" w:rsidRPr="005E4409" w:rsidRDefault="004F49D9" w:rsidP="004F49D9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 w:rsidRPr="005E4409">
        <w:rPr>
          <w:rFonts w:ascii="Comic Sans MS" w:hAnsi="Comic Sans MS"/>
          <w:sz w:val="22"/>
          <w:szCs w:val="22"/>
        </w:rPr>
        <w:tab/>
        <w:t>Jr Varsity is $360 with clothing</w:t>
      </w:r>
      <w:r>
        <w:rPr>
          <w:rFonts w:ascii="Comic Sans MS" w:hAnsi="Comic Sans MS"/>
          <w:sz w:val="22"/>
          <w:szCs w:val="22"/>
        </w:rPr>
        <w:t>; don’t have a cost for coaches</w:t>
      </w:r>
    </w:p>
    <w:p w:rsidR="00DB512D" w:rsidRDefault="005E4409" w:rsidP="007E02B6">
      <w:pPr>
        <w:tabs>
          <w:tab w:val="clear" w:pos="2448"/>
          <w:tab w:val="left" w:pos="3600"/>
          <w:tab w:val="left" w:pos="4320"/>
          <w:tab w:val="left" w:pos="5760"/>
        </w:tabs>
        <w:ind w:left="1440"/>
        <w:rPr>
          <w:rFonts w:ascii="Comic Sans MS" w:hAnsi="Comic Sans MS"/>
          <w:sz w:val="22"/>
          <w:szCs w:val="22"/>
        </w:rPr>
      </w:pPr>
      <w:r w:rsidRPr="005E4409">
        <w:rPr>
          <w:rFonts w:ascii="Comic Sans MS" w:hAnsi="Comic Sans MS"/>
          <w:sz w:val="22"/>
          <w:szCs w:val="22"/>
        </w:rPr>
        <w:t>Varsity:  $50 deposit on 5/24,</w:t>
      </w:r>
      <w:r>
        <w:rPr>
          <w:rFonts w:ascii="Comic Sans MS" w:hAnsi="Comic Sans MS"/>
          <w:sz w:val="22"/>
          <w:szCs w:val="22"/>
        </w:rPr>
        <w:t xml:space="preserve"> $150 on 6/5, $185 on 6/19</w:t>
      </w:r>
      <w:r w:rsidR="004D6732" w:rsidRPr="004D6732">
        <w:rPr>
          <w:rFonts w:ascii="Comic Sans MS" w:hAnsi="Comic Sans MS"/>
          <w:sz w:val="22"/>
          <w:szCs w:val="22"/>
        </w:rPr>
        <w:tab/>
      </w:r>
    </w:p>
    <w:p w:rsidR="00057BFF" w:rsidRDefault="005E4409" w:rsidP="00057BFF">
      <w:pPr>
        <w:tabs>
          <w:tab w:val="clear" w:pos="2448"/>
          <w:tab w:val="left" w:pos="3600"/>
          <w:tab w:val="left" w:pos="4320"/>
          <w:tab w:val="left" w:pos="5760"/>
        </w:tabs>
        <w:ind w:left="144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Jr Varsity:  $50 deposit on 5/24, $150 on 6/19, $160 on 7/23</w:t>
      </w:r>
    </w:p>
    <w:p w:rsidR="00085E96" w:rsidRDefault="00057BFF" w:rsidP="00057BFF">
      <w:pPr>
        <w:tabs>
          <w:tab w:val="clear" w:pos="2448"/>
          <w:tab w:val="left" w:pos="3600"/>
          <w:tab w:val="left" w:pos="4320"/>
          <w:tab w:val="left" w:pos="5760"/>
        </w:tabs>
        <w:ind w:left="1440" w:hanging="1530"/>
        <w:rPr>
          <w:rFonts w:ascii="Comic Sans MS" w:hAnsi="Comic Sans MS"/>
          <w:sz w:val="22"/>
          <w:szCs w:val="22"/>
        </w:rPr>
      </w:pPr>
      <w:r w:rsidRPr="00057BFF">
        <w:rPr>
          <w:rFonts w:ascii="Comic Sans MS" w:hAnsi="Comic Sans MS"/>
          <w:b/>
          <w:sz w:val="22"/>
          <w:szCs w:val="22"/>
          <w:u w:val="single"/>
        </w:rPr>
        <w:lastRenderedPageBreak/>
        <w:t>Team Placements:</w:t>
      </w:r>
      <w:r>
        <w:rPr>
          <w:rFonts w:ascii="Comic Sans MS" w:hAnsi="Comic Sans MS"/>
          <w:sz w:val="22"/>
          <w:szCs w:val="22"/>
        </w:rPr>
        <w:t xml:space="preserve">  (11) Mascots K-1, (11) Minis 2 &amp; 3, (4) JVP</w:t>
      </w:r>
    </w:p>
    <w:p w:rsidR="00085E96" w:rsidRDefault="004668FE" w:rsidP="00057BFF">
      <w:pPr>
        <w:tabs>
          <w:tab w:val="clear" w:pos="2448"/>
          <w:tab w:val="left" w:pos="1440"/>
        </w:tabs>
        <w:ind w:left="1440" w:hanging="144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Registration</w:t>
      </w:r>
      <w:r w:rsidR="00085E96">
        <w:rPr>
          <w:rFonts w:ascii="Comic Sans MS" w:hAnsi="Comic Sans MS"/>
          <w:b/>
          <w:sz w:val="22"/>
          <w:szCs w:val="22"/>
          <w:u w:val="single"/>
        </w:rPr>
        <w:t>:</w:t>
      </w:r>
      <w:r w:rsidR="00085E96">
        <w:rPr>
          <w:rFonts w:ascii="Comic Sans MS" w:hAnsi="Comic Sans MS"/>
          <w:sz w:val="22"/>
          <w:szCs w:val="22"/>
        </w:rPr>
        <w:tab/>
      </w:r>
      <w:r w:rsidR="00894B00">
        <w:rPr>
          <w:rFonts w:ascii="Comic Sans MS" w:hAnsi="Comic Sans MS"/>
          <w:sz w:val="22"/>
          <w:szCs w:val="22"/>
        </w:rPr>
        <w:t>72</w:t>
      </w:r>
      <w:r w:rsidR="00AA48B0">
        <w:rPr>
          <w:rFonts w:ascii="Comic Sans MS" w:hAnsi="Comic Sans MS"/>
          <w:sz w:val="22"/>
          <w:szCs w:val="22"/>
        </w:rPr>
        <w:t xml:space="preserve"> ath</w:t>
      </w:r>
      <w:r w:rsidR="00894B00">
        <w:rPr>
          <w:rFonts w:ascii="Comic Sans MS" w:hAnsi="Comic Sans MS"/>
          <w:sz w:val="22"/>
          <w:szCs w:val="22"/>
        </w:rPr>
        <w:t>letes registered at this time.</w:t>
      </w:r>
      <w:r w:rsidR="00085E96">
        <w:rPr>
          <w:rFonts w:ascii="Comic Sans MS" w:hAnsi="Comic Sans MS"/>
          <w:sz w:val="22"/>
          <w:szCs w:val="22"/>
        </w:rPr>
        <w:t xml:space="preserve"> </w:t>
      </w:r>
      <w:r w:rsidR="005E4409">
        <w:rPr>
          <w:rFonts w:ascii="Comic Sans MS" w:hAnsi="Comic Sans MS"/>
          <w:sz w:val="22"/>
          <w:szCs w:val="22"/>
        </w:rPr>
        <w:t xml:space="preserve"> Clinics 6/2, 6/16:  parents are invited to come  back at end to try to get more sign ups.</w:t>
      </w:r>
    </w:p>
    <w:p w:rsidR="00085E96" w:rsidRDefault="00826747" w:rsidP="00A156CA">
      <w:pPr>
        <w:tabs>
          <w:tab w:val="clear" w:pos="2448"/>
          <w:tab w:val="left" w:pos="1440"/>
        </w:tabs>
        <w:ind w:left="1440" w:hanging="144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Tagging</w:t>
      </w:r>
      <w:r w:rsidR="00085E96" w:rsidRPr="00085E96">
        <w:rPr>
          <w:rFonts w:ascii="Comic Sans MS" w:hAnsi="Comic Sans MS"/>
          <w:b/>
          <w:sz w:val="22"/>
          <w:szCs w:val="22"/>
          <w:u w:val="single"/>
        </w:rPr>
        <w:t>:</w:t>
      </w:r>
      <w:r w:rsidR="00085E96">
        <w:rPr>
          <w:rFonts w:ascii="Comic Sans MS" w:hAnsi="Comic Sans MS"/>
          <w:sz w:val="22"/>
          <w:szCs w:val="22"/>
        </w:rPr>
        <w:tab/>
      </w:r>
      <w:r w:rsidR="005E4409">
        <w:rPr>
          <w:rFonts w:ascii="Comic Sans MS" w:hAnsi="Comic Sans MS"/>
          <w:sz w:val="22"/>
          <w:szCs w:val="22"/>
        </w:rPr>
        <w:t>2 Home Cooks will be added to the list for Saturday and Sunday from 8-2.  Shaws has accepted us for tagging but we will use that location for the league not for camp fundraising.</w:t>
      </w:r>
    </w:p>
    <w:p w:rsidR="00826747" w:rsidRDefault="00826747" w:rsidP="00085E96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Fundraising:</w:t>
      </w:r>
      <w:r>
        <w:rPr>
          <w:rFonts w:ascii="Comic Sans MS" w:hAnsi="Comic Sans MS"/>
          <w:sz w:val="22"/>
          <w:szCs w:val="22"/>
        </w:rPr>
        <w:tab/>
      </w:r>
      <w:r w:rsidR="005E4409">
        <w:rPr>
          <w:rFonts w:ascii="Comic Sans MS" w:hAnsi="Comic Sans MS"/>
          <w:sz w:val="22"/>
          <w:szCs w:val="22"/>
        </w:rPr>
        <w:t>Chico bracelets sales begin May 24 and end June 14.  League approved website needs to be created.  Call Mike at Collins to set it up.</w:t>
      </w:r>
    </w:p>
    <w:p w:rsidR="007969A5" w:rsidRDefault="0071589C" w:rsidP="00085E96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Nationals:</w:t>
      </w:r>
      <w:r>
        <w:rPr>
          <w:rFonts w:ascii="Comic Sans MS" w:hAnsi="Comic Sans MS"/>
          <w:sz w:val="22"/>
          <w:szCs w:val="22"/>
        </w:rPr>
        <w:tab/>
      </w:r>
      <w:r w:rsidR="005E4409">
        <w:rPr>
          <w:rFonts w:ascii="Comic Sans MS" w:hAnsi="Comic Sans MS"/>
          <w:sz w:val="22"/>
          <w:szCs w:val="22"/>
        </w:rPr>
        <w:t>Mikaela will check into a national competition for the teams</w:t>
      </w:r>
    </w:p>
    <w:p w:rsidR="0071589C" w:rsidRDefault="008C612B" w:rsidP="00085E96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 w:rsidRPr="008C612B">
        <w:rPr>
          <w:rFonts w:ascii="Comic Sans MS" w:hAnsi="Comic Sans MS"/>
          <w:b/>
          <w:sz w:val="22"/>
          <w:szCs w:val="22"/>
          <w:u w:val="single"/>
        </w:rPr>
        <w:t>Media</w:t>
      </w:r>
      <w:r w:rsidR="0071589C" w:rsidRPr="008C612B">
        <w:rPr>
          <w:rFonts w:ascii="Comic Sans MS" w:hAnsi="Comic Sans MS"/>
          <w:b/>
          <w:sz w:val="22"/>
          <w:szCs w:val="22"/>
          <w:u w:val="single"/>
        </w:rPr>
        <w:t>:</w:t>
      </w:r>
      <w:r w:rsidR="007969A5" w:rsidRPr="008C612B">
        <w:rPr>
          <w:rFonts w:ascii="Comic Sans MS" w:hAnsi="Comic Sans MS"/>
          <w:b/>
          <w:sz w:val="22"/>
          <w:szCs w:val="22"/>
          <w:u w:val="single"/>
        </w:rPr>
        <w:t xml:space="preserve"> </w:t>
      </w:r>
      <w:r w:rsidRPr="008C612B"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>update on calendars, team pictures, events; call out for sponsors and update facebook pages.</w:t>
      </w:r>
      <w:r w:rsidR="005335B5">
        <w:rPr>
          <w:rFonts w:ascii="Comic Sans MS" w:hAnsi="Comic Sans MS"/>
          <w:sz w:val="22"/>
          <w:szCs w:val="22"/>
        </w:rPr>
        <w:t xml:space="preserve">  Marge needs to be Admin on JVP page.</w:t>
      </w:r>
    </w:p>
    <w:p w:rsidR="00A156CA" w:rsidRPr="008C612B" w:rsidRDefault="00A156CA" w:rsidP="00085E96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Summer Camp:</w:t>
      </w:r>
      <w:r>
        <w:rPr>
          <w:rFonts w:ascii="Comic Sans MS" w:hAnsi="Comic Sans MS"/>
          <w:sz w:val="22"/>
          <w:szCs w:val="22"/>
        </w:rPr>
        <w:tab/>
        <w:t>UCA, coaches, high school kids?  From 9-4; Marge and Angela to discuss; July 13, 14 &amp; 15.  April to confirm if Garrison is available</w:t>
      </w:r>
    </w:p>
    <w:p w:rsidR="0071589C" w:rsidRDefault="0071589C" w:rsidP="0071589C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  <w:u w:val="single"/>
        </w:rPr>
        <w:t>Monthly Financials</w:t>
      </w:r>
      <w:r w:rsidRPr="0071589C">
        <w:rPr>
          <w:rFonts w:ascii="Comic Sans MS" w:hAnsi="Comic Sans MS"/>
          <w:sz w:val="22"/>
          <w:szCs w:val="22"/>
        </w:rPr>
        <w:t xml:space="preserve">: </w:t>
      </w:r>
      <w:r w:rsidR="007969A5">
        <w:rPr>
          <w:rFonts w:ascii="Comic Sans MS" w:hAnsi="Comic Sans MS"/>
          <w:sz w:val="22"/>
          <w:szCs w:val="22"/>
        </w:rPr>
        <w:t xml:space="preserve"> </w:t>
      </w:r>
      <w:r w:rsidR="00A156CA">
        <w:rPr>
          <w:rFonts w:ascii="Comic Sans MS" w:hAnsi="Comic Sans MS"/>
          <w:sz w:val="22"/>
          <w:szCs w:val="22"/>
        </w:rPr>
        <w:t>Distributed by Lisa</w:t>
      </w:r>
    </w:p>
    <w:p w:rsidR="0071589C" w:rsidRDefault="008C612B" w:rsidP="0071589C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 w:rsidRPr="008C612B">
        <w:rPr>
          <w:rFonts w:ascii="Comic Sans MS" w:hAnsi="Comic Sans MS"/>
          <w:b/>
          <w:sz w:val="22"/>
          <w:szCs w:val="22"/>
          <w:u w:val="single"/>
        </w:rPr>
        <w:t>Exhibition:</w:t>
      </w:r>
      <w:r>
        <w:rPr>
          <w:rFonts w:ascii="Comic Sans MS" w:hAnsi="Comic Sans MS"/>
          <w:sz w:val="22"/>
          <w:szCs w:val="22"/>
        </w:rPr>
        <w:tab/>
        <w:t>Need date and ask other cheer teams to come?</w:t>
      </w:r>
      <w:r w:rsidR="0071589C" w:rsidRPr="0071589C">
        <w:rPr>
          <w:rFonts w:ascii="Comic Sans MS" w:hAnsi="Comic Sans MS"/>
          <w:sz w:val="22"/>
          <w:szCs w:val="22"/>
        </w:rPr>
        <w:tab/>
      </w:r>
    </w:p>
    <w:p w:rsidR="00777E01" w:rsidRDefault="00777E01" w:rsidP="0071589C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Uniforms:</w:t>
      </w:r>
      <w:r>
        <w:rPr>
          <w:rFonts w:ascii="Comic Sans MS" w:hAnsi="Comic Sans MS"/>
          <w:sz w:val="22"/>
          <w:szCs w:val="22"/>
        </w:rPr>
        <w:tab/>
      </w:r>
      <w:r w:rsidR="005E4409">
        <w:rPr>
          <w:rFonts w:ascii="Comic Sans MS" w:hAnsi="Comic Sans MS"/>
          <w:sz w:val="22"/>
          <w:szCs w:val="22"/>
        </w:rPr>
        <w:t>Uniform fittings</w:t>
      </w:r>
    </w:p>
    <w:p w:rsidR="00C76D4B" w:rsidRDefault="008C612B" w:rsidP="0071589C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League Shirts</w:t>
      </w:r>
      <w:r w:rsidR="00C76D4B" w:rsidRPr="00C76D4B">
        <w:rPr>
          <w:rFonts w:ascii="Comic Sans MS" w:hAnsi="Comic Sans MS"/>
          <w:b/>
          <w:sz w:val="22"/>
          <w:szCs w:val="22"/>
          <w:u w:val="single"/>
        </w:rPr>
        <w:t>:</w:t>
      </w:r>
      <w:r w:rsidR="00C76D4B"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 xml:space="preserve">  Need team information for the back of the shirts.  Order some for opening day to be sold.  (5) small, (10) medium, (10) large, (10) X-Large, (5) XX-Large.  Board will also get shirts to be worn at opening day.</w:t>
      </w:r>
    </w:p>
    <w:p w:rsidR="00562557" w:rsidRDefault="008C612B" w:rsidP="007969A5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Music</w:t>
      </w:r>
      <w:r w:rsidR="00562557">
        <w:rPr>
          <w:rFonts w:ascii="Comic Sans MS" w:hAnsi="Comic Sans MS"/>
          <w:b/>
          <w:sz w:val="22"/>
          <w:szCs w:val="22"/>
          <w:u w:val="single"/>
        </w:rPr>
        <w:t>:</w:t>
      </w:r>
      <w:r w:rsidR="00562557"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>Custom music – Lisa to lookup cheer sounds</w:t>
      </w:r>
      <w:r w:rsidR="00562557">
        <w:rPr>
          <w:rFonts w:ascii="Comic Sans MS" w:hAnsi="Comic Sans MS"/>
          <w:sz w:val="22"/>
          <w:szCs w:val="22"/>
        </w:rPr>
        <w:t xml:space="preserve"> </w:t>
      </w:r>
    </w:p>
    <w:p w:rsidR="00C76D4B" w:rsidRDefault="00FC4A48" w:rsidP="0071589C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 w:rsidRPr="00FC4A48">
        <w:rPr>
          <w:rFonts w:ascii="Comic Sans MS" w:hAnsi="Comic Sans MS"/>
          <w:b/>
          <w:sz w:val="22"/>
          <w:szCs w:val="22"/>
          <w:u w:val="single"/>
        </w:rPr>
        <w:t>Opening Day:</w:t>
      </w:r>
      <w:r>
        <w:rPr>
          <w:rFonts w:ascii="Comic Sans MS" w:hAnsi="Comic Sans MS"/>
          <w:sz w:val="22"/>
          <w:szCs w:val="22"/>
        </w:rPr>
        <w:tab/>
      </w:r>
      <w:r w:rsidR="00A156CA">
        <w:rPr>
          <w:rFonts w:ascii="Comic Sans MS" w:hAnsi="Comic Sans MS"/>
          <w:sz w:val="22"/>
          <w:szCs w:val="22"/>
        </w:rPr>
        <w:t>April confirmed Garrison gym for 9-12 on July 29</w:t>
      </w:r>
    </w:p>
    <w:p w:rsidR="00085E96" w:rsidRDefault="00F4042B" w:rsidP="008D3B69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Speakers</w:t>
      </w:r>
      <w:r w:rsidR="008D3B69" w:rsidRPr="008D3B69">
        <w:rPr>
          <w:rFonts w:ascii="Comic Sans MS" w:hAnsi="Comic Sans MS"/>
          <w:b/>
          <w:sz w:val="22"/>
          <w:szCs w:val="22"/>
          <w:u w:val="single"/>
        </w:rPr>
        <w:t>:</w:t>
      </w:r>
      <w:r w:rsidR="008D3B69">
        <w:rPr>
          <w:rFonts w:ascii="Comic Sans MS" w:hAnsi="Comic Sans MS"/>
          <w:sz w:val="22"/>
          <w:szCs w:val="22"/>
        </w:rPr>
        <w:tab/>
      </w:r>
      <w:r w:rsidR="008C612B">
        <w:rPr>
          <w:rFonts w:ascii="Comic Sans MS" w:hAnsi="Comic Sans MS"/>
          <w:sz w:val="22"/>
          <w:szCs w:val="22"/>
        </w:rPr>
        <w:t>Order 2</w:t>
      </w:r>
      <w:bookmarkStart w:id="0" w:name="_GoBack"/>
      <w:bookmarkEnd w:id="0"/>
    </w:p>
    <w:p w:rsidR="0027515A" w:rsidRPr="0027515A" w:rsidRDefault="00F4042B" w:rsidP="005E4409">
      <w:pPr>
        <w:tabs>
          <w:tab w:val="clear" w:pos="2448"/>
          <w:tab w:val="left" w:pos="1440"/>
        </w:tabs>
        <w:ind w:left="1440" w:hanging="1620"/>
        <w:rPr>
          <w:rFonts w:ascii="Comic Sans MS" w:hAnsi="Comic Sans MS"/>
        </w:rPr>
      </w:pPr>
      <w:r w:rsidRPr="00F4042B">
        <w:rPr>
          <w:rFonts w:ascii="Comic Sans MS" w:hAnsi="Comic Sans MS"/>
          <w:b/>
          <w:sz w:val="22"/>
          <w:szCs w:val="22"/>
          <w:u w:val="single"/>
        </w:rPr>
        <w:t>N</w:t>
      </w:r>
      <w:r w:rsidR="00C6318C" w:rsidRPr="00F4042B">
        <w:rPr>
          <w:rFonts w:ascii="Comic Sans MS" w:hAnsi="Comic Sans MS"/>
          <w:b/>
          <w:sz w:val="22"/>
          <w:szCs w:val="22"/>
          <w:u w:val="single"/>
        </w:rPr>
        <w:t>ext Meeting</w:t>
      </w:r>
      <w:r w:rsidR="00562557">
        <w:rPr>
          <w:rFonts w:ascii="Comic Sans MS" w:hAnsi="Comic Sans MS"/>
          <w:b/>
          <w:sz w:val="22"/>
          <w:szCs w:val="22"/>
          <w:u w:val="single"/>
        </w:rPr>
        <w:t>s</w:t>
      </w:r>
      <w:r w:rsidRPr="00562557">
        <w:rPr>
          <w:rFonts w:ascii="Comic Sans MS" w:hAnsi="Comic Sans MS"/>
          <w:b/>
          <w:sz w:val="22"/>
          <w:szCs w:val="22"/>
        </w:rPr>
        <w:t>:</w:t>
      </w:r>
      <w:r w:rsidR="00562557" w:rsidRPr="00562557">
        <w:rPr>
          <w:rFonts w:ascii="Comic Sans MS" w:hAnsi="Comic Sans MS"/>
          <w:sz w:val="22"/>
          <w:szCs w:val="22"/>
        </w:rPr>
        <w:t xml:space="preserve"> </w:t>
      </w:r>
      <w:r w:rsidR="00562557">
        <w:rPr>
          <w:rFonts w:ascii="Comic Sans MS" w:hAnsi="Comic Sans MS"/>
          <w:sz w:val="22"/>
          <w:szCs w:val="22"/>
        </w:rPr>
        <w:t>June 25, July 23</w:t>
      </w:r>
      <w:r w:rsidR="00C60756">
        <w:rPr>
          <w:rFonts w:ascii="Comic Sans MS" w:hAnsi="Comic Sans MS"/>
          <w:sz w:val="22"/>
          <w:szCs w:val="22"/>
        </w:rPr>
        <w:t xml:space="preserve"> at St Johns from 6:00 to 8:00</w:t>
      </w:r>
      <w:r w:rsidR="005E4409">
        <w:rPr>
          <w:rFonts w:ascii="Comic Sans MS" w:hAnsi="Comic Sans MS"/>
          <w:sz w:val="22"/>
          <w:szCs w:val="22"/>
        </w:rPr>
        <w:t xml:space="preserve">.  Will be third Sunday of each month.  </w:t>
      </w:r>
      <w:r w:rsidR="00C6318C" w:rsidRPr="005446FB">
        <w:rPr>
          <w:rFonts w:ascii="Comic Sans MS" w:hAnsi="Comic Sans MS"/>
          <w:sz w:val="22"/>
          <w:szCs w:val="22"/>
        </w:rPr>
        <w:t xml:space="preserve">The Agenda will be distributed prior to the meeting.  </w:t>
      </w:r>
    </w:p>
    <w:p w:rsidR="00C6318C" w:rsidRPr="005446FB" w:rsidRDefault="00C6318C" w:rsidP="00C6318C">
      <w:pPr>
        <w:pStyle w:val="Heading2"/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lastRenderedPageBreak/>
        <w:t>Adjournment</w:t>
      </w:r>
    </w:p>
    <w:p w:rsidR="009A4C8A" w:rsidRDefault="00C6318C" w:rsidP="00C6318C">
      <w:pPr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 xml:space="preserve">Meeting was adjourned at </w:t>
      </w:r>
      <w:r w:rsidR="005B6CE3">
        <w:rPr>
          <w:rFonts w:ascii="Comic Sans MS" w:hAnsi="Comic Sans MS"/>
          <w:sz w:val="22"/>
          <w:szCs w:val="22"/>
        </w:rPr>
        <w:t>8:06</w:t>
      </w:r>
      <w:r w:rsidR="00C60756">
        <w:rPr>
          <w:rFonts w:ascii="Comic Sans MS" w:hAnsi="Comic Sans MS"/>
          <w:sz w:val="22"/>
          <w:szCs w:val="22"/>
        </w:rPr>
        <w:t xml:space="preserve"> pm by April McGough</w:t>
      </w:r>
    </w:p>
    <w:p w:rsidR="00C6318C" w:rsidRDefault="00C6318C" w:rsidP="00085E96">
      <w:pPr>
        <w:rPr>
          <w:rFonts w:ascii="Comic Sans MS" w:hAnsi="Comic Sans MS"/>
          <w:sz w:val="22"/>
          <w:szCs w:val="22"/>
        </w:rPr>
      </w:pPr>
      <w:r w:rsidRPr="005446FB">
        <w:rPr>
          <w:rFonts w:ascii="Comic Sans MS" w:hAnsi="Comic Sans MS"/>
          <w:sz w:val="22"/>
          <w:szCs w:val="22"/>
        </w:rPr>
        <w:t>Minutes submitted by:</w:t>
      </w:r>
      <w:r w:rsidRPr="005446FB">
        <w:rPr>
          <w:rFonts w:ascii="Comic Sans MS" w:hAnsi="Comic Sans MS"/>
          <w:sz w:val="22"/>
          <w:szCs w:val="22"/>
        </w:rPr>
        <w:tab/>
        <w:t>Angela Maxfield, Secretary</w:t>
      </w:r>
      <w:r>
        <w:rPr>
          <w:rFonts w:ascii="Comic Sans MS" w:hAnsi="Comic Sans MS"/>
          <w:sz w:val="22"/>
          <w:szCs w:val="22"/>
        </w:rPr>
        <w:t xml:space="preserve">; </w:t>
      </w:r>
      <w:r w:rsidRPr="005446FB">
        <w:rPr>
          <w:rFonts w:ascii="Comic Sans MS" w:hAnsi="Comic Sans MS"/>
          <w:sz w:val="22"/>
          <w:szCs w:val="22"/>
        </w:rPr>
        <w:t>Approved by:</w:t>
      </w:r>
      <w:r w:rsidRPr="005446FB">
        <w:rPr>
          <w:rFonts w:ascii="Comic Sans MS" w:hAnsi="Comic Sans MS"/>
          <w:sz w:val="22"/>
          <w:szCs w:val="22"/>
        </w:rPr>
        <w:tab/>
        <w:t>email</w:t>
      </w:r>
    </w:p>
    <w:sectPr w:rsidR="00C6318C" w:rsidSect="00A1127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A22F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6D855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266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348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3A6A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5458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F8F1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1A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E65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8A9D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C7439"/>
    <w:multiLevelType w:val="hybridMultilevel"/>
    <w:tmpl w:val="F048C1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635260"/>
    <w:multiLevelType w:val="hybridMultilevel"/>
    <w:tmpl w:val="C42EC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043729"/>
    <w:multiLevelType w:val="hybridMultilevel"/>
    <w:tmpl w:val="59EC2CCC"/>
    <w:lvl w:ilvl="0" w:tplc="C20E4E8A">
      <w:numFmt w:val="bullet"/>
      <w:lvlText w:val="-"/>
      <w:lvlJc w:val="left"/>
      <w:pPr>
        <w:ind w:left="189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1B9D0F1F"/>
    <w:multiLevelType w:val="hybridMultilevel"/>
    <w:tmpl w:val="812C1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B0C"/>
    <w:rsid w:val="000534FF"/>
    <w:rsid w:val="00056FA0"/>
    <w:rsid w:val="00057BFF"/>
    <w:rsid w:val="00066465"/>
    <w:rsid w:val="00066A4F"/>
    <w:rsid w:val="00085E96"/>
    <w:rsid w:val="00092766"/>
    <w:rsid w:val="000946DC"/>
    <w:rsid w:val="00097B2B"/>
    <w:rsid w:val="000B5970"/>
    <w:rsid w:val="00105140"/>
    <w:rsid w:val="001770F5"/>
    <w:rsid w:val="00195CAE"/>
    <w:rsid w:val="00196114"/>
    <w:rsid w:val="001C2704"/>
    <w:rsid w:val="00203BE3"/>
    <w:rsid w:val="002166D4"/>
    <w:rsid w:val="00225DBA"/>
    <w:rsid w:val="002275A6"/>
    <w:rsid w:val="0023177D"/>
    <w:rsid w:val="0024247E"/>
    <w:rsid w:val="002457CF"/>
    <w:rsid w:val="002676E6"/>
    <w:rsid w:val="00272ABC"/>
    <w:rsid w:val="0027515A"/>
    <w:rsid w:val="002812DE"/>
    <w:rsid w:val="002829A7"/>
    <w:rsid w:val="00316C23"/>
    <w:rsid w:val="00325890"/>
    <w:rsid w:val="00360B01"/>
    <w:rsid w:val="003A7A6E"/>
    <w:rsid w:val="004055FA"/>
    <w:rsid w:val="0042429B"/>
    <w:rsid w:val="004611FB"/>
    <w:rsid w:val="004668FE"/>
    <w:rsid w:val="004B7FA5"/>
    <w:rsid w:val="004C05B0"/>
    <w:rsid w:val="004D6732"/>
    <w:rsid w:val="004F49D9"/>
    <w:rsid w:val="004F7E88"/>
    <w:rsid w:val="0051286F"/>
    <w:rsid w:val="005335B5"/>
    <w:rsid w:val="005446FB"/>
    <w:rsid w:val="005578C9"/>
    <w:rsid w:val="005612B7"/>
    <w:rsid w:val="00562557"/>
    <w:rsid w:val="005641FD"/>
    <w:rsid w:val="00596661"/>
    <w:rsid w:val="005B6CE3"/>
    <w:rsid w:val="005D284B"/>
    <w:rsid w:val="005E1627"/>
    <w:rsid w:val="005E4409"/>
    <w:rsid w:val="005F5497"/>
    <w:rsid w:val="00625EAA"/>
    <w:rsid w:val="00641E97"/>
    <w:rsid w:val="006442A6"/>
    <w:rsid w:val="0066782A"/>
    <w:rsid w:val="0067026E"/>
    <w:rsid w:val="0068006C"/>
    <w:rsid w:val="00694841"/>
    <w:rsid w:val="0069738C"/>
    <w:rsid w:val="006A15B9"/>
    <w:rsid w:val="006A71C6"/>
    <w:rsid w:val="006E1694"/>
    <w:rsid w:val="006F2738"/>
    <w:rsid w:val="00707E56"/>
    <w:rsid w:val="0071589C"/>
    <w:rsid w:val="0073607F"/>
    <w:rsid w:val="00777E01"/>
    <w:rsid w:val="007969A5"/>
    <w:rsid w:val="007E02B6"/>
    <w:rsid w:val="00803EF9"/>
    <w:rsid w:val="008204A2"/>
    <w:rsid w:val="00826747"/>
    <w:rsid w:val="008642C5"/>
    <w:rsid w:val="00871AB9"/>
    <w:rsid w:val="00894B00"/>
    <w:rsid w:val="008A41E3"/>
    <w:rsid w:val="008B5EF2"/>
    <w:rsid w:val="008C612B"/>
    <w:rsid w:val="008D3B69"/>
    <w:rsid w:val="008E534E"/>
    <w:rsid w:val="00973927"/>
    <w:rsid w:val="009774F4"/>
    <w:rsid w:val="00994AE0"/>
    <w:rsid w:val="00995F51"/>
    <w:rsid w:val="009A34F6"/>
    <w:rsid w:val="009A4C8A"/>
    <w:rsid w:val="009B0B0C"/>
    <w:rsid w:val="009B5408"/>
    <w:rsid w:val="00A1127D"/>
    <w:rsid w:val="00A156CA"/>
    <w:rsid w:val="00A32DE9"/>
    <w:rsid w:val="00A42DD8"/>
    <w:rsid w:val="00A83D65"/>
    <w:rsid w:val="00A928EF"/>
    <w:rsid w:val="00AA48B0"/>
    <w:rsid w:val="00AE6CE5"/>
    <w:rsid w:val="00B24CDC"/>
    <w:rsid w:val="00B52487"/>
    <w:rsid w:val="00B75076"/>
    <w:rsid w:val="00BC1B95"/>
    <w:rsid w:val="00BC4EBF"/>
    <w:rsid w:val="00C02E24"/>
    <w:rsid w:val="00C44648"/>
    <w:rsid w:val="00C500EF"/>
    <w:rsid w:val="00C52F3E"/>
    <w:rsid w:val="00C60756"/>
    <w:rsid w:val="00C6318C"/>
    <w:rsid w:val="00C71F27"/>
    <w:rsid w:val="00C76D4B"/>
    <w:rsid w:val="00C97259"/>
    <w:rsid w:val="00C97892"/>
    <w:rsid w:val="00CB60BD"/>
    <w:rsid w:val="00D16479"/>
    <w:rsid w:val="00D21A5F"/>
    <w:rsid w:val="00D35069"/>
    <w:rsid w:val="00D415C1"/>
    <w:rsid w:val="00DA5B11"/>
    <w:rsid w:val="00DB3CF3"/>
    <w:rsid w:val="00DB512D"/>
    <w:rsid w:val="00DC67AF"/>
    <w:rsid w:val="00DD1813"/>
    <w:rsid w:val="00DE3E78"/>
    <w:rsid w:val="00E03E7D"/>
    <w:rsid w:val="00E44288"/>
    <w:rsid w:val="00E824F4"/>
    <w:rsid w:val="00E8567E"/>
    <w:rsid w:val="00E863E5"/>
    <w:rsid w:val="00EA7AB7"/>
    <w:rsid w:val="00EB1803"/>
    <w:rsid w:val="00ED3077"/>
    <w:rsid w:val="00EE0A32"/>
    <w:rsid w:val="00EE3D26"/>
    <w:rsid w:val="00F24CC3"/>
    <w:rsid w:val="00F4042B"/>
    <w:rsid w:val="00F53288"/>
    <w:rsid w:val="00F756A7"/>
    <w:rsid w:val="00FC4A48"/>
    <w:rsid w:val="00FF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0B61D1"/>
  <w15:docId w15:val="{8B622821-E1DE-4D22-B792-F7C76FD5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534FF"/>
    <w:pPr>
      <w:tabs>
        <w:tab w:val="left" w:pos="2448"/>
      </w:tabs>
      <w:spacing w:after="240" w:line="276" w:lineRule="auto"/>
    </w:pPr>
    <w:rPr>
      <w:rFonts w:asciiTheme="minorHAnsi" w:hAnsiTheme="minorHAnsi"/>
      <w:sz w:val="24"/>
      <w:szCs w:val="24"/>
    </w:rPr>
  </w:style>
  <w:style w:type="paragraph" w:styleId="Heading1">
    <w:name w:val="heading 1"/>
    <w:basedOn w:val="Normal"/>
    <w:next w:val="Normal"/>
    <w:qFormat/>
    <w:rsid w:val="000534FF"/>
    <w:pPr>
      <w:spacing w:after="360"/>
      <w:contextualSpacing/>
      <w:jc w:val="center"/>
      <w:outlineLvl w:val="0"/>
    </w:pPr>
    <w:rPr>
      <w:sz w:val="26"/>
    </w:rPr>
  </w:style>
  <w:style w:type="paragraph" w:styleId="Heading2">
    <w:name w:val="heading 2"/>
    <w:basedOn w:val="Normal"/>
    <w:next w:val="Normal"/>
    <w:qFormat/>
    <w:rsid w:val="005578C9"/>
    <w:pPr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semiHidden/>
    <w:unhideWhenUsed/>
    <w:rsid w:val="005578C9"/>
    <w:pPr>
      <w:keepNext/>
      <w:outlineLvl w:val="2"/>
    </w:pPr>
    <w:rPr>
      <w:rFonts w:asciiTheme="majorHAnsi" w:hAnsiTheme="maj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ganization">
    <w:name w:val="Organization"/>
    <w:basedOn w:val="Normal"/>
    <w:unhideWhenUsed/>
    <w:qFormat/>
    <w:rsid w:val="00272ABC"/>
    <w:pPr>
      <w:jc w:val="center"/>
    </w:pPr>
    <w:rPr>
      <w:b/>
      <w:sz w:val="28"/>
    </w:rPr>
  </w:style>
  <w:style w:type="character" w:styleId="PlaceholderText">
    <w:name w:val="Placeholder Text"/>
    <w:basedOn w:val="DefaultParagraphFont"/>
    <w:uiPriority w:val="99"/>
    <w:semiHidden/>
    <w:rsid w:val="00272ABC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27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72A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41E3"/>
    <w:pPr>
      <w:tabs>
        <w:tab w:val="clear" w:pos="2448"/>
      </w:tabs>
      <w:spacing w:after="200"/>
      <w:ind w:left="720"/>
      <w:contextualSpacing/>
    </w:pPr>
    <w:rPr>
      <w:rFonts w:eastAsiaTheme="minorHAnsi" w:cstheme="minorBidi"/>
      <w:sz w:val="22"/>
      <w:szCs w:val="22"/>
    </w:rPr>
  </w:style>
  <w:style w:type="paragraph" w:styleId="ListBullet">
    <w:name w:val="List Bullet"/>
    <w:basedOn w:val="Normal"/>
    <w:unhideWhenUsed/>
    <w:rsid w:val="00EE3D26"/>
    <w:pPr>
      <w:numPr>
        <w:numId w:val="2"/>
      </w:numPr>
      <w:contextualSpacing/>
    </w:pPr>
  </w:style>
  <w:style w:type="character" w:styleId="Hyperlink">
    <w:name w:val="Hyperlink"/>
    <w:basedOn w:val="DefaultParagraphFont"/>
    <w:unhideWhenUsed/>
    <w:rsid w:val="00D415C1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D415C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gela\AppData\Roaming\Microsoft\Templates\MS_FormalMeeting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1467B78C23A48D994EDE6CD03162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06FF8-ADE0-4715-BAF3-D25EFB4CAB6B}"/>
      </w:docPartPr>
      <w:docPartBody>
        <w:p w:rsidR="007D18D3" w:rsidRDefault="0026798F">
          <w:pPr>
            <w:pStyle w:val="81467B78C23A48D994EDE6CD0316211E"/>
          </w:pPr>
          <w:r>
            <w:t>[Organization/Committee Name]</w:t>
          </w:r>
        </w:p>
      </w:docPartBody>
    </w:docPart>
    <w:docPart>
      <w:docPartPr>
        <w:name w:val="EDBB132FEF2642A48103B3779C07A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716CE-B087-498A-87F5-40E70B57E552}"/>
      </w:docPartPr>
      <w:docPartBody>
        <w:p w:rsidR="007D18D3" w:rsidRDefault="0026798F">
          <w:pPr>
            <w:pStyle w:val="EDBB132FEF2642A48103B3779C07A477"/>
          </w:pPr>
          <w:r>
            <w:t>[Date]</w:t>
          </w:r>
        </w:p>
      </w:docPartBody>
    </w:docPart>
    <w:docPart>
      <w:docPartPr>
        <w:name w:val="D8430EEE7A4B43FEAD153F3EDCA0E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28756-775E-44AC-B947-F4666714F6AC}"/>
      </w:docPartPr>
      <w:docPartBody>
        <w:p w:rsidR="007D18D3" w:rsidRDefault="0026798F">
          <w:pPr>
            <w:pStyle w:val="D8430EEE7A4B43FEAD153F3EDCA0EB09"/>
          </w:pPr>
          <w:r>
            <w:t>[Organization/Committee Name]</w:t>
          </w:r>
        </w:p>
      </w:docPartBody>
    </w:docPart>
    <w:docPart>
      <w:docPartPr>
        <w:name w:val="D704468D056443108280A42928A07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870A2-26A3-430E-8BFB-F3BCBB9EFEDC}"/>
      </w:docPartPr>
      <w:docPartBody>
        <w:p w:rsidR="007D18D3" w:rsidRDefault="0026798F">
          <w:pPr>
            <w:pStyle w:val="D704468D056443108280A42928A0790F"/>
          </w:pPr>
          <w:r>
            <w:t>[date]</w:t>
          </w:r>
        </w:p>
      </w:docPartBody>
    </w:docPart>
    <w:docPart>
      <w:docPartPr>
        <w:name w:val="D5DA43BC1B15448E95A394FBDD000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82732-B3D6-465D-99C5-B7049999E387}"/>
      </w:docPartPr>
      <w:docPartBody>
        <w:p w:rsidR="007D18D3" w:rsidRDefault="0026798F">
          <w:pPr>
            <w:pStyle w:val="D5DA43BC1B15448E95A394FBDD000E20"/>
          </w:pPr>
          <w:r w:rsidRPr="00272ABC">
            <w:rPr>
              <w:rStyle w:val="PlaceholderText"/>
            </w:rPr>
            <w:t>[Facilitator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98F"/>
    <w:rsid w:val="00006B84"/>
    <w:rsid w:val="00093BF0"/>
    <w:rsid w:val="000E19A8"/>
    <w:rsid w:val="001C0713"/>
    <w:rsid w:val="0026798F"/>
    <w:rsid w:val="00342319"/>
    <w:rsid w:val="004C3D95"/>
    <w:rsid w:val="0067533F"/>
    <w:rsid w:val="00730D16"/>
    <w:rsid w:val="00781B31"/>
    <w:rsid w:val="007D18D3"/>
    <w:rsid w:val="007F1704"/>
    <w:rsid w:val="00827258"/>
    <w:rsid w:val="00841940"/>
    <w:rsid w:val="009972DD"/>
    <w:rsid w:val="00AC7B39"/>
    <w:rsid w:val="00B538A3"/>
    <w:rsid w:val="00C76F3B"/>
    <w:rsid w:val="00D131F6"/>
    <w:rsid w:val="00D54D4F"/>
    <w:rsid w:val="00DB0B75"/>
    <w:rsid w:val="00DB23A8"/>
    <w:rsid w:val="00DD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1467B78C23A48D994EDE6CD0316211E">
    <w:name w:val="81467B78C23A48D994EDE6CD0316211E"/>
  </w:style>
  <w:style w:type="paragraph" w:customStyle="1" w:styleId="EDBB132FEF2642A48103B3779C07A477">
    <w:name w:val="EDBB132FEF2642A48103B3779C07A477"/>
  </w:style>
  <w:style w:type="paragraph" w:customStyle="1" w:styleId="D8430EEE7A4B43FEAD153F3EDCA0EB09">
    <w:name w:val="D8430EEE7A4B43FEAD153F3EDCA0EB09"/>
  </w:style>
  <w:style w:type="character" w:styleId="PlaceholderText">
    <w:name w:val="Placeholder Text"/>
    <w:basedOn w:val="DefaultParagraphFont"/>
    <w:uiPriority w:val="99"/>
    <w:semiHidden/>
    <w:rsid w:val="00730D16"/>
    <w:rPr>
      <w:color w:val="808080"/>
    </w:rPr>
  </w:style>
  <w:style w:type="paragraph" w:customStyle="1" w:styleId="B07A14CC7D7A4FE5B887689CBE5BD17E">
    <w:name w:val="B07A14CC7D7A4FE5B887689CBE5BD17E"/>
  </w:style>
  <w:style w:type="paragraph" w:customStyle="1" w:styleId="D704468D056443108280A42928A0790F">
    <w:name w:val="D704468D056443108280A42928A0790F"/>
  </w:style>
  <w:style w:type="paragraph" w:customStyle="1" w:styleId="52B7D028E7414E98BC4554B06BA95B4E">
    <w:name w:val="52B7D028E7414E98BC4554B06BA95B4E"/>
  </w:style>
  <w:style w:type="paragraph" w:customStyle="1" w:styleId="D5DA43BC1B15448E95A394FBDD000E20">
    <w:name w:val="D5DA43BC1B15448E95A394FBDD000E20"/>
  </w:style>
  <w:style w:type="paragraph" w:customStyle="1" w:styleId="8AB2CA947C624A45A6E2C8E402B96AA3">
    <w:name w:val="8AB2CA947C624A45A6E2C8E402B96AA3"/>
  </w:style>
  <w:style w:type="paragraph" w:customStyle="1" w:styleId="0C743B7795A64F33A24584A945595382">
    <w:name w:val="0C743B7795A64F33A24584A945595382"/>
  </w:style>
  <w:style w:type="paragraph" w:customStyle="1" w:styleId="44AC4B47ACEB452A85796680D8BC7061">
    <w:name w:val="44AC4B47ACEB452A85796680D8BC7061"/>
  </w:style>
  <w:style w:type="paragraph" w:customStyle="1" w:styleId="B423C23D54D84C21BE152EC00AAA188E">
    <w:name w:val="B423C23D54D84C21BE152EC00AAA188E"/>
  </w:style>
  <w:style w:type="paragraph" w:customStyle="1" w:styleId="1909303BD4634C1AB34B1DE5E3A90BE0">
    <w:name w:val="1909303BD4634C1AB34B1DE5E3A90BE0"/>
  </w:style>
  <w:style w:type="paragraph" w:customStyle="1" w:styleId="8B637603D1564CA39309E9F667BE4DF1">
    <w:name w:val="8B637603D1564CA39309E9F667BE4DF1"/>
  </w:style>
  <w:style w:type="paragraph" w:customStyle="1" w:styleId="C4637C9C3F14438897CF2D6694B757E5">
    <w:name w:val="C4637C9C3F14438897CF2D6694B757E5"/>
  </w:style>
  <w:style w:type="paragraph" w:customStyle="1" w:styleId="973BA86493954E3CBC687BD6C6EB5235">
    <w:name w:val="973BA86493954E3CBC687BD6C6EB5235"/>
  </w:style>
  <w:style w:type="paragraph" w:customStyle="1" w:styleId="BA8972601A9B4AA2BA2C639EABF43151">
    <w:name w:val="BA8972601A9B4AA2BA2C639EABF43151"/>
  </w:style>
  <w:style w:type="paragraph" w:customStyle="1" w:styleId="8CC47A3AADEF4E82ACFF8857D02D1B56">
    <w:name w:val="8CC47A3AADEF4E82ACFF8857D02D1B56"/>
  </w:style>
  <w:style w:type="paragraph" w:customStyle="1" w:styleId="A93A2F28C0374D1AB4148AFABE609BFE">
    <w:name w:val="A93A2F28C0374D1AB4148AFABE609BFE"/>
  </w:style>
  <w:style w:type="paragraph" w:customStyle="1" w:styleId="32879064103E4AA5BE3B047DD29929DF">
    <w:name w:val="32879064103E4AA5BE3B047DD29929DF"/>
  </w:style>
  <w:style w:type="paragraph" w:customStyle="1" w:styleId="5606449F62A24DC3864A089FE84A7AE5">
    <w:name w:val="5606449F62A24DC3864A089FE84A7AE5"/>
  </w:style>
  <w:style w:type="paragraph" w:customStyle="1" w:styleId="1B460D835736436E8E931A2836B68224">
    <w:name w:val="1B460D835736436E8E931A2836B68224"/>
    <w:rsid w:val="00730D16"/>
  </w:style>
  <w:style w:type="paragraph" w:customStyle="1" w:styleId="9DC18B8903654F88A3183D4780BEFB1C">
    <w:name w:val="9DC18B8903654F88A3183D4780BEFB1C"/>
    <w:rsid w:val="00730D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inut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5E4BCA-D2D3-42D7-839E-EEB83BE3DD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MS_FormalMeetingMinutes</Template>
  <TotalTime>66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for organization meeting (long form)</vt:lpstr>
    </vt:vector>
  </TitlesOfParts>
  <Company>Toshiba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for organization meeting (long form)</dc:title>
  <dc:subject>Dover Little Green Cheerleading</dc:subject>
  <dc:creator>Angela L Maxfield</dc:creator>
  <dc:description>April McGough</dc:description>
  <cp:lastModifiedBy>Angela L Maxfield</cp:lastModifiedBy>
  <cp:revision>10</cp:revision>
  <cp:lastPrinted>2012-01-04T23:03:00Z</cp:lastPrinted>
  <dcterms:created xsi:type="dcterms:W3CDTF">2017-06-22T01:19:00Z</dcterms:created>
  <dcterms:modified xsi:type="dcterms:W3CDTF">2017-06-22T02:25:00Z</dcterms:modified>
  <cp:category>May 21, 2017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TC010184131033</vt:lpwstr>
  </property>
</Properties>
</file>