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1186" w:tblpY="5191"/>
        <w:tblW w:w="0" w:type="auto"/>
        <w:tblLook w:val="0000" w:firstRow="0" w:lastRow="0" w:firstColumn="0" w:lastColumn="0" w:noHBand="0" w:noVBand="0"/>
      </w:tblPr>
      <w:tblGrid>
        <w:gridCol w:w="3304"/>
        <w:gridCol w:w="3305"/>
        <w:gridCol w:w="3305"/>
      </w:tblGrid>
      <w:tr w:rsidR="0057485B" w:rsidRPr="005506C8" w14:paraId="283BE9BB" w14:textId="77777777" w:rsidTr="005506C8">
        <w:trPr>
          <w:trHeight w:val="2160"/>
        </w:trPr>
        <w:tc>
          <w:tcPr>
            <w:tcW w:w="9914" w:type="dxa"/>
            <w:gridSpan w:val="3"/>
            <w:tcBorders>
              <w:bottom w:val="dotted" w:sz="18" w:space="0" w:color="E6B85F"/>
            </w:tcBorders>
          </w:tcPr>
          <w:p w14:paraId="1D9DA481" w14:textId="21BD2875" w:rsidR="0057485B" w:rsidRPr="005506C8" w:rsidRDefault="005506C8" w:rsidP="005506C8">
            <w:pPr>
              <w:pStyle w:val="Heading1"/>
              <w:rPr>
                <w:rFonts w:ascii="Calibri" w:hAnsi="Calibri"/>
                <w:b/>
                <w:sz w:val="72"/>
                <w:szCs w:val="72"/>
              </w:rPr>
            </w:pPr>
            <w:r w:rsidRPr="005506C8">
              <w:rPr>
                <w:rFonts w:ascii="Calibri" w:hAnsi="Calibri"/>
                <w:b/>
                <w:sz w:val="72"/>
                <w:szCs w:val="72"/>
              </w:rPr>
              <w:t>DG</w:t>
            </w:r>
            <w:r w:rsidR="00486F46">
              <w:rPr>
                <w:rFonts w:ascii="Calibri" w:hAnsi="Calibri"/>
                <w:b/>
                <w:sz w:val="72"/>
                <w:szCs w:val="72"/>
              </w:rPr>
              <w:t xml:space="preserve"> </w:t>
            </w:r>
            <w:r w:rsidRPr="005506C8">
              <w:rPr>
                <w:rFonts w:ascii="Calibri" w:hAnsi="Calibri"/>
                <w:b/>
                <w:sz w:val="72"/>
                <w:szCs w:val="72"/>
              </w:rPr>
              <w:t>MOVIE NIGHT PRESENTS:</w:t>
            </w:r>
          </w:p>
          <w:p w14:paraId="7F2ACE5E" w14:textId="224776BD" w:rsidR="005506C8" w:rsidRPr="00486F46" w:rsidRDefault="005506C8" w:rsidP="005506C8">
            <w:pPr>
              <w:rPr>
                <w:b/>
                <w:sz w:val="56"/>
                <w:szCs w:val="56"/>
              </w:rPr>
            </w:pPr>
            <w:r w:rsidRPr="00486F46">
              <w:rPr>
                <w:b/>
                <w:sz w:val="56"/>
                <w:szCs w:val="56"/>
              </w:rPr>
              <w:t>THE SANDLOT</w:t>
            </w:r>
          </w:p>
        </w:tc>
      </w:tr>
      <w:tr w:rsidR="00F347D1" w:rsidRPr="005506C8" w14:paraId="559B0842" w14:textId="77777777" w:rsidTr="005506C8">
        <w:trPr>
          <w:trHeight w:val="1650"/>
        </w:trPr>
        <w:tc>
          <w:tcPr>
            <w:tcW w:w="3304" w:type="dxa"/>
            <w:tcBorders>
              <w:top w:val="dotted" w:sz="18" w:space="0" w:color="E6B85F"/>
              <w:bottom w:val="dotted" w:sz="18" w:space="0" w:color="E6B85F"/>
              <w:right w:val="single" w:sz="18" w:space="0" w:color="E6B85F"/>
            </w:tcBorders>
          </w:tcPr>
          <w:p w14:paraId="1D826EE5" w14:textId="29525820" w:rsidR="0057485B" w:rsidRPr="005506C8" w:rsidRDefault="00486F46" w:rsidP="00F347D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0754F3" wp14:editId="702484B4">
                      <wp:extent cx="1781175" cy="2152650"/>
                      <wp:effectExtent l="0" t="0" r="0" b="0"/>
                      <wp:docPr id="5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81175" cy="2152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165CBD" w14:textId="2BE4B76B" w:rsidR="00B56253" w:rsidRDefault="005506C8" w:rsidP="00F347D1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>SATURDAY NOVEMBER 17 6PM - 9PM AT</w:t>
                                  </w:r>
                                </w:p>
                                <w:p w14:paraId="005D5FF6" w14:textId="07E64E37" w:rsidR="005506C8" w:rsidRDefault="005506C8" w:rsidP="00F347D1">
                                  <w:pPr>
                                    <w:rPr>
                                      <w:noProof/>
                                      <w:sz w:val="24"/>
                                    </w:rPr>
                                  </w:pPr>
                                  <w:r>
                                    <w:rPr>
                                      <w:noProof/>
                                      <w:sz w:val="24"/>
                                    </w:rPr>
                                    <w:t xml:space="preserve">THE DG BUILDING </w:t>
                                  </w:r>
                                </w:p>
                                <w:p w14:paraId="295347AF" w14:textId="4E4D71AC" w:rsidR="005506C8" w:rsidRDefault="005506C8" w:rsidP="00F347D1">
                                  <w:pPr>
                                    <w:rPr>
                                      <w:noProof/>
                                      <w:sz w:val="24"/>
                                    </w:rPr>
                                  </w:pPr>
                                  <w:r>
                                    <w:rPr>
                                      <w:noProof/>
                                      <w:sz w:val="24"/>
                                    </w:rPr>
                                    <w:t>AGES 5-12</w:t>
                                  </w:r>
                                </w:p>
                                <w:p w14:paraId="0C0EBA37" w14:textId="05B34F40" w:rsidR="00986EEF" w:rsidRPr="00B56253" w:rsidRDefault="00986EEF" w:rsidP="00F347D1">
                                  <w:pPr>
                                    <w:rPr>
                                      <w:noProof/>
                                      <w:sz w:val="24"/>
                                    </w:rPr>
                                  </w:pPr>
                                  <w:r>
                                    <w:rPr>
                                      <w:noProof/>
                                      <w:sz w:val="24"/>
                                    </w:rPr>
                                    <w:t>TICKETS AVAILABLE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noProof/>
                                      <w:sz w:val="24"/>
                                    </w:rPr>
                                    <w:t xml:space="preserve"> </w:t>
                                  </w:r>
                                  <w:r w:rsidR="00B36842">
                                    <w:rPr>
                                      <w:noProof/>
                                      <w:sz w:val="24"/>
                                    </w:rPr>
                                    <w:t>AT THE DOOR</w:t>
                                  </w:r>
                                </w:p>
                                <w:p w14:paraId="5AF083BE" w14:textId="77777777" w:rsidR="00B56253" w:rsidRPr="00B56253" w:rsidRDefault="00B56253" w:rsidP="00F347D1">
                                  <w:pPr>
                                    <w:pStyle w:val="Heading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18288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10754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width:140.25pt;height:1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" filled="f" stroked="f" strokeweight=".5pt">
                      <v:textbox inset=",14.4pt">
                        <w:txbxContent>
                          <w:p w14:paraId="1E165CBD" w14:textId="2BE4B76B" w:rsidR="00B56253" w:rsidRDefault="005506C8" w:rsidP="00F347D1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SATURDAY NOVEMBER 17 6PM - 9PM AT</w:t>
                            </w:r>
                          </w:p>
                          <w:p w14:paraId="005D5FF6" w14:textId="07E64E37" w:rsidR="005506C8" w:rsidRDefault="005506C8" w:rsidP="00F347D1">
                            <w:pPr>
                              <w:rPr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t xml:space="preserve">THE DG BUILDING </w:t>
                            </w:r>
                          </w:p>
                          <w:p w14:paraId="295347AF" w14:textId="4E4D71AC" w:rsidR="005506C8" w:rsidRDefault="005506C8" w:rsidP="00F347D1">
                            <w:pPr>
                              <w:rPr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t>AGES 5-12</w:t>
                            </w:r>
                          </w:p>
                          <w:p w14:paraId="0C0EBA37" w14:textId="05B34F40" w:rsidR="00986EEF" w:rsidRPr="00B56253" w:rsidRDefault="00986EEF" w:rsidP="00F347D1">
                            <w:pPr>
                              <w:rPr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t>TICKETS AVAILABLE</w:t>
                            </w:r>
                            <w:bookmarkStart w:id="1" w:name="_GoBack"/>
                            <w:bookmarkEnd w:id="1"/>
                            <w:r>
                              <w:rPr>
                                <w:noProof/>
                                <w:sz w:val="24"/>
                              </w:rPr>
                              <w:t xml:space="preserve"> </w:t>
                            </w:r>
                            <w:r w:rsidR="00B36842">
                              <w:rPr>
                                <w:noProof/>
                                <w:sz w:val="24"/>
                              </w:rPr>
                              <w:t>AT THE DOOR</w:t>
                            </w:r>
                          </w:p>
                          <w:p w14:paraId="5AF083BE" w14:textId="77777777" w:rsidR="00B56253" w:rsidRPr="00B56253" w:rsidRDefault="00B56253" w:rsidP="00F347D1">
                            <w:pPr>
                              <w:pStyle w:val="Heading2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305" w:type="dxa"/>
            <w:tcBorders>
              <w:top w:val="dotted" w:sz="18" w:space="0" w:color="E6B85F"/>
              <w:left w:val="single" w:sz="18" w:space="0" w:color="E6B85F"/>
              <w:bottom w:val="dotted" w:sz="18" w:space="0" w:color="E6B85F"/>
              <w:right w:val="single" w:sz="18" w:space="0" w:color="E6B85F"/>
            </w:tcBorders>
          </w:tcPr>
          <w:p w14:paraId="2FE5175E" w14:textId="65F974D5" w:rsidR="0057485B" w:rsidRPr="005506C8" w:rsidRDefault="00486F46" w:rsidP="00F347D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AEF145" wp14:editId="1709972E">
                      <wp:extent cx="1933575" cy="1642110"/>
                      <wp:effectExtent l="0" t="0" r="0" b="0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33575" cy="1642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70BE6D" w14:textId="5CFC29F6" w:rsidR="00B56253" w:rsidRPr="00B56253" w:rsidRDefault="005506C8" w:rsidP="00F347D1">
                                  <w:pPr>
                                    <w:pStyle w:val="Heading2"/>
                                  </w:pPr>
                                  <w:r>
                                    <w:t>$5 ADMISSION INCLUDES A BOTTLE OF WATER AND BAG OF POPCORN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18288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DAEF145" id="Text Box 2" o:spid="_x0000_s1027" type="#_x0000_t202" style="width:152.25pt;height:12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" filled="f" stroked="f" strokeweight=".5pt">
                      <v:textbox inset=",14.4pt">
                        <w:txbxContent>
                          <w:p w14:paraId="0E70BE6D" w14:textId="5CFC29F6" w:rsidR="00B56253" w:rsidRPr="00B56253" w:rsidRDefault="005506C8" w:rsidP="00F347D1">
                            <w:pPr>
                              <w:pStyle w:val="Heading2"/>
                            </w:pPr>
                            <w:r>
                              <w:t>$5 ADMISSION INCLUDES A BOTTLE OF WATER AND BAG OF POPCORN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305" w:type="dxa"/>
            <w:tcBorders>
              <w:top w:val="dotted" w:sz="18" w:space="0" w:color="E6B85F"/>
              <w:left w:val="single" w:sz="18" w:space="0" w:color="E6B85F"/>
              <w:bottom w:val="dotted" w:sz="18" w:space="0" w:color="E6B85F"/>
            </w:tcBorders>
          </w:tcPr>
          <w:p w14:paraId="02BE3244" w14:textId="7123ED26" w:rsidR="0057485B" w:rsidRPr="005506C8" w:rsidRDefault="00486F46" w:rsidP="00F347D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BECC8EB" wp14:editId="55CFC0C2">
                      <wp:extent cx="1790700" cy="2324100"/>
                      <wp:effectExtent l="0" t="0" r="0" b="0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90700" cy="2324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C61436" w14:textId="3AC3854F" w:rsidR="00B56253" w:rsidRPr="00B56253" w:rsidRDefault="005506C8" w:rsidP="005506C8">
                                  <w:pPr>
                                    <w:jc w:val="both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>THIS IS A DROP AND GO EVENT!</w:t>
                                  </w:r>
                                  <w:r w:rsidR="00704DD8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t>BRING PILLOWS AND BLANKETS TO SIT ON AND GET COMFY FOR THE MOVIE</w:t>
                                  </w:r>
                                  <w:r w:rsidR="00B36842">
                                    <w:rPr>
                                      <w:noProof/>
                                    </w:rPr>
                                    <w:t xml:space="preserve">! </w:t>
                                  </w:r>
                                  <w:r w:rsidR="00E62441">
                                    <w:rPr>
                                      <w:noProof/>
                                    </w:rPr>
                                    <w:t>ALL ARE WELCOME!</w:t>
                                  </w:r>
                                </w:p>
                                <w:p w14:paraId="480206ED" w14:textId="77777777" w:rsidR="00B56253" w:rsidRPr="00B56253" w:rsidRDefault="00B56253" w:rsidP="00F347D1">
                                  <w:pPr>
                                    <w:pStyle w:val="Heading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18288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BECC8EB" id="Text Box 3" o:spid="_x0000_s1028" type="#_x0000_t202" style="width:141pt;height:18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" filled="f" stroked="f" strokeweight=".5pt">
                      <v:textbox inset=",14.4pt">
                        <w:txbxContent>
                          <w:p w14:paraId="16C61436" w14:textId="3AC3854F" w:rsidR="00B56253" w:rsidRPr="00B56253" w:rsidRDefault="005506C8" w:rsidP="005506C8">
                            <w:pPr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THIS IS A DROP AND GO EVENT!</w:t>
                            </w:r>
                            <w:r w:rsidR="00704DD8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BRING PILLOWS AND BLANKETS TO SIT ON AND GET COMFY FOR THE MOVIE</w:t>
                            </w:r>
                            <w:r w:rsidR="00B36842">
                              <w:rPr>
                                <w:noProof/>
                              </w:rPr>
                              <w:t xml:space="preserve">! </w:t>
                            </w:r>
                            <w:r w:rsidR="00E62441">
                              <w:rPr>
                                <w:noProof/>
                              </w:rPr>
                              <w:t>ALL ARE WELCOME!</w:t>
                            </w:r>
                          </w:p>
                          <w:p w14:paraId="480206ED" w14:textId="77777777" w:rsidR="00B56253" w:rsidRPr="00B56253" w:rsidRDefault="00B56253" w:rsidP="00F347D1">
                            <w:pPr>
                              <w:pStyle w:val="Heading2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57485B" w:rsidRPr="005506C8" w14:paraId="78A20EA1" w14:textId="77777777" w:rsidTr="005506C8">
        <w:trPr>
          <w:trHeight w:val="1560"/>
        </w:trPr>
        <w:tc>
          <w:tcPr>
            <w:tcW w:w="9914" w:type="dxa"/>
            <w:gridSpan w:val="3"/>
            <w:tcBorders>
              <w:top w:val="dotted" w:sz="18" w:space="0" w:color="E6B85F"/>
            </w:tcBorders>
          </w:tcPr>
          <w:p w14:paraId="55355AF4" w14:textId="65CA3659" w:rsidR="005506C8" w:rsidRDefault="005506C8" w:rsidP="005506C8">
            <w:pPr>
              <w:jc w:val="both"/>
            </w:pPr>
            <w:r>
              <w:t xml:space="preserve">ADDITIONAL SNACKS WILL BE AVAILABLE FOR PURCHASE IN THE DG KITCHEN THROUGHOUT THE NIGHT! </w:t>
            </w:r>
          </w:p>
          <w:p w14:paraId="1993EB2C" w14:textId="590198EF" w:rsidR="005506C8" w:rsidRDefault="005506C8" w:rsidP="005506C8">
            <w:pPr>
              <w:jc w:val="both"/>
            </w:pPr>
            <w:r>
              <w:t xml:space="preserve">ANY QUESTIONS PLEASE CONTACT </w:t>
            </w:r>
            <w:hyperlink r:id="rId6" w:history="1">
              <w:r w:rsidRPr="00E62441">
                <w:rPr>
                  <w:rStyle w:val="Hyperlink"/>
                  <w:color w:val="FFFFFF" w:themeColor="background1"/>
                </w:rPr>
                <w:t>TVANNIE97@AOL.COM</w:t>
              </w:r>
            </w:hyperlink>
            <w:r>
              <w:t xml:space="preserve"> OR J</w:t>
            </w:r>
            <w:r w:rsidR="00DA0E6F">
              <w:t>F</w:t>
            </w:r>
            <w:r>
              <w:t>KONER@AOL.COM</w:t>
            </w:r>
          </w:p>
          <w:p w14:paraId="3798B69A" w14:textId="7A753185" w:rsidR="0057485B" w:rsidRPr="005506C8" w:rsidRDefault="00486F46" w:rsidP="00F347D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229EFE" wp14:editId="69C30A76">
                      <wp:extent cx="4419600" cy="1037590"/>
                      <wp:effectExtent l="0" t="0" r="0" b="0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419600" cy="1037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4C20F9" w14:textId="5F1027E7" w:rsidR="00F347D1" w:rsidRPr="00F347D1" w:rsidRDefault="00F347D1" w:rsidP="005506C8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8229EFE" id="Text Box 4" o:spid="_x0000_s1029" type="#_x0000_t202" style="width:348pt;height:8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" filled="f" stroked="f" strokeweight=".5pt">
                      <v:textbox inset=",36pt">
                        <w:txbxContent>
                          <w:p w14:paraId="034C20F9" w14:textId="5F1027E7" w:rsidR="00F347D1" w:rsidRPr="00F347D1" w:rsidRDefault="00F347D1" w:rsidP="005506C8">
                            <w:pPr>
                              <w:jc w:val="both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0B9C0F3" w14:textId="721DBEBE" w:rsidR="005506C8" w:rsidRPr="005506C8" w:rsidRDefault="00486F46" w:rsidP="005506C8">
      <w:pPr>
        <w:pStyle w:val="Heading1"/>
        <w:jc w:val="both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33D6C6" wp14:editId="28020F9D">
            <wp:simplePos x="0" y="0"/>
            <wp:positionH relativeFrom="column">
              <wp:posOffset>0</wp:posOffset>
            </wp:positionH>
            <wp:positionV relativeFrom="page">
              <wp:posOffset>-130810</wp:posOffset>
            </wp:positionV>
            <wp:extent cx="7772400" cy="10051415"/>
            <wp:effectExtent l="0" t="0" r="0" b="0"/>
            <wp:wrapNone/>
            <wp:docPr id="2" name="Picture 5" descr="golden movie awards graphics with dark background and sparkly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lden movie awards graphics with dark background and sparkly detail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6C8" w:rsidRPr="005506C8">
        <w:rPr>
          <w:b/>
        </w:rPr>
        <w:t xml:space="preserve"> </w:t>
      </w:r>
    </w:p>
    <w:p w14:paraId="7C182AC6" w14:textId="684077A8" w:rsidR="00D431F6" w:rsidRDefault="00D431F6" w:rsidP="00F347D1"/>
    <w:sectPr w:rsidR="00D431F6" w:rsidSect="00C968D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2255E" w14:textId="77777777" w:rsidR="00C53EAE" w:rsidRDefault="00C53EAE" w:rsidP="00F347D1">
      <w:r>
        <w:separator/>
      </w:r>
    </w:p>
  </w:endnote>
  <w:endnote w:type="continuationSeparator" w:id="0">
    <w:p w14:paraId="7F82CC43" w14:textId="77777777" w:rsidR="00C53EAE" w:rsidRDefault="00C53EAE" w:rsidP="00F3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F8E9C" w14:textId="77777777" w:rsidR="00C53EAE" w:rsidRDefault="00C53EAE" w:rsidP="00F347D1">
      <w:r>
        <w:separator/>
      </w:r>
    </w:p>
  </w:footnote>
  <w:footnote w:type="continuationSeparator" w:id="0">
    <w:p w14:paraId="6489998F" w14:textId="77777777" w:rsidR="00C53EAE" w:rsidRDefault="00C53EAE" w:rsidP="00F34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8"/>
    <w:rsid w:val="0000108B"/>
    <w:rsid w:val="000A41CD"/>
    <w:rsid w:val="000C6191"/>
    <w:rsid w:val="002B60F4"/>
    <w:rsid w:val="00310F2B"/>
    <w:rsid w:val="0031225F"/>
    <w:rsid w:val="003532FB"/>
    <w:rsid w:val="00387B24"/>
    <w:rsid w:val="003A510F"/>
    <w:rsid w:val="003D0F13"/>
    <w:rsid w:val="003D175D"/>
    <w:rsid w:val="003E595C"/>
    <w:rsid w:val="00407924"/>
    <w:rsid w:val="00486F46"/>
    <w:rsid w:val="0053239C"/>
    <w:rsid w:val="005506C8"/>
    <w:rsid w:val="0055148F"/>
    <w:rsid w:val="0057485B"/>
    <w:rsid w:val="005B7CC0"/>
    <w:rsid w:val="00704DD8"/>
    <w:rsid w:val="00721ED9"/>
    <w:rsid w:val="00741B0B"/>
    <w:rsid w:val="00745E35"/>
    <w:rsid w:val="007E56CB"/>
    <w:rsid w:val="008077D3"/>
    <w:rsid w:val="008F3AAC"/>
    <w:rsid w:val="00986EEF"/>
    <w:rsid w:val="009E57DD"/>
    <w:rsid w:val="00A52F13"/>
    <w:rsid w:val="00AA0945"/>
    <w:rsid w:val="00AC646B"/>
    <w:rsid w:val="00AD40FE"/>
    <w:rsid w:val="00B36842"/>
    <w:rsid w:val="00B56253"/>
    <w:rsid w:val="00C53EAE"/>
    <w:rsid w:val="00C60311"/>
    <w:rsid w:val="00C968D8"/>
    <w:rsid w:val="00CE7F6D"/>
    <w:rsid w:val="00D369FA"/>
    <w:rsid w:val="00D431F6"/>
    <w:rsid w:val="00D86A93"/>
    <w:rsid w:val="00DA0E6F"/>
    <w:rsid w:val="00DC52E0"/>
    <w:rsid w:val="00E62441"/>
    <w:rsid w:val="00F347D1"/>
    <w:rsid w:val="00FB6035"/>
    <w:rsid w:val="00FD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9AA0D"/>
  <w15:docId w15:val="{FD692F73-14CF-47CD-B983-8938E012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7D1"/>
    <w:pPr>
      <w:keepNext/>
      <w:keepLines/>
      <w:spacing w:before="40" w:line="276" w:lineRule="auto"/>
      <w:jc w:val="center"/>
      <w:outlineLvl w:val="1"/>
    </w:pPr>
    <w:rPr>
      <w:rFonts w:eastAsia="MS Gothic"/>
      <w:color w:val="FFFFFF"/>
      <w:spacing w:val="40"/>
      <w:sz w:val="28"/>
      <w:szCs w:val="26"/>
    </w:rPr>
  </w:style>
  <w:style w:type="paragraph" w:styleId="Heading1">
    <w:name w:val="heading 1"/>
    <w:basedOn w:val="Title"/>
    <w:next w:val="Normal"/>
    <w:link w:val="Heading1Char"/>
    <w:uiPriority w:val="9"/>
    <w:qFormat/>
    <w:rsid w:val="00745E35"/>
    <w:pPr>
      <w:outlineLvl w:val="0"/>
    </w:pPr>
    <w:rPr>
      <w:b w:val="0"/>
      <w:sz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7D1"/>
    <w:pPr>
      <w:framePr w:hSpace="180" w:wrap="around" w:vAnchor="text" w:hAnchor="text" w:x="1186" w:y="5191"/>
    </w:pPr>
    <w:rPr>
      <w:b/>
      <w:noProof/>
      <w:color w:val="E6B85F"/>
      <w:spacing w:val="20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06C8"/>
    <w:p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text">
    <w:name w:val="Inside text"/>
    <w:basedOn w:val="Normal"/>
    <w:rsid w:val="00D369FA"/>
    <w:pPr>
      <w:widowControl w:val="0"/>
      <w:spacing w:after="240" w:line="213" w:lineRule="auto"/>
    </w:pPr>
    <w:rPr>
      <w:rFonts w:ascii="Candara" w:eastAsia="Times New Roman" w:hAnsi="Candara"/>
      <w:kern w:val="28"/>
      <w:szCs w:val="28"/>
    </w:rPr>
  </w:style>
  <w:style w:type="paragraph" w:customStyle="1" w:styleId="Italictext">
    <w:name w:val="Italic text"/>
    <w:basedOn w:val="Insidetext"/>
    <w:rsid w:val="00D369FA"/>
    <w:pPr>
      <w:spacing w:before="360" w:after="0" w:line="214" w:lineRule="auto"/>
    </w:pPr>
    <w:rPr>
      <w:i/>
      <w:iCs/>
      <w:sz w:val="18"/>
      <w:szCs w:val="17"/>
    </w:rPr>
  </w:style>
  <w:style w:type="paragraph" w:customStyle="1" w:styleId="InsideDateTime">
    <w:name w:val="Inside Date &amp; Time"/>
    <w:basedOn w:val="Normal"/>
    <w:rsid w:val="00D369FA"/>
    <w:pPr>
      <w:widowControl w:val="0"/>
      <w:spacing w:after="240" w:line="213" w:lineRule="auto"/>
    </w:pPr>
    <w:rPr>
      <w:rFonts w:ascii="Candara" w:eastAsia="Times New Roman" w:hAnsi="Candara"/>
      <w:b/>
      <w:kern w:val="28"/>
      <w:sz w:val="44"/>
      <w:szCs w:val="44"/>
    </w:rPr>
  </w:style>
  <w:style w:type="paragraph" w:customStyle="1" w:styleId="Hoorayfor">
    <w:name w:val="Hooray for"/>
    <w:basedOn w:val="Normal"/>
    <w:rsid w:val="003A510F"/>
    <w:pPr>
      <w:spacing w:line="201" w:lineRule="auto"/>
    </w:pPr>
    <w:rPr>
      <w:rFonts w:ascii="Candara" w:eastAsia="Times New Roman" w:hAnsi="Candara"/>
      <w:color w:val="000000"/>
      <w:kern w:val="28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4079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924"/>
  </w:style>
  <w:style w:type="paragraph" w:styleId="Footer">
    <w:name w:val="footer"/>
    <w:basedOn w:val="Normal"/>
    <w:link w:val="FooterChar"/>
    <w:uiPriority w:val="99"/>
    <w:unhideWhenUsed/>
    <w:rsid w:val="004079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924"/>
  </w:style>
  <w:style w:type="paragraph" w:styleId="Title">
    <w:name w:val="Title"/>
    <w:basedOn w:val="Normal"/>
    <w:next w:val="Normal"/>
    <w:link w:val="TitleChar"/>
    <w:uiPriority w:val="10"/>
    <w:qFormat/>
    <w:rsid w:val="0057485B"/>
    <w:pPr>
      <w:spacing w:line="240" w:lineRule="auto"/>
      <w:contextualSpacing/>
    </w:pPr>
    <w:rPr>
      <w:rFonts w:ascii="Gill Sans MT" w:hAnsi="Gill Sans MT"/>
      <w:b/>
      <w:kern w:val="28"/>
      <w:sz w:val="96"/>
      <w:szCs w:val="56"/>
    </w:rPr>
  </w:style>
  <w:style w:type="character" w:customStyle="1" w:styleId="TitleChar">
    <w:name w:val="Title Char"/>
    <w:link w:val="Title"/>
    <w:uiPriority w:val="10"/>
    <w:rsid w:val="0057485B"/>
    <w:rPr>
      <w:rFonts w:ascii="Gill Sans MT" w:eastAsia="MS Gothic" w:hAnsi="Gill Sans MT" w:cs="Times New Roman"/>
      <w:b/>
      <w:color w:val="FFFFFF"/>
      <w:kern w:val="28"/>
      <w:sz w:val="96"/>
      <w:szCs w:val="56"/>
    </w:rPr>
  </w:style>
  <w:style w:type="character" w:customStyle="1" w:styleId="Heading1Char">
    <w:name w:val="Heading 1 Char"/>
    <w:link w:val="Heading1"/>
    <w:uiPriority w:val="9"/>
    <w:rsid w:val="00745E35"/>
    <w:rPr>
      <w:rFonts w:ascii="Gill Sans MT" w:eastAsia="MS Gothic" w:hAnsi="Gill Sans MT" w:cs="Times New Roman"/>
      <w:color w:val="FFFFFF"/>
      <w:kern w:val="28"/>
      <w:sz w:val="56"/>
      <w:szCs w:val="56"/>
    </w:rPr>
  </w:style>
  <w:style w:type="character" w:customStyle="1" w:styleId="Heading2Char">
    <w:name w:val="Heading 2 Char"/>
    <w:link w:val="Heading2"/>
    <w:uiPriority w:val="9"/>
    <w:rsid w:val="00F347D1"/>
    <w:rPr>
      <w:rFonts w:eastAsia="MS Gothic" w:cs="Times New Roman"/>
      <w:b/>
      <w:noProof/>
      <w:color w:val="E6B85F"/>
      <w:spacing w:val="20"/>
      <w:sz w:val="32"/>
      <w:szCs w:val="26"/>
    </w:rPr>
  </w:style>
  <w:style w:type="paragraph" w:styleId="NoSpacing">
    <w:name w:val="No Spacing"/>
    <w:uiPriority w:val="1"/>
    <w:qFormat/>
    <w:rsid w:val="005506C8"/>
    <w:pPr>
      <w:keepNext/>
      <w:keepLines/>
      <w:jc w:val="center"/>
      <w:outlineLvl w:val="1"/>
    </w:pPr>
    <w:rPr>
      <w:rFonts w:eastAsia="MS Gothic"/>
      <w:color w:val="FFFFFF"/>
      <w:spacing w:val="4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06C8"/>
    <w:rPr>
      <w:rFonts w:asciiTheme="majorHAnsi" w:eastAsiaTheme="majorEastAsia" w:hAnsiTheme="majorHAnsi" w:cstheme="majorBidi"/>
      <w:b/>
      <w:bCs/>
      <w:color w:val="FFFFFF"/>
      <w:spacing w:val="4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506C8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ANNIE97@AO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e\AppData\Roaming\Microsoft\Templates\Movie%20awards%20party%20invitation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85A5C1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4">
      <a:majorFont>
        <a:latin typeface="Gill Sans M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Movie awards party invitation</Template>
  <TotalTime>10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Kelle</dc:creator>
  <cp:keywords/>
  <dc:description/>
  <cp:lastModifiedBy>keller4nyr@outlook.com</cp:lastModifiedBy>
  <cp:revision>12</cp:revision>
  <dcterms:created xsi:type="dcterms:W3CDTF">2018-10-14T02:27:00Z</dcterms:created>
  <dcterms:modified xsi:type="dcterms:W3CDTF">2018-11-09T00:25:00Z</dcterms:modified>
</cp:coreProperties>
</file>