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F4E" w:rsidRDefault="00292F4E" w:rsidP="00292F4E">
      <w:pPr>
        <w:adjustRightInd w:val="0"/>
        <w:jc w:val="center"/>
        <w:rPr>
          <w:rFonts w:ascii="ComicSansMS" w:hAnsi="ComicSansMS" w:cs="ComicSansMS"/>
          <w:sz w:val="48"/>
          <w:szCs w:val="48"/>
        </w:rPr>
      </w:pPr>
      <w:r>
        <w:rPr>
          <w:rFonts w:ascii="ComicSansMS" w:hAnsi="ComicSansMS" w:cs="ComicSansMS"/>
          <w:sz w:val="48"/>
          <w:szCs w:val="48"/>
        </w:rPr>
        <w:t>Franklin Youth Soccer Association</w:t>
      </w:r>
    </w:p>
    <w:p w:rsidR="00292F4E" w:rsidRDefault="00292F4E" w:rsidP="00292F4E">
      <w:pPr>
        <w:adjustRightInd w:val="0"/>
        <w:jc w:val="center"/>
        <w:rPr>
          <w:b/>
          <w:bCs/>
          <w:sz w:val="28"/>
          <w:szCs w:val="28"/>
        </w:rPr>
      </w:pPr>
      <w:r>
        <w:rPr>
          <w:b/>
          <w:bCs/>
          <w:sz w:val="28"/>
          <w:szCs w:val="28"/>
        </w:rPr>
        <w:t>FY</w:t>
      </w:r>
      <w:r w:rsidR="005E7D3F">
        <w:rPr>
          <w:b/>
          <w:bCs/>
          <w:sz w:val="28"/>
          <w:szCs w:val="28"/>
        </w:rPr>
        <w:t>SA Instructional Coaching Meeting</w:t>
      </w:r>
      <w:r>
        <w:rPr>
          <w:b/>
          <w:bCs/>
          <w:sz w:val="28"/>
          <w:szCs w:val="28"/>
        </w:rPr>
        <w:t xml:space="preserve"> –</w:t>
      </w:r>
      <w:r w:rsidR="00923921">
        <w:rPr>
          <w:b/>
          <w:bCs/>
          <w:sz w:val="28"/>
          <w:szCs w:val="28"/>
        </w:rPr>
        <w:t xml:space="preserve"> </w:t>
      </w:r>
      <w:r w:rsidR="00826117">
        <w:rPr>
          <w:b/>
          <w:bCs/>
          <w:sz w:val="28"/>
          <w:szCs w:val="28"/>
        </w:rPr>
        <w:t xml:space="preserve">Spring </w:t>
      </w:r>
      <w:r w:rsidR="00FE3590">
        <w:rPr>
          <w:b/>
          <w:bCs/>
          <w:sz w:val="28"/>
          <w:szCs w:val="28"/>
        </w:rPr>
        <w:t>201</w:t>
      </w:r>
      <w:r w:rsidR="00051D25">
        <w:rPr>
          <w:b/>
          <w:bCs/>
          <w:sz w:val="28"/>
          <w:szCs w:val="28"/>
        </w:rPr>
        <w:t>2</w:t>
      </w:r>
    </w:p>
    <w:p w:rsidR="001B0254" w:rsidRDefault="001B0254" w:rsidP="00292F4E">
      <w:pPr>
        <w:adjustRightInd w:val="0"/>
        <w:jc w:val="center"/>
        <w:rPr>
          <w:b/>
          <w:bCs/>
          <w:sz w:val="28"/>
          <w:szCs w:val="28"/>
        </w:rPr>
      </w:pPr>
      <w:r>
        <w:rPr>
          <w:b/>
          <w:bCs/>
          <w:sz w:val="28"/>
          <w:szCs w:val="28"/>
        </w:rPr>
        <w:t>April 2</w:t>
      </w:r>
      <w:r w:rsidRPr="001B0254">
        <w:rPr>
          <w:b/>
          <w:bCs/>
          <w:sz w:val="28"/>
          <w:szCs w:val="28"/>
          <w:vertAlign w:val="superscript"/>
        </w:rPr>
        <w:t>nd</w:t>
      </w:r>
      <w:r>
        <w:rPr>
          <w:b/>
          <w:bCs/>
          <w:sz w:val="28"/>
          <w:szCs w:val="28"/>
        </w:rPr>
        <w:t>, 2012 – FYSA Office 25</w:t>
      </w:r>
      <w:r w:rsidR="00070917">
        <w:rPr>
          <w:b/>
          <w:bCs/>
          <w:sz w:val="28"/>
          <w:szCs w:val="28"/>
        </w:rPr>
        <w:t>6</w:t>
      </w:r>
      <w:r>
        <w:rPr>
          <w:b/>
          <w:bCs/>
          <w:sz w:val="28"/>
          <w:szCs w:val="28"/>
        </w:rPr>
        <w:t xml:space="preserve"> Cottage St. Franklin</w:t>
      </w:r>
    </w:p>
    <w:p w:rsidR="001B0254" w:rsidRDefault="001B0254" w:rsidP="00292F4E">
      <w:pPr>
        <w:adjustRightInd w:val="0"/>
        <w:jc w:val="center"/>
        <w:rPr>
          <w:b/>
          <w:bCs/>
          <w:sz w:val="28"/>
          <w:szCs w:val="28"/>
        </w:rPr>
      </w:pPr>
      <w:r>
        <w:rPr>
          <w:b/>
          <w:bCs/>
          <w:sz w:val="28"/>
          <w:szCs w:val="28"/>
        </w:rPr>
        <w:t>7:00 PM – 8:30 PM</w:t>
      </w:r>
    </w:p>
    <w:p w:rsidR="00D468F8" w:rsidRDefault="00D468F8" w:rsidP="00D468F8">
      <w:pPr>
        <w:adjustRightInd w:val="0"/>
        <w:jc w:val="center"/>
        <w:rPr>
          <w:bCs/>
          <w:sz w:val="32"/>
          <w:szCs w:val="32"/>
        </w:rPr>
      </w:pPr>
    </w:p>
    <w:p w:rsidR="00D468F8" w:rsidRDefault="00D468F8" w:rsidP="00D468F8">
      <w:pPr>
        <w:adjustRightInd w:val="0"/>
        <w:jc w:val="center"/>
        <w:rPr>
          <w:bCs/>
          <w:sz w:val="32"/>
          <w:szCs w:val="32"/>
        </w:rPr>
      </w:pPr>
      <w:r w:rsidRPr="00D468F8">
        <w:rPr>
          <w:bCs/>
          <w:sz w:val="32"/>
          <w:szCs w:val="32"/>
        </w:rPr>
        <w:t xml:space="preserve">Instructional Director:  </w:t>
      </w:r>
      <w:r w:rsidR="00051D25" w:rsidRPr="00051D25">
        <w:rPr>
          <w:bCs/>
          <w:sz w:val="32"/>
          <w:szCs w:val="32"/>
        </w:rPr>
        <w:t>Bjorn Dragsbaek</w:t>
      </w:r>
      <w:r w:rsidR="00292F4E" w:rsidRPr="00D468F8">
        <w:rPr>
          <w:bCs/>
          <w:sz w:val="32"/>
          <w:szCs w:val="32"/>
        </w:rPr>
        <w:t xml:space="preserve"> </w:t>
      </w:r>
    </w:p>
    <w:p w:rsidR="00F36E01" w:rsidRPr="00D468F8" w:rsidRDefault="00292F4E" w:rsidP="00D468F8">
      <w:pPr>
        <w:adjustRightInd w:val="0"/>
        <w:jc w:val="center"/>
        <w:rPr>
          <w:rFonts w:ascii="Verdana" w:hAnsi="Verdana"/>
          <w:sz w:val="22"/>
          <w:szCs w:val="22"/>
        </w:rPr>
      </w:pPr>
      <w:r w:rsidRPr="00D468F8">
        <w:rPr>
          <w:bCs/>
          <w:sz w:val="32"/>
          <w:szCs w:val="32"/>
        </w:rPr>
        <w:t xml:space="preserve"> </w:t>
      </w:r>
      <w:hyperlink r:id="rId5" w:history="1">
        <w:r w:rsidR="00D468F8" w:rsidRPr="00D468F8">
          <w:rPr>
            <w:rStyle w:val="Hyperlink"/>
            <w:rFonts w:ascii="Verdana" w:hAnsi="Verdana"/>
            <w:sz w:val="22"/>
            <w:szCs w:val="22"/>
          </w:rPr>
          <w:t>instructionaldirector@franklinyouthsoccer.org</w:t>
        </w:r>
      </w:hyperlink>
    </w:p>
    <w:p w:rsidR="00D468F8" w:rsidRDefault="00D468F8" w:rsidP="00D468F8">
      <w:pPr>
        <w:adjustRightInd w:val="0"/>
        <w:jc w:val="center"/>
        <w:rPr>
          <w:b/>
          <w:bCs/>
          <w:sz w:val="28"/>
          <w:szCs w:val="28"/>
        </w:rPr>
      </w:pPr>
    </w:p>
    <w:p w:rsidR="00167B8F" w:rsidRDefault="00292F4E" w:rsidP="00292F4E">
      <w:pPr>
        <w:rPr>
          <w:b/>
          <w:bCs/>
        </w:rPr>
      </w:pPr>
      <w:r>
        <w:rPr>
          <w:bCs/>
          <w:sz w:val="28"/>
          <w:szCs w:val="28"/>
        </w:rPr>
        <w:t>Instructional Division Web Page:</w:t>
      </w:r>
      <w:r w:rsidR="00D468F8">
        <w:rPr>
          <w:bCs/>
          <w:sz w:val="28"/>
          <w:szCs w:val="28"/>
        </w:rPr>
        <w:t xml:space="preserve"> </w:t>
      </w:r>
      <w:r w:rsidR="00923921">
        <w:rPr>
          <w:bCs/>
          <w:sz w:val="28"/>
          <w:szCs w:val="28"/>
        </w:rPr>
        <w:t xml:space="preserve"> </w:t>
      </w:r>
      <w:hyperlink r:id="rId6" w:history="1">
        <w:r w:rsidR="00923921" w:rsidRPr="00167B8F">
          <w:rPr>
            <w:rStyle w:val="Hyperlink"/>
            <w:bCs/>
          </w:rPr>
          <w:t>http://www.franklinyouthsoccer.org/divisions/instructional.html</w:t>
        </w:r>
      </w:hyperlink>
      <w:r w:rsidR="00923921" w:rsidRPr="00167B8F">
        <w:rPr>
          <w:bCs/>
        </w:rPr>
        <w:tab/>
      </w:r>
    </w:p>
    <w:p w:rsidR="00A87B13" w:rsidRDefault="00D468F8" w:rsidP="00292F4E">
      <w:pPr>
        <w:rPr>
          <w:bCs/>
          <w:sz w:val="28"/>
          <w:szCs w:val="28"/>
        </w:rPr>
      </w:pPr>
      <w:r w:rsidRPr="00D468F8">
        <w:rPr>
          <w:b/>
          <w:bCs/>
        </w:rPr>
        <w:tab/>
      </w:r>
    </w:p>
    <w:p w:rsidR="00F71D48" w:rsidRPr="00F71D48" w:rsidRDefault="00F71D48" w:rsidP="008946E9">
      <w:pPr>
        <w:numPr>
          <w:ilvl w:val="0"/>
          <w:numId w:val="12"/>
        </w:numPr>
        <w:tabs>
          <w:tab w:val="num" w:pos="360"/>
        </w:tabs>
        <w:adjustRightInd w:val="0"/>
        <w:ind w:left="360"/>
        <w:rPr>
          <w:b/>
          <w:bCs/>
        </w:rPr>
      </w:pPr>
      <w:r w:rsidRPr="00F71D48">
        <w:rPr>
          <w:b/>
          <w:bCs/>
        </w:rPr>
        <w:t xml:space="preserve">Welcome Coaches! </w:t>
      </w:r>
      <w:r>
        <w:rPr>
          <w:b/>
          <w:bCs/>
        </w:rPr>
        <w:t>– Introductions/Sign In</w:t>
      </w:r>
    </w:p>
    <w:p w:rsidR="00F71D48" w:rsidRPr="008521F6" w:rsidRDefault="008521F6" w:rsidP="008946E9">
      <w:pPr>
        <w:numPr>
          <w:ilvl w:val="0"/>
          <w:numId w:val="12"/>
        </w:numPr>
        <w:tabs>
          <w:tab w:val="num" w:pos="360"/>
        </w:tabs>
        <w:adjustRightInd w:val="0"/>
        <w:ind w:left="360"/>
        <w:rPr>
          <w:b/>
          <w:bCs/>
        </w:rPr>
      </w:pPr>
      <w:r w:rsidRPr="008521F6">
        <w:rPr>
          <w:b/>
          <w:bCs/>
        </w:rPr>
        <w:t>FYSA Board Update – Mark Scagliarini</w:t>
      </w:r>
    </w:p>
    <w:p w:rsidR="008521F6" w:rsidRDefault="008521F6" w:rsidP="008946E9">
      <w:pPr>
        <w:numPr>
          <w:ilvl w:val="0"/>
          <w:numId w:val="12"/>
        </w:numPr>
        <w:tabs>
          <w:tab w:val="num" w:pos="360"/>
        </w:tabs>
        <w:adjustRightInd w:val="0"/>
        <w:ind w:left="360"/>
        <w:rPr>
          <w:b/>
          <w:bCs/>
          <w:u w:val="single"/>
        </w:rPr>
      </w:pPr>
      <w:r>
        <w:rPr>
          <w:b/>
          <w:bCs/>
        </w:rPr>
        <w:t>FYSA/Revolution Partnership – Jeff Jerrier</w:t>
      </w:r>
    </w:p>
    <w:p w:rsidR="00340654" w:rsidRPr="008521F6" w:rsidRDefault="008521F6" w:rsidP="008521F6">
      <w:pPr>
        <w:numPr>
          <w:ilvl w:val="0"/>
          <w:numId w:val="12"/>
        </w:numPr>
        <w:tabs>
          <w:tab w:val="num" w:pos="360"/>
        </w:tabs>
        <w:adjustRightInd w:val="0"/>
        <w:ind w:left="360"/>
        <w:rPr>
          <w:b/>
          <w:bCs/>
          <w:u w:val="single"/>
        </w:rPr>
      </w:pPr>
      <w:r>
        <w:rPr>
          <w:b/>
          <w:bCs/>
        </w:rPr>
        <w:t>Coaching Administrative Details</w:t>
      </w:r>
    </w:p>
    <w:p w:rsidR="00A3674D" w:rsidRDefault="00484A35" w:rsidP="008946E9">
      <w:pPr>
        <w:pStyle w:val="ListParagraph"/>
        <w:numPr>
          <w:ilvl w:val="0"/>
          <w:numId w:val="21"/>
        </w:numPr>
        <w:rPr>
          <w:b/>
          <w:u w:val="single"/>
        </w:rPr>
      </w:pPr>
      <w:r w:rsidRPr="008521F6">
        <w:rPr>
          <w:b/>
          <w:bCs/>
        </w:rPr>
        <w:t>Cori Forms</w:t>
      </w:r>
      <w:r w:rsidRPr="00A3674D">
        <w:rPr>
          <w:bCs/>
        </w:rPr>
        <w:t xml:space="preserve">- All head and </w:t>
      </w:r>
      <w:r w:rsidR="008521F6">
        <w:rPr>
          <w:bCs/>
        </w:rPr>
        <w:t xml:space="preserve">assistant </w:t>
      </w:r>
      <w:r w:rsidRPr="00A3674D">
        <w:rPr>
          <w:bCs/>
        </w:rPr>
        <w:t>volunteer coaches</w:t>
      </w:r>
      <w:r w:rsidR="00A3674D" w:rsidRPr="00A3674D">
        <w:rPr>
          <w:b/>
          <w:u w:val="single"/>
        </w:rPr>
        <w:t xml:space="preserve"> </w:t>
      </w:r>
    </w:p>
    <w:p w:rsidR="00A436D3" w:rsidRPr="00A3674D" w:rsidRDefault="00A436D3" w:rsidP="00A436D3">
      <w:pPr>
        <w:pStyle w:val="ListParagraph"/>
        <w:numPr>
          <w:ilvl w:val="1"/>
          <w:numId w:val="21"/>
        </w:numPr>
        <w:rPr>
          <w:b/>
          <w:u w:val="single"/>
        </w:rPr>
      </w:pPr>
      <w:r>
        <w:t>Located on FYSA website under resource tab</w:t>
      </w:r>
    </w:p>
    <w:p w:rsidR="00F001BC" w:rsidRPr="008521F6" w:rsidRDefault="000C0A78" w:rsidP="008946E9">
      <w:pPr>
        <w:pStyle w:val="ListParagraph"/>
        <w:numPr>
          <w:ilvl w:val="0"/>
          <w:numId w:val="21"/>
        </w:numPr>
        <w:rPr>
          <w:b/>
        </w:rPr>
      </w:pPr>
      <w:r w:rsidRPr="008521F6">
        <w:rPr>
          <w:b/>
        </w:rPr>
        <w:t>Coach’</w:t>
      </w:r>
      <w:r w:rsidR="00F001BC" w:rsidRPr="008521F6">
        <w:rPr>
          <w:b/>
        </w:rPr>
        <w:t>s Licenses:</w:t>
      </w:r>
    </w:p>
    <w:p w:rsidR="00F001BC" w:rsidRDefault="00F001BC" w:rsidP="00F001BC">
      <w:pPr>
        <w:pStyle w:val="ListParagraph"/>
        <w:numPr>
          <w:ilvl w:val="1"/>
          <w:numId w:val="21"/>
        </w:numPr>
      </w:pPr>
      <w:r>
        <w:t xml:space="preserve">Change to </w:t>
      </w:r>
      <w:r w:rsidR="005B0C2E">
        <w:t>coach’s</w:t>
      </w:r>
      <w:r w:rsidR="00051D25">
        <w:t xml:space="preserve"> credit:  Coaches will</w:t>
      </w:r>
      <w:r w:rsidR="000C0A78">
        <w:t xml:space="preserve"> </w:t>
      </w:r>
      <w:r>
        <w:t>be eligible to receive the “coaching credit”</w:t>
      </w:r>
      <w:r w:rsidR="000C0A78">
        <w:t xml:space="preserve"> (equal to one future player registration fee) </w:t>
      </w:r>
      <w:r w:rsidR="00051D25">
        <w:t xml:space="preserve">ONLY </w:t>
      </w:r>
      <w:r w:rsidR="000C0A78">
        <w:t>if they have a coaching license!</w:t>
      </w:r>
    </w:p>
    <w:p w:rsidR="008521F6" w:rsidRPr="008521F6" w:rsidRDefault="000424FA" w:rsidP="00F001BC">
      <w:pPr>
        <w:pStyle w:val="ListParagraph"/>
        <w:numPr>
          <w:ilvl w:val="1"/>
          <w:numId w:val="21"/>
        </w:numPr>
      </w:pPr>
      <w:r>
        <w:t xml:space="preserve">On-line course: </w:t>
      </w:r>
      <w:hyperlink r:id="rId7" w:history="1">
        <w:r w:rsidRPr="000424FA">
          <w:rPr>
            <w:rStyle w:val="Hyperlink"/>
            <w:sz w:val="22"/>
            <w:szCs w:val="22"/>
          </w:rPr>
          <w:t>http://www.mayouthsoccer.org/pages/2185_coach_training_online_g_course.cfm</w:t>
        </w:r>
      </w:hyperlink>
    </w:p>
    <w:p w:rsidR="00EB24C8" w:rsidRPr="00EB24C8" w:rsidRDefault="00EB24C8" w:rsidP="00F001BC">
      <w:pPr>
        <w:pStyle w:val="ListParagraph"/>
        <w:numPr>
          <w:ilvl w:val="1"/>
          <w:numId w:val="21"/>
        </w:numPr>
      </w:pPr>
      <w:r>
        <w:rPr>
          <w:sz w:val="22"/>
          <w:szCs w:val="22"/>
        </w:rPr>
        <w:t>April 3</w:t>
      </w:r>
      <w:r w:rsidRPr="00EB24C8">
        <w:rPr>
          <w:sz w:val="22"/>
          <w:szCs w:val="22"/>
          <w:vertAlign w:val="superscript"/>
        </w:rPr>
        <w:t>rd</w:t>
      </w:r>
      <w:r>
        <w:rPr>
          <w:sz w:val="22"/>
          <w:szCs w:val="22"/>
        </w:rPr>
        <w:t xml:space="preserve"> – G Course 4 hours (6-10 PM)</w:t>
      </w:r>
    </w:p>
    <w:p w:rsidR="00EB24C8" w:rsidRPr="00EB24C8" w:rsidRDefault="00EB24C8" w:rsidP="00F001BC">
      <w:pPr>
        <w:pStyle w:val="ListParagraph"/>
        <w:numPr>
          <w:ilvl w:val="1"/>
          <w:numId w:val="21"/>
        </w:numPr>
      </w:pPr>
      <w:r>
        <w:rPr>
          <w:sz w:val="22"/>
          <w:szCs w:val="22"/>
        </w:rPr>
        <w:t>April 5</w:t>
      </w:r>
      <w:r w:rsidRPr="00EB24C8">
        <w:rPr>
          <w:sz w:val="22"/>
          <w:szCs w:val="22"/>
          <w:vertAlign w:val="superscript"/>
        </w:rPr>
        <w:t>th</w:t>
      </w:r>
      <w:r>
        <w:rPr>
          <w:sz w:val="22"/>
          <w:szCs w:val="22"/>
        </w:rPr>
        <w:t xml:space="preserve"> – G Course 4 hours (6-10 PM)</w:t>
      </w:r>
    </w:p>
    <w:p w:rsidR="000424FA" w:rsidRPr="00F001BC" w:rsidRDefault="00EB24C8" w:rsidP="00F001BC">
      <w:pPr>
        <w:pStyle w:val="ListParagraph"/>
        <w:numPr>
          <w:ilvl w:val="1"/>
          <w:numId w:val="21"/>
        </w:numPr>
      </w:pPr>
      <w:r>
        <w:rPr>
          <w:sz w:val="22"/>
          <w:szCs w:val="22"/>
        </w:rPr>
        <w:t>April 15</w:t>
      </w:r>
      <w:r w:rsidRPr="00EB24C8">
        <w:rPr>
          <w:sz w:val="22"/>
          <w:szCs w:val="22"/>
          <w:vertAlign w:val="superscript"/>
        </w:rPr>
        <w:t>th</w:t>
      </w:r>
      <w:r>
        <w:rPr>
          <w:sz w:val="22"/>
          <w:szCs w:val="22"/>
        </w:rPr>
        <w:t xml:space="preserve"> – F Course 8 hours (12-8 PM)</w:t>
      </w:r>
      <w:r w:rsidR="000424FA" w:rsidRPr="000424FA">
        <w:rPr>
          <w:sz w:val="22"/>
          <w:szCs w:val="22"/>
        </w:rPr>
        <w:tab/>
      </w:r>
    </w:p>
    <w:p w:rsidR="00A3674D" w:rsidRDefault="00A3674D" w:rsidP="008946E9">
      <w:pPr>
        <w:pStyle w:val="ListParagraph"/>
        <w:numPr>
          <w:ilvl w:val="0"/>
          <w:numId w:val="21"/>
        </w:numPr>
      </w:pPr>
      <w:r w:rsidRPr="008521F6">
        <w:rPr>
          <w:b/>
        </w:rPr>
        <w:t>Rosters</w:t>
      </w:r>
      <w:r>
        <w:t xml:space="preserve"> –For those families that do not respond to an email, please call</w:t>
      </w:r>
    </w:p>
    <w:p w:rsidR="00EB24C8" w:rsidRDefault="00EB24C8" w:rsidP="008946E9">
      <w:pPr>
        <w:pStyle w:val="ListParagraph"/>
        <w:numPr>
          <w:ilvl w:val="0"/>
          <w:numId w:val="21"/>
        </w:numPr>
      </w:pPr>
      <w:r>
        <w:rPr>
          <w:b/>
        </w:rPr>
        <w:t xml:space="preserve">Coaching Requests </w:t>
      </w:r>
      <w:r>
        <w:t>– Head Coach/Asst Coach/</w:t>
      </w:r>
      <w:r w:rsidR="0080385B">
        <w:t xml:space="preserve">Back-up </w:t>
      </w:r>
      <w:r>
        <w:t>Parent Volunteer</w:t>
      </w:r>
      <w:r w:rsidR="00093005">
        <w:t>/Conflicts</w:t>
      </w:r>
    </w:p>
    <w:p w:rsidR="00F71D48" w:rsidRPr="008521F6" w:rsidRDefault="00F71D48" w:rsidP="008521F6">
      <w:pPr>
        <w:rPr>
          <w:b/>
          <w:u w:val="single"/>
        </w:rPr>
      </w:pPr>
    </w:p>
    <w:p w:rsidR="00292F4E" w:rsidRPr="0080385B" w:rsidRDefault="00292F4E" w:rsidP="008521F6">
      <w:pPr>
        <w:pStyle w:val="ListParagraph"/>
        <w:numPr>
          <w:ilvl w:val="0"/>
          <w:numId w:val="12"/>
        </w:numPr>
        <w:rPr>
          <w:b/>
        </w:rPr>
      </w:pPr>
      <w:r w:rsidRPr="0080385B">
        <w:rPr>
          <w:b/>
          <w:bCs/>
        </w:rPr>
        <w:t>Br</w:t>
      </w:r>
      <w:r w:rsidR="0080385B" w:rsidRPr="0080385B">
        <w:rPr>
          <w:b/>
          <w:bCs/>
        </w:rPr>
        <w:t>ief O</w:t>
      </w:r>
      <w:r w:rsidR="00A3674D" w:rsidRPr="0080385B">
        <w:rPr>
          <w:b/>
          <w:bCs/>
        </w:rPr>
        <w:t>verview of Instructiona</w:t>
      </w:r>
      <w:r w:rsidR="0080385B" w:rsidRPr="0080385B">
        <w:rPr>
          <w:b/>
          <w:bCs/>
        </w:rPr>
        <w:t xml:space="preserve">l Soccer </w:t>
      </w:r>
    </w:p>
    <w:p w:rsidR="00FF0B65" w:rsidRPr="006E0A0B" w:rsidRDefault="00EB24C8" w:rsidP="00A3674D">
      <w:pPr>
        <w:pStyle w:val="ListParagraph"/>
        <w:numPr>
          <w:ilvl w:val="0"/>
          <w:numId w:val="17"/>
        </w:numPr>
      </w:pPr>
      <w:r>
        <w:rPr>
          <w:bCs/>
        </w:rPr>
        <w:t>Make sure the kids have FUN!</w:t>
      </w:r>
    </w:p>
    <w:p w:rsidR="00F4453F" w:rsidRPr="00F4453F" w:rsidRDefault="0080385B" w:rsidP="00A3674D">
      <w:pPr>
        <w:pStyle w:val="ListParagraph"/>
        <w:numPr>
          <w:ilvl w:val="0"/>
          <w:numId w:val="17"/>
        </w:numPr>
      </w:pPr>
      <w:r>
        <w:rPr>
          <w:bCs/>
        </w:rPr>
        <w:t>All S</w:t>
      </w:r>
      <w:r w:rsidR="00F4453F" w:rsidRPr="00A3674D">
        <w:rPr>
          <w:bCs/>
        </w:rPr>
        <w:t>pring instruct</w:t>
      </w:r>
      <w:r w:rsidR="00923921">
        <w:rPr>
          <w:bCs/>
        </w:rPr>
        <w:t xml:space="preserve">ional games held at </w:t>
      </w:r>
      <w:r>
        <w:rPr>
          <w:bCs/>
        </w:rPr>
        <w:t xml:space="preserve">Upper &amp; Middle </w:t>
      </w:r>
      <w:proofErr w:type="spellStart"/>
      <w:r>
        <w:rPr>
          <w:bCs/>
        </w:rPr>
        <w:t>Dacey</w:t>
      </w:r>
      <w:proofErr w:type="spellEnd"/>
    </w:p>
    <w:p w:rsidR="00FF0B65" w:rsidRPr="0080385B" w:rsidRDefault="0080385B" w:rsidP="00A3674D">
      <w:pPr>
        <w:pStyle w:val="ListParagraph"/>
        <w:numPr>
          <w:ilvl w:val="0"/>
          <w:numId w:val="17"/>
        </w:numPr>
      </w:pPr>
      <w:r>
        <w:rPr>
          <w:bCs/>
        </w:rPr>
        <w:t>U6/U7 1 Hour each week on Saturdays, no practices.</w:t>
      </w:r>
    </w:p>
    <w:p w:rsidR="0080385B" w:rsidRPr="006E0A0B" w:rsidRDefault="0080385B" w:rsidP="00A3674D">
      <w:pPr>
        <w:pStyle w:val="ListParagraph"/>
        <w:numPr>
          <w:ilvl w:val="0"/>
          <w:numId w:val="17"/>
        </w:numPr>
      </w:pPr>
      <w:r>
        <w:rPr>
          <w:bCs/>
        </w:rPr>
        <w:t xml:space="preserve">U8 1 Hour each Saturday </w:t>
      </w:r>
      <w:r w:rsidRPr="0080385B">
        <w:rPr>
          <w:b/>
          <w:bCs/>
          <w:i/>
        </w:rPr>
        <w:t>plus</w:t>
      </w:r>
      <w:r>
        <w:rPr>
          <w:bCs/>
        </w:rPr>
        <w:t xml:space="preserve"> Wednesdays now w</w:t>
      </w:r>
      <w:r w:rsidR="00093005">
        <w:rPr>
          <w:bCs/>
        </w:rPr>
        <w:t>it</w:t>
      </w:r>
      <w:r>
        <w:rPr>
          <w:bCs/>
        </w:rPr>
        <w:t>h F</w:t>
      </w:r>
      <w:r w:rsidR="00093005">
        <w:rPr>
          <w:bCs/>
        </w:rPr>
        <w:t>ranklin Soccer School (FSS)</w:t>
      </w:r>
    </w:p>
    <w:p w:rsidR="00FF0B65" w:rsidRPr="008946E9" w:rsidRDefault="00FF0B65" w:rsidP="00A3674D">
      <w:pPr>
        <w:pStyle w:val="ListParagraph"/>
        <w:numPr>
          <w:ilvl w:val="0"/>
          <w:numId w:val="17"/>
        </w:numPr>
      </w:pPr>
      <w:r w:rsidRPr="00A3674D">
        <w:rPr>
          <w:bCs/>
        </w:rPr>
        <w:t>Same time</w:t>
      </w:r>
      <w:r w:rsidR="00F4453F" w:rsidRPr="00A3674D">
        <w:rPr>
          <w:bCs/>
        </w:rPr>
        <w:t>slot</w:t>
      </w:r>
      <w:r w:rsidR="0080385B">
        <w:rPr>
          <w:bCs/>
        </w:rPr>
        <w:t xml:space="preserve"> each week for your team.</w:t>
      </w:r>
    </w:p>
    <w:p w:rsidR="008946E9" w:rsidRPr="008946E9" w:rsidRDefault="008946E9" w:rsidP="00A3674D">
      <w:pPr>
        <w:pStyle w:val="ListParagraph"/>
        <w:numPr>
          <w:ilvl w:val="0"/>
          <w:numId w:val="17"/>
        </w:numPr>
      </w:pPr>
      <w:r>
        <w:rPr>
          <w:bCs/>
        </w:rPr>
        <w:t>Your field may change. Check the schedule each week to see where you will be playing.</w:t>
      </w:r>
    </w:p>
    <w:p w:rsidR="008946E9" w:rsidRPr="00340654" w:rsidRDefault="008946E9" w:rsidP="008946E9">
      <w:pPr>
        <w:pStyle w:val="ListParagraph"/>
        <w:numPr>
          <w:ilvl w:val="1"/>
          <w:numId w:val="17"/>
        </w:numPr>
      </w:pPr>
      <w:r>
        <w:rPr>
          <w:bCs/>
        </w:rPr>
        <w:t>Inform parents where you will be playing and where to find schedule on FYSA website.</w:t>
      </w:r>
    </w:p>
    <w:p w:rsidR="00340654" w:rsidRPr="008946E9" w:rsidRDefault="00340654" w:rsidP="00A3674D">
      <w:pPr>
        <w:pStyle w:val="ListParagraph"/>
        <w:numPr>
          <w:ilvl w:val="0"/>
          <w:numId w:val="17"/>
        </w:numPr>
      </w:pPr>
      <w:r w:rsidRPr="00A3674D">
        <w:rPr>
          <w:bCs/>
        </w:rPr>
        <w:t>Equipment.  Will be at the field each week.</w:t>
      </w:r>
    </w:p>
    <w:p w:rsidR="008946E9" w:rsidRPr="006E0A0B" w:rsidRDefault="008946E9" w:rsidP="00A3674D">
      <w:pPr>
        <w:pStyle w:val="ListParagraph"/>
        <w:numPr>
          <w:ilvl w:val="0"/>
          <w:numId w:val="17"/>
        </w:numPr>
      </w:pPr>
      <w:r w:rsidRPr="008946E9">
        <w:rPr>
          <w:b/>
          <w:bCs/>
        </w:rPr>
        <w:t>Instructional Manuals</w:t>
      </w:r>
      <w:r>
        <w:rPr>
          <w:bCs/>
        </w:rPr>
        <w:t>:  Each division has an instructional manual that provides drills to guide each week’s</w:t>
      </w:r>
      <w:r w:rsidR="00870A91">
        <w:rPr>
          <w:bCs/>
        </w:rPr>
        <w:t xml:space="preserve"> 1/2</w:t>
      </w:r>
      <w:r>
        <w:rPr>
          <w:bCs/>
        </w:rPr>
        <w:t xml:space="preserve"> hour practice.  The drills were selected because they stress important age appropriate skills and are FUN!</w:t>
      </w:r>
    </w:p>
    <w:p w:rsidR="00A3674D" w:rsidRDefault="005B0C2E" w:rsidP="005E7D3F">
      <w:pPr>
        <w:numPr>
          <w:ilvl w:val="0"/>
          <w:numId w:val="17"/>
        </w:numPr>
      </w:pPr>
      <w:r>
        <w:t>Continuous</w:t>
      </w:r>
      <w:r w:rsidR="005E7D3F">
        <w:t xml:space="preserve"> Play- (U6 only)</w:t>
      </w:r>
    </w:p>
    <w:p w:rsidR="005E7D3F" w:rsidRDefault="005E7D3F" w:rsidP="005E7D3F">
      <w:pPr>
        <w:numPr>
          <w:ilvl w:val="0"/>
          <w:numId w:val="17"/>
        </w:numPr>
      </w:pPr>
      <w:r>
        <w:t>U7 and U8- Dribble or pass in.</w:t>
      </w:r>
      <w:r w:rsidRPr="005E7D3F">
        <w:t xml:space="preserve"> </w:t>
      </w:r>
      <w:r>
        <w:t>10</w:t>
      </w:r>
      <w:r w:rsidR="002C3028">
        <w:t>-</w:t>
      </w:r>
      <w:r>
        <w:t>second restart.</w:t>
      </w:r>
    </w:p>
    <w:p w:rsidR="00F72D32" w:rsidRDefault="00F72D32" w:rsidP="005E7D3F">
      <w:pPr>
        <w:numPr>
          <w:ilvl w:val="0"/>
          <w:numId w:val="17"/>
        </w:numPr>
      </w:pPr>
      <w:r>
        <w:t>Coaches off field/on sideline during games!</w:t>
      </w:r>
    </w:p>
    <w:p w:rsidR="005E7D3F" w:rsidRDefault="005E7D3F" w:rsidP="00A3674D"/>
    <w:p w:rsidR="00292F4E" w:rsidRPr="00093005" w:rsidRDefault="00292F4E" w:rsidP="00093005">
      <w:pPr>
        <w:pStyle w:val="ListParagraph"/>
        <w:numPr>
          <w:ilvl w:val="0"/>
          <w:numId w:val="12"/>
        </w:numPr>
        <w:adjustRightInd w:val="0"/>
        <w:rPr>
          <w:b/>
          <w:bCs/>
        </w:rPr>
      </w:pPr>
      <w:r w:rsidRPr="0080385B">
        <w:rPr>
          <w:b/>
          <w:bCs/>
        </w:rPr>
        <w:t>General/Admin Section</w:t>
      </w:r>
    </w:p>
    <w:p w:rsidR="00292F4E" w:rsidRDefault="00292F4E" w:rsidP="008946E9">
      <w:pPr>
        <w:numPr>
          <w:ilvl w:val="0"/>
          <w:numId w:val="20"/>
        </w:numPr>
        <w:adjustRightInd w:val="0"/>
      </w:pPr>
      <w:r w:rsidRPr="00070917">
        <w:rPr>
          <w:b/>
        </w:rPr>
        <w:t>Arrive at least 10 minutes before practice</w:t>
      </w:r>
      <w:r>
        <w:t xml:space="preserve"> is scheduled to start to set up activities and be ready to greet players</w:t>
      </w:r>
    </w:p>
    <w:p w:rsidR="00292F4E" w:rsidRDefault="00070917" w:rsidP="008946E9">
      <w:pPr>
        <w:numPr>
          <w:ilvl w:val="0"/>
          <w:numId w:val="20"/>
        </w:numPr>
        <w:adjustRightInd w:val="0"/>
      </w:pPr>
      <w:r>
        <w:rPr>
          <w:b/>
        </w:rPr>
        <w:t>The Early P</w:t>
      </w:r>
      <w:r w:rsidR="00292F4E" w:rsidRPr="00070917">
        <w:rPr>
          <w:b/>
        </w:rPr>
        <w:t>layer</w:t>
      </w:r>
      <w:r w:rsidR="00292F4E">
        <w:t>: What to do?</w:t>
      </w:r>
      <w:r>
        <w:t xml:space="preserve"> &amp; Sponge Activity</w:t>
      </w:r>
      <w:r w:rsidR="00292F4E">
        <w:t>:</w:t>
      </w:r>
      <w:r w:rsidR="00292F4E">
        <w:tab/>
      </w:r>
    </w:p>
    <w:p w:rsidR="00292F4E" w:rsidRDefault="00292F4E" w:rsidP="008946E9">
      <w:pPr>
        <w:numPr>
          <w:ilvl w:val="1"/>
          <w:numId w:val="20"/>
        </w:numPr>
        <w:adjustRightInd w:val="0"/>
      </w:pPr>
      <w:r>
        <w:t>Game to 2 goals: 1 V 1 with coach until another player arrives</w:t>
      </w:r>
    </w:p>
    <w:p w:rsidR="00292F4E" w:rsidRDefault="00292F4E" w:rsidP="008946E9">
      <w:pPr>
        <w:numPr>
          <w:ilvl w:val="1"/>
          <w:numId w:val="20"/>
        </w:numPr>
        <w:adjustRightInd w:val="0"/>
      </w:pPr>
      <w:r>
        <w:t>Juggle contest</w:t>
      </w:r>
    </w:p>
    <w:p w:rsidR="00292F4E" w:rsidRDefault="00292F4E" w:rsidP="008946E9">
      <w:pPr>
        <w:numPr>
          <w:ilvl w:val="1"/>
          <w:numId w:val="20"/>
        </w:numPr>
        <w:adjustRightInd w:val="0"/>
      </w:pPr>
      <w:r>
        <w:lastRenderedPageBreak/>
        <w:t>Show them new move.</w:t>
      </w:r>
    </w:p>
    <w:p w:rsidR="00292F4E" w:rsidRDefault="00292F4E" w:rsidP="008946E9">
      <w:pPr>
        <w:numPr>
          <w:ilvl w:val="1"/>
          <w:numId w:val="20"/>
        </w:numPr>
        <w:adjustRightInd w:val="0"/>
      </w:pPr>
      <w:r>
        <w:t>Later in season</w:t>
      </w:r>
      <w:r w:rsidR="00340654">
        <w:t>, have</w:t>
      </w:r>
      <w:r>
        <w:t xml:space="preserve"> them show you a move!!</w:t>
      </w:r>
    </w:p>
    <w:p w:rsidR="00292F4E" w:rsidRDefault="00292F4E" w:rsidP="008946E9">
      <w:pPr>
        <w:numPr>
          <w:ilvl w:val="0"/>
          <w:numId w:val="20"/>
        </w:numPr>
        <w:adjustRightInd w:val="0"/>
      </w:pPr>
      <w:r>
        <w:t xml:space="preserve">Start ON TIME </w:t>
      </w:r>
    </w:p>
    <w:p w:rsidR="00292F4E" w:rsidRDefault="00292F4E" w:rsidP="008946E9">
      <w:pPr>
        <w:numPr>
          <w:ilvl w:val="0"/>
          <w:numId w:val="20"/>
        </w:numPr>
        <w:adjustRightInd w:val="0"/>
      </w:pPr>
      <w:r>
        <w:t xml:space="preserve">Have a designated bench area. </w:t>
      </w:r>
    </w:p>
    <w:p w:rsidR="00292F4E" w:rsidRDefault="00292F4E" w:rsidP="008946E9">
      <w:pPr>
        <w:numPr>
          <w:ilvl w:val="0"/>
          <w:numId w:val="20"/>
        </w:numPr>
        <w:adjustRightInd w:val="0"/>
      </w:pPr>
      <w:r>
        <w:t>PARENTS should gather on the other side of the field.</w:t>
      </w:r>
    </w:p>
    <w:p w:rsidR="00292F4E" w:rsidRDefault="00292F4E" w:rsidP="008946E9">
      <w:pPr>
        <w:numPr>
          <w:ilvl w:val="0"/>
          <w:numId w:val="20"/>
        </w:numPr>
        <w:adjustRightInd w:val="0"/>
      </w:pPr>
      <w:r>
        <w:t xml:space="preserve">Keep activities moving - avoid long pauses/breaks. Have the kids put their water bottles </w:t>
      </w:r>
      <w:r>
        <w:rPr>
          <w:u w:val="single"/>
        </w:rPr>
        <w:t>(WITH NAMES ON THEM!),</w:t>
      </w:r>
      <w:r>
        <w:t xml:space="preserve"> at the team bench area. </w:t>
      </w:r>
    </w:p>
    <w:p w:rsidR="0072152E" w:rsidRDefault="0072152E" w:rsidP="008946E9">
      <w:pPr>
        <w:numPr>
          <w:ilvl w:val="0"/>
          <w:numId w:val="20"/>
        </w:numPr>
        <w:adjustRightInd w:val="0"/>
      </w:pPr>
      <w:r>
        <w:t xml:space="preserve">Combine teams on low attendance days </w:t>
      </w:r>
    </w:p>
    <w:p w:rsidR="0072152E" w:rsidRDefault="0072152E" w:rsidP="008946E9">
      <w:pPr>
        <w:numPr>
          <w:ilvl w:val="0"/>
          <w:numId w:val="20"/>
        </w:numPr>
        <w:adjustRightInd w:val="0"/>
      </w:pPr>
      <w:r>
        <w:t xml:space="preserve">Watch for neighboring teams without a coach, and integrate them into your practice </w:t>
      </w:r>
    </w:p>
    <w:p w:rsidR="0072152E" w:rsidRDefault="0072152E" w:rsidP="008946E9">
      <w:pPr>
        <w:numPr>
          <w:ilvl w:val="0"/>
          <w:numId w:val="20"/>
        </w:numPr>
        <w:adjustRightInd w:val="0"/>
      </w:pPr>
      <w:r>
        <w:t xml:space="preserve">Maintain an up-beat, positive attitude - if you are having fun, then the kids will have fun! </w:t>
      </w:r>
    </w:p>
    <w:p w:rsidR="008946E9" w:rsidRPr="008946E9" w:rsidRDefault="00292F4E" w:rsidP="008946E9">
      <w:pPr>
        <w:numPr>
          <w:ilvl w:val="0"/>
          <w:numId w:val="20"/>
        </w:numPr>
        <w:adjustRightInd w:val="0"/>
        <w:rPr>
          <w:b/>
          <w:bCs/>
        </w:rPr>
      </w:pPr>
      <w:r>
        <w:rPr>
          <w:b/>
          <w:u w:val="single"/>
        </w:rPr>
        <w:t>IMPORTANT</w:t>
      </w:r>
      <w:proofErr w:type="gramStart"/>
      <w:r>
        <w:rPr>
          <w:b/>
          <w:u w:val="single"/>
        </w:rPr>
        <w:t>!:</w:t>
      </w:r>
      <w:proofErr w:type="gramEnd"/>
      <w:r w:rsidR="00070917">
        <w:t xml:space="preserve">  </w:t>
      </w:r>
      <w:r w:rsidR="00093005">
        <w:t>After the 3 v 3/</w:t>
      </w:r>
      <w:r>
        <w:t xml:space="preserve">4 v 4 games, gather all players together. Parents are welcome to gather as well. </w:t>
      </w:r>
      <w:r>
        <w:rPr>
          <w:bCs/>
        </w:rPr>
        <w:t>Ask the kids,</w:t>
      </w:r>
      <w:r>
        <w:rPr>
          <w:b/>
          <w:bCs/>
        </w:rPr>
        <w:t xml:space="preserve"> “Who ha</w:t>
      </w:r>
      <w:r w:rsidR="00070917">
        <w:rPr>
          <w:b/>
          <w:bCs/>
        </w:rPr>
        <w:t xml:space="preserve">d fun?” “What game (activities) </w:t>
      </w:r>
      <w:r>
        <w:rPr>
          <w:b/>
          <w:bCs/>
        </w:rPr>
        <w:t xml:space="preserve">did you like the best?” </w:t>
      </w:r>
      <w:r>
        <w:rPr>
          <w:bCs/>
        </w:rPr>
        <w:t xml:space="preserve">This is also the time to make any announcements to parents. </w:t>
      </w:r>
    </w:p>
    <w:p w:rsidR="008946E9" w:rsidRDefault="00292F4E" w:rsidP="008946E9">
      <w:pPr>
        <w:numPr>
          <w:ilvl w:val="1"/>
          <w:numId w:val="20"/>
        </w:numPr>
        <w:adjustRightInd w:val="0"/>
        <w:rPr>
          <w:b/>
          <w:bCs/>
        </w:rPr>
      </w:pPr>
      <w:r>
        <w:rPr>
          <w:bCs/>
        </w:rPr>
        <w:t>Remind them what field and color your team will be next week. (Do you know?)</w:t>
      </w:r>
    </w:p>
    <w:p w:rsidR="008946E9" w:rsidRPr="008946E9" w:rsidRDefault="008946E9" w:rsidP="008946E9">
      <w:pPr>
        <w:adjustRightInd w:val="0"/>
        <w:ind w:left="780"/>
        <w:rPr>
          <w:b/>
          <w:bCs/>
        </w:rPr>
      </w:pPr>
    </w:p>
    <w:p w:rsidR="00A3674D" w:rsidRPr="0080385B" w:rsidRDefault="0080385B" w:rsidP="0080385B">
      <w:pPr>
        <w:pStyle w:val="ListParagraph"/>
        <w:numPr>
          <w:ilvl w:val="0"/>
          <w:numId w:val="12"/>
        </w:numPr>
        <w:adjustRightInd w:val="0"/>
        <w:rPr>
          <w:b/>
          <w:bCs/>
        </w:rPr>
      </w:pPr>
      <w:r w:rsidRPr="0080385B">
        <w:rPr>
          <w:b/>
          <w:bCs/>
        </w:rPr>
        <w:t xml:space="preserve"> </w:t>
      </w:r>
      <w:r w:rsidR="00A3674D" w:rsidRPr="0080385B">
        <w:rPr>
          <w:b/>
          <w:bCs/>
        </w:rPr>
        <w:t>Equipment each player needs:</w:t>
      </w:r>
    </w:p>
    <w:p w:rsidR="00A3674D" w:rsidRPr="00B23ED4" w:rsidRDefault="00A3674D" w:rsidP="00A3674D">
      <w:pPr>
        <w:numPr>
          <w:ilvl w:val="0"/>
          <w:numId w:val="14"/>
        </w:numPr>
        <w:adjustRightInd w:val="0"/>
      </w:pPr>
      <w:r w:rsidRPr="00B23ED4">
        <w:rPr>
          <w:b/>
        </w:rPr>
        <w:t>Ball -</w:t>
      </w:r>
      <w:r w:rsidRPr="00B23ED4">
        <w:t xml:space="preserve"> Size 3. Check the size, as it is much easier to learn with the correct sized ball.</w:t>
      </w:r>
    </w:p>
    <w:p w:rsidR="00A3674D" w:rsidRPr="00B23ED4" w:rsidRDefault="00A3674D" w:rsidP="00A3674D">
      <w:pPr>
        <w:numPr>
          <w:ilvl w:val="0"/>
          <w:numId w:val="14"/>
        </w:numPr>
        <w:adjustRightInd w:val="0"/>
      </w:pPr>
      <w:r w:rsidRPr="00B23ED4">
        <w:rPr>
          <w:b/>
        </w:rPr>
        <w:t>Shin guards</w:t>
      </w:r>
      <w:r w:rsidRPr="00B23ED4">
        <w:t xml:space="preserve"> - worn under socks, if possible.</w:t>
      </w:r>
    </w:p>
    <w:p w:rsidR="00A3674D" w:rsidRPr="00B23ED4" w:rsidRDefault="00A3674D" w:rsidP="00A3674D">
      <w:pPr>
        <w:numPr>
          <w:ilvl w:val="0"/>
          <w:numId w:val="14"/>
        </w:numPr>
        <w:adjustRightInd w:val="0"/>
      </w:pPr>
      <w:r w:rsidRPr="00B23ED4">
        <w:rPr>
          <w:b/>
        </w:rPr>
        <w:t>Water bottle:</w:t>
      </w:r>
      <w:r w:rsidRPr="00B23ED4">
        <w:t xml:space="preserve"> NAME ON IT!   NO SHARING</w:t>
      </w:r>
      <w:proofErr w:type="gramStart"/>
      <w:r w:rsidRPr="00B23ED4">
        <w:t>!!!.</w:t>
      </w:r>
      <w:proofErr w:type="gramEnd"/>
    </w:p>
    <w:p w:rsidR="00A3674D" w:rsidRPr="00B23ED4" w:rsidRDefault="00A3674D" w:rsidP="00A3674D">
      <w:pPr>
        <w:numPr>
          <w:ilvl w:val="0"/>
          <w:numId w:val="14"/>
        </w:numPr>
        <w:adjustRightInd w:val="0"/>
      </w:pPr>
      <w:r w:rsidRPr="00B23ED4">
        <w:rPr>
          <w:b/>
        </w:rPr>
        <w:t>Shirt:</w:t>
      </w:r>
      <w:r w:rsidRPr="00B23ED4">
        <w:rPr>
          <w:b/>
        </w:rPr>
        <w:tab/>
      </w:r>
      <w:r w:rsidR="008946E9">
        <w:t>Reversible blue/white</w:t>
      </w:r>
      <w:r w:rsidR="00070917">
        <w:t xml:space="preserve">/light blue </w:t>
      </w:r>
      <w:r w:rsidRPr="00B23ED4">
        <w:t>uniform jersey.</w:t>
      </w:r>
      <w:r w:rsidR="008946E9">
        <w:t xml:space="preserve"> Parents should pick-up player uniforms at FYSA office.</w:t>
      </w:r>
    </w:p>
    <w:p w:rsidR="00A3674D" w:rsidRPr="00B23ED4" w:rsidRDefault="00A3674D" w:rsidP="00A3674D">
      <w:pPr>
        <w:numPr>
          <w:ilvl w:val="0"/>
          <w:numId w:val="14"/>
        </w:numPr>
        <w:adjustRightInd w:val="0"/>
      </w:pPr>
      <w:r w:rsidRPr="00B23ED4">
        <w:rPr>
          <w:b/>
        </w:rPr>
        <w:t>Cleats:</w:t>
      </w:r>
      <w:r w:rsidRPr="00B23ED4">
        <w:t xml:space="preserve"> Optional, but strongly encouraged as the fields can be very slippery.</w:t>
      </w:r>
    </w:p>
    <w:p w:rsidR="00A3674D" w:rsidRPr="00B23ED4" w:rsidRDefault="00A3674D" w:rsidP="00A3674D">
      <w:pPr>
        <w:numPr>
          <w:ilvl w:val="0"/>
          <w:numId w:val="14"/>
        </w:numPr>
        <w:adjustRightInd w:val="0"/>
      </w:pPr>
      <w:r w:rsidRPr="00B23ED4">
        <w:t>Note - for safety reasons, players should not wear hard-billed (baseball) caps, jewelry (this includes earrings), or hard hair clips/barrettes. These are actually official rules of the game.</w:t>
      </w:r>
    </w:p>
    <w:p w:rsidR="00686E5E" w:rsidRDefault="00686E5E" w:rsidP="00686E5E"/>
    <w:p w:rsidR="00292F4E" w:rsidRPr="0080385B" w:rsidRDefault="0080385B" w:rsidP="0080385B">
      <w:pPr>
        <w:pStyle w:val="ListParagraph"/>
        <w:numPr>
          <w:ilvl w:val="0"/>
          <w:numId w:val="12"/>
        </w:numPr>
        <w:adjustRightInd w:val="0"/>
        <w:rPr>
          <w:b/>
          <w:bCs/>
        </w:rPr>
      </w:pPr>
      <w:r w:rsidRPr="0080385B">
        <w:rPr>
          <w:b/>
          <w:bCs/>
        </w:rPr>
        <w:t xml:space="preserve"> </w:t>
      </w:r>
      <w:r>
        <w:rPr>
          <w:b/>
          <w:bCs/>
        </w:rPr>
        <w:t>Field set-up (</w:t>
      </w:r>
      <w:r w:rsidR="00340654" w:rsidRPr="0080385B">
        <w:rPr>
          <w:b/>
          <w:bCs/>
        </w:rPr>
        <w:t>8</w:t>
      </w:r>
      <w:r>
        <w:rPr>
          <w:b/>
          <w:bCs/>
        </w:rPr>
        <w:t>:00</w:t>
      </w:r>
      <w:r w:rsidR="00340654" w:rsidRPr="0080385B">
        <w:rPr>
          <w:b/>
          <w:bCs/>
        </w:rPr>
        <w:t xml:space="preserve"> AM </w:t>
      </w:r>
      <w:r w:rsidR="00292F4E" w:rsidRPr="0080385B">
        <w:rPr>
          <w:b/>
          <w:bCs/>
        </w:rPr>
        <w:t>session coaches):</w:t>
      </w:r>
    </w:p>
    <w:p w:rsidR="00067B49" w:rsidRDefault="00067B49" w:rsidP="00067B49">
      <w:pPr>
        <w:numPr>
          <w:ilvl w:val="0"/>
          <w:numId w:val="3"/>
        </w:numPr>
        <w:adjustRightInd w:val="0"/>
      </w:pPr>
      <w:r>
        <w:t xml:space="preserve">In the Green Field Box will be a </w:t>
      </w:r>
      <w:r w:rsidR="00070917">
        <w:t>team equipment bag</w:t>
      </w:r>
      <w:r>
        <w:t xml:space="preserve">.  This bag will have everything for your field. Pick-up the </w:t>
      </w:r>
      <w:r w:rsidR="003547E6">
        <w:t xml:space="preserve">bags in the green field equipment box in between Upper &amp; Middle </w:t>
      </w:r>
      <w:proofErr w:type="spellStart"/>
      <w:r w:rsidR="003547E6">
        <w:t>Dacey</w:t>
      </w:r>
      <w:proofErr w:type="spellEnd"/>
      <w:r w:rsidR="003547E6">
        <w:t xml:space="preserve"> fields (not the green field equipment box off of the parking lot, that is for the Academy division at Lower </w:t>
      </w:r>
      <w:proofErr w:type="spellStart"/>
      <w:r w:rsidR="003547E6">
        <w:t>Dacey</w:t>
      </w:r>
      <w:proofErr w:type="spellEnd"/>
      <w:r w:rsidR="00070917">
        <w:t xml:space="preserve"> F</w:t>
      </w:r>
      <w:r w:rsidR="003547E6">
        <w:t>ields)</w:t>
      </w:r>
    </w:p>
    <w:p w:rsidR="00292F4E" w:rsidRDefault="00D422E6" w:rsidP="00292F4E">
      <w:pPr>
        <w:numPr>
          <w:ilvl w:val="0"/>
          <w:numId w:val="3"/>
        </w:numPr>
        <w:adjustRightInd w:val="0"/>
        <w:rPr>
          <w:b/>
          <w:bCs/>
        </w:rPr>
      </w:pPr>
      <w:r>
        <w:t xml:space="preserve">Arrive </w:t>
      </w:r>
      <w:r w:rsidR="00070917">
        <w:t>10-</w:t>
      </w:r>
      <w:r>
        <w:t>15</w:t>
      </w:r>
      <w:r w:rsidR="00292F4E">
        <w:t xml:space="preserve"> minutes before practice is scheduled to start to set up the field</w:t>
      </w:r>
    </w:p>
    <w:p w:rsidR="00292F4E" w:rsidRDefault="00070917" w:rsidP="00292F4E">
      <w:pPr>
        <w:numPr>
          <w:ilvl w:val="0"/>
          <w:numId w:val="3"/>
        </w:numPr>
        <w:adjustRightInd w:val="0"/>
      </w:pPr>
      <w:r>
        <w:t>Each field needs two</w:t>
      </w:r>
      <w:r w:rsidR="00292F4E">
        <w:t xml:space="preserve"> goals and six dome (hard) cones to mark corners and sideline mid-points</w:t>
      </w:r>
    </w:p>
    <w:p w:rsidR="00292F4E" w:rsidRDefault="00070917" w:rsidP="00292F4E">
      <w:pPr>
        <w:numPr>
          <w:ilvl w:val="0"/>
          <w:numId w:val="3"/>
        </w:numPr>
        <w:adjustRightInd w:val="0"/>
      </w:pPr>
      <w:r>
        <w:t>Leave bag on the sideline</w:t>
      </w:r>
      <w:r w:rsidR="00292F4E">
        <w:t xml:space="preserve"> with all </w:t>
      </w:r>
      <w:r>
        <w:t xml:space="preserve">the </w:t>
      </w:r>
      <w:r w:rsidR="00292F4E">
        <w:t>items in the bag (except the dome cones</w:t>
      </w:r>
      <w:r>
        <w:t xml:space="preserve"> can be left on the field</w:t>
      </w:r>
      <w:r w:rsidR="00292F4E">
        <w:t>).</w:t>
      </w:r>
    </w:p>
    <w:p w:rsidR="00292F4E" w:rsidRDefault="00292F4E" w:rsidP="00292F4E">
      <w:pPr>
        <w:numPr>
          <w:ilvl w:val="0"/>
          <w:numId w:val="3"/>
        </w:numPr>
        <w:adjustRightInd w:val="0"/>
      </w:pPr>
      <w:r>
        <w:t>Do not use dome cones for activities, as we have a limited number of them.</w:t>
      </w:r>
    </w:p>
    <w:p w:rsidR="00292F4E" w:rsidRDefault="00292F4E" w:rsidP="00292F4E">
      <w:pPr>
        <w:adjustRightInd w:val="0"/>
        <w:ind w:left="120"/>
      </w:pPr>
    </w:p>
    <w:p w:rsidR="00292F4E" w:rsidRPr="0080385B" w:rsidRDefault="0080385B" w:rsidP="0080385B">
      <w:pPr>
        <w:pStyle w:val="ListParagraph"/>
        <w:numPr>
          <w:ilvl w:val="0"/>
          <w:numId w:val="12"/>
        </w:numPr>
        <w:tabs>
          <w:tab w:val="left" w:pos="720"/>
        </w:tabs>
        <w:adjustRightInd w:val="0"/>
        <w:rPr>
          <w:b/>
          <w:bCs/>
        </w:rPr>
      </w:pPr>
      <w:r w:rsidRPr="0080385B">
        <w:rPr>
          <w:b/>
          <w:bCs/>
        </w:rPr>
        <w:t xml:space="preserve"> </w:t>
      </w:r>
      <w:r w:rsidR="00292F4E" w:rsidRPr="0080385B">
        <w:rPr>
          <w:b/>
          <w:bCs/>
        </w:rPr>
        <w:t>Field breakdown (</w:t>
      </w:r>
      <w:r w:rsidR="00067B49" w:rsidRPr="0080385B">
        <w:rPr>
          <w:b/>
          <w:bCs/>
        </w:rPr>
        <w:t>2:15</w:t>
      </w:r>
      <w:r>
        <w:rPr>
          <w:b/>
          <w:bCs/>
        </w:rPr>
        <w:t xml:space="preserve"> PM</w:t>
      </w:r>
      <w:r w:rsidR="0072152E" w:rsidRPr="0080385B">
        <w:rPr>
          <w:b/>
          <w:bCs/>
        </w:rPr>
        <w:t xml:space="preserve"> </w:t>
      </w:r>
      <w:r w:rsidR="00292F4E" w:rsidRPr="0080385B">
        <w:rPr>
          <w:b/>
          <w:bCs/>
        </w:rPr>
        <w:t>session coa</w:t>
      </w:r>
      <w:r>
        <w:rPr>
          <w:b/>
          <w:bCs/>
        </w:rPr>
        <w:t>ches):</w:t>
      </w:r>
    </w:p>
    <w:p w:rsidR="00292F4E" w:rsidRDefault="00292F4E" w:rsidP="00292F4E">
      <w:pPr>
        <w:numPr>
          <w:ilvl w:val="0"/>
          <w:numId w:val="4"/>
        </w:numPr>
        <w:adjustRightInd w:val="0"/>
      </w:pPr>
      <w:r>
        <w:t>Goals are to be stacked in designated areas</w:t>
      </w:r>
      <w:r w:rsidR="003547E6">
        <w:t xml:space="preserve"> (along the fence line)</w:t>
      </w:r>
      <w:r>
        <w:t xml:space="preserve"> - two stacks per area </w:t>
      </w:r>
    </w:p>
    <w:p w:rsidR="00292F4E" w:rsidRDefault="00340654" w:rsidP="00292F4E">
      <w:pPr>
        <w:numPr>
          <w:ilvl w:val="0"/>
          <w:numId w:val="4"/>
        </w:numPr>
        <w:adjustRightInd w:val="0"/>
      </w:pPr>
      <w:r>
        <w:t>Equipment bags go</w:t>
      </w:r>
      <w:r w:rsidR="00551994">
        <w:t xml:space="preserve"> in the </w:t>
      </w:r>
      <w:r w:rsidR="00070917">
        <w:t>G</w:t>
      </w:r>
      <w:r w:rsidR="00551994">
        <w:t>reen</w:t>
      </w:r>
      <w:r w:rsidR="00070917">
        <w:t xml:space="preserve"> Field B</w:t>
      </w:r>
      <w:r w:rsidR="00292F4E">
        <w:t xml:space="preserve">ox </w:t>
      </w:r>
    </w:p>
    <w:p w:rsidR="00292F4E" w:rsidRDefault="00292F4E" w:rsidP="00292F4E">
      <w:pPr>
        <w:numPr>
          <w:ilvl w:val="0"/>
          <w:numId w:val="4"/>
        </w:numPr>
        <w:adjustRightInd w:val="0"/>
      </w:pPr>
      <w:r>
        <w:t xml:space="preserve">Lost </w:t>
      </w:r>
      <w:r w:rsidR="00070917">
        <w:t>and Found items go in the G</w:t>
      </w:r>
      <w:r w:rsidR="00551994">
        <w:t>reen</w:t>
      </w:r>
      <w:r w:rsidR="00070917">
        <w:t xml:space="preserve"> Field B</w:t>
      </w:r>
      <w:r>
        <w:t xml:space="preserve">ox </w:t>
      </w:r>
    </w:p>
    <w:p w:rsidR="00292F4E" w:rsidRDefault="00292F4E" w:rsidP="00292F4E">
      <w:pPr>
        <w:numPr>
          <w:ilvl w:val="0"/>
          <w:numId w:val="4"/>
        </w:numPr>
        <w:adjustRightInd w:val="0"/>
      </w:pPr>
      <w:r>
        <w:t xml:space="preserve">Please pick up trash and put in barrels </w:t>
      </w:r>
    </w:p>
    <w:p w:rsidR="003547E6" w:rsidRPr="00093005" w:rsidRDefault="00292F4E" w:rsidP="003547E6">
      <w:pPr>
        <w:numPr>
          <w:ilvl w:val="0"/>
          <w:numId w:val="4"/>
        </w:numPr>
        <w:adjustRightInd w:val="0"/>
      </w:pPr>
      <w:r>
        <w:t>Get parents</w:t>
      </w:r>
      <w:r w:rsidR="00551994">
        <w:t>/players</w:t>
      </w:r>
      <w:r>
        <w:t xml:space="preserve"> to help out!</w:t>
      </w:r>
    </w:p>
    <w:p w:rsidR="003547E6" w:rsidRPr="00093005" w:rsidRDefault="003547E6" w:rsidP="00093005">
      <w:pPr>
        <w:adjustRightInd w:val="0"/>
        <w:rPr>
          <w:b/>
          <w:bCs/>
        </w:rPr>
      </w:pPr>
    </w:p>
    <w:p w:rsidR="0072152E" w:rsidRPr="00551994" w:rsidRDefault="00551994" w:rsidP="00551994">
      <w:pPr>
        <w:pStyle w:val="ListParagraph"/>
        <w:numPr>
          <w:ilvl w:val="0"/>
          <w:numId w:val="12"/>
        </w:numPr>
        <w:adjustRightInd w:val="0"/>
        <w:rPr>
          <w:b/>
          <w:bCs/>
        </w:rPr>
      </w:pPr>
      <w:r>
        <w:rPr>
          <w:b/>
          <w:bCs/>
        </w:rPr>
        <w:t xml:space="preserve"> </w:t>
      </w:r>
      <w:r w:rsidR="0072152E" w:rsidRPr="00551994">
        <w:rPr>
          <w:b/>
          <w:bCs/>
        </w:rPr>
        <w:t>Weather Cancellations:</w:t>
      </w:r>
    </w:p>
    <w:p w:rsidR="0072152E" w:rsidRDefault="0072152E" w:rsidP="0072152E">
      <w:pPr>
        <w:numPr>
          <w:ilvl w:val="0"/>
          <w:numId w:val="4"/>
        </w:numPr>
        <w:adjustRightInd w:val="0"/>
      </w:pPr>
      <w:r>
        <w:t>Please refer to the Instructional Cancellation Policy posted on the web site.</w:t>
      </w:r>
    </w:p>
    <w:p w:rsidR="0072152E" w:rsidRDefault="007C6046" w:rsidP="007C6046">
      <w:pPr>
        <w:ind w:left="720" w:firstLine="720"/>
        <w:rPr>
          <w:b/>
          <w:bCs/>
        </w:rPr>
      </w:pPr>
      <w:hyperlink r:id="rId8" w:history="1">
        <w:r w:rsidRPr="007C6046">
          <w:rPr>
            <w:rStyle w:val="Hyperlink"/>
            <w:b/>
            <w:bCs/>
          </w:rPr>
          <w:t>http://www.franklinyouthsoccer.org/divisions/instructional.html</w:t>
        </w:r>
      </w:hyperlink>
    </w:p>
    <w:p w:rsidR="00367698" w:rsidRDefault="00CE5C94" w:rsidP="00367698">
      <w:pPr>
        <w:numPr>
          <w:ilvl w:val="0"/>
          <w:numId w:val="4"/>
        </w:numPr>
        <w:rPr>
          <w:bCs/>
        </w:rPr>
      </w:pPr>
      <w:r w:rsidRPr="00CE5C94">
        <w:rPr>
          <w:bCs/>
        </w:rPr>
        <w:t>Cancelations and delays will be posted by 7:30am Saturday mornings</w:t>
      </w:r>
    </w:p>
    <w:p w:rsidR="00367698" w:rsidRDefault="00367698" w:rsidP="00367698">
      <w:pPr>
        <w:ind w:left="720"/>
        <w:rPr>
          <w:bCs/>
        </w:rPr>
      </w:pPr>
    </w:p>
    <w:p w:rsidR="001B0254" w:rsidRDefault="001B0254" w:rsidP="00367698">
      <w:pPr>
        <w:ind w:left="720"/>
        <w:rPr>
          <w:bCs/>
        </w:rPr>
      </w:pPr>
    </w:p>
    <w:p w:rsidR="001B0254" w:rsidRDefault="001B0254" w:rsidP="00367698">
      <w:pPr>
        <w:ind w:left="720"/>
        <w:rPr>
          <w:bCs/>
        </w:rPr>
      </w:pPr>
    </w:p>
    <w:p w:rsidR="00070917" w:rsidRDefault="00070917" w:rsidP="00367698">
      <w:pPr>
        <w:ind w:left="720"/>
        <w:rPr>
          <w:bCs/>
        </w:rPr>
      </w:pPr>
    </w:p>
    <w:p w:rsidR="00093005" w:rsidRDefault="00093005" w:rsidP="00CC6774">
      <w:pPr>
        <w:pStyle w:val="ListParagraph"/>
        <w:ind w:left="450"/>
        <w:rPr>
          <w:b/>
          <w:bCs/>
          <w:u w:val="single"/>
        </w:rPr>
      </w:pPr>
      <w:r w:rsidRPr="00551994">
        <w:rPr>
          <w:b/>
        </w:rPr>
        <w:lastRenderedPageBreak/>
        <w:t xml:space="preserve"> </w:t>
      </w:r>
      <w:r>
        <w:rPr>
          <w:b/>
        </w:rPr>
        <w:t xml:space="preserve"> </w:t>
      </w:r>
    </w:p>
    <w:p w:rsidR="00367698" w:rsidRPr="003547E6" w:rsidRDefault="00067B49" w:rsidP="003547E6">
      <w:pPr>
        <w:pStyle w:val="ListParagraph"/>
        <w:numPr>
          <w:ilvl w:val="0"/>
          <w:numId w:val="12"/>
        </w:numPr>
        <w:rPr>
          <w:b/>
          <w:bCs/>
        </w:rPr>
      </w:pPr>
      <w:r w:rsidRPr="003547E6">
        <w:rPr>
          <w:b/>
          <w:bCs/>
        </w:rPr>
        <w:t xml:space="preserve">U8 Academy Style </w:t>
      </w:r>
      <w:r w:rsidR="00367698" w:rsidRPr="003547E6">
        <w:rPr>
          <w:b/>
          <w:bCs/>
        </w:rPr>
        <w:t>Training Sessions:</w:t>
      </w:r>
      <w:r w:rsidR="00CC6774">
        <w:rPr>
          <w:b/>
          <w:bCs/>
        </w:rPr>
        <w:t xml:space="preserve"> Kevin Sayward Franklin Soccer School</w:t>
      </w:r>
    </w:p>
    <w:p w:rsidR="00093005" w:rsidRDefault="00093005" w:rsidP="00067B49">
      <w:pPr>
        <w:numPr>
          <w:ilvl w:val="0"/>
          <w:numId w:val="27"/>
        </w:numPr>
        <w:rPr>
          <w:bCs/>
        </w:rPr>
      </w:pPr>
      <w:r>
        <w:rPr>
          <w:bCs/>
        </w:rPr>
        <w:t>Academy style training led by Franklin Soccer School (Coach Kevin)</w:t>
      </w:r>
    </w:p>
    <w:p w:rsidR="00093005" w:rsidRDefault="00093005" w:rsidP="00067B49">
      <w:pPr>
        <w:numPr>
          <w:ilvl w:val="0"/>
          <w:numId w:val="27"/>
        </w:numPr>
        <w:rPr>
          <w:bCs/>
        </w:rPr>
      </w:pPr>
      <w:r>
        <w:rPr>
          <w:bCs/>
        </w:rPr>
        <w:t xml:space="preserve">Wednesday evenings Girls will practice from 5:00 – 5:45 PM and Boys will practice from 6:00 to 6:45 PM at Middle </w:t>
      </w:r>
      <w:proofErr w:type="spellStart"/>
      <w:r>
        <w:rPr>
          <w:bCs/>
        </w:rPr>
        <w:t>Dacey</w:t>
      </w:r>
      <w:proofErr w:type="spellEnd"/>
      <w:r>
        <w:rPr>
          <w:bCs/>
        </w:rPr>
        <w:t xml:space="preserve"> Field (closest to parking lot)</w:t>
      </w:r>
    </w:p>
    <w:p w:rsidR="00093005" w:rsidRDefault="00093005" w:rsidP="00067B49">
      <w:pPr>
        <w:numPr>
          <w:ilvl w:val="0"/>
          <w:numId w:val="27"/>
        </w:numPr>
        <w:rPr>
          <w:bCs/>
        </w:rPr>
      </w:pPr>
      <w:r>
        <w:rPr>
          <w:bCs/>
        </w:rPr>
        <w:t>8 weeks long starting April 11</w:t>
      </w:r>
      <w:r w:rsidRPr="00093005">
        <w:rPr>
          <w:bCs/>
          <w:vertAlign w:val="superscript"/>
        </w:rPr>
        <w:t>th</w:t>
      </w:r>
      <w:r>
        <w:rPr>
          <w:bCs/>
        </w:rPr>
        <w:t xml:space="preserve"> – and ending May 30</w:t>
      </w:r>
      <w:r w:rsidRPr="00093005">
        <w:rPr>
          <w:bCs/>
          <w:vertAlign w:val="superscript"/>
        </w:rPr>
        <w:t>th</w:t>
      </w:r>
    </w:p>
    <w:p w:rsidR="00067B49" w:rsidRDefault="00067B49" w:rsidP="00067B49">
      <w:pPr>
        <w:numPr>
          <w:ilvl w:val="0"/>
          <w:numId w:val="27"/>
        </w:numPr>
        <w:rPr>
          <w:bCs/>
        </w:rPr>
      </w:pPr>
      <w:r>
        <w:rPr>
          <w:bCs/>
        </w:rPr>
        <w:t>A</w:t>
      </w:r>
      <w:r w:rsidR="00093005">
        <w:rPr>
          <w:bCs/>
        </w:rPr>
        <w:t xml:space="preserve">ll coaches requested to help </w:t>
      </w:r>
      <w:r w:rsidR="001B0254">
        <w:rPr>
          <w:bCs/>
        </w:rPr>
        <w:t xml:space="preserve">and </w:t>
      </w:r>
      <w:r w:rsidR="00093005">
        <w:rPr>
          <w:bCs/>
        </w:rPr>
        <w:t>attend</w:t>
      </w:r>
      <w:r>
        <w:rPr>
          <w:bCs/>
        </w:rPr>
        <w:t xml:space="preserve"> weekly practices.</w:t>
      </w:r>
    </w:p>
    <w:p w:rsidR="00067B49" w:rsidRDefault="00067B49" w:rsidP="00367698">
      <w:pPr>
        <w:numPr>
          <w:ilvl w:val="0"/>
          <w:numId w:val="4"/>
        </w:numPr>
        <w:rPr>
          <w:bCs/>
        </w:rPr>
      </w:pPr>
      <w:r>
        <w:rPr>
          <w:bCs/>
        </w:rPr>
        <w:t>Training session structured same as Sat</w:t>
      </w:r>
      <w:r w:rsidR="00093005">
        <w:rPr>
          <w:bCs/>
        </w:rPr>
        <w:t>urday’s</w:t>
      </w:r>
      <w:r w:rsidR="001B0254">
        <w:rPr>
          <w:bCs/>
        </w:rPr>
        <w:t>,</w:t>
      </w:r>
      <w:r w:rsidR="00093005">
        <w:rPr>
          <w:bCs/>
        </w:rPr>
        <w:t xml:space="preserve"> drills and scrimmage.</w:t>
      </w:r>
    </w:p>
    <w:p w:rsidR="00367698" w:rsidRDefault="00067B49" w:rsidP="00093005">
      <w:pPr>
        <w:numPr>
          <w:ilvl w:val="0"/>
          <w:numId w:val="4"/>
        </w:numPr>
        <w:rPr>
          <w:bCs/>
        </w:rPr>
      </w:pPr>
      <w:r>
        <w:rPr>
          <w:bCs/>
        </w:rPr>
        <w:t>Players and coaches mix</w:t>
      </w:r>
      <w:r w:rsidR="00093005">
        <w:rPr>
          <w:bCs/>
        </w:rPr>
        <w:t>ed.</w:t>
      </w:r>
    </w:p>
    <w:p w:rsidR="001B0254" w:rsidRDefault="001B0254" w:rsidP="001B0254">
      <w:pPr>
        <w:rPr>
          <w:bCs/>
        </w:rPr>
      </w:pPr>
    </w:p>
    <w:p w:rsidR="00CC6774" w:rsidRPr="00CC6774" w:rsidRDefault="00CC6774" w:rsidP="001B0254">
      <w:pPr>
        <w:pStyle w:val="ListParagraph"/>
        <w:numPr>
          <w:ilvl w:val="0"/>
          <w:numId w:val="12"/>
        </w:numPr>
        <w:rPr>
          <w:b/>
          <w:bCs/>
        </w:rPr>
      </w:pPr>
      <w:r w:rsidRPr="00CC6774">
        <w:rPr>
          <w:b/>
          <w:bCs/>
        </w:rPr>
        <w:t>FSS Instructional Coaching Clinic Recap</w:t>
      </w:r>
      <w:r>
        <w:rPr>
          <w:b/>
          <w:bCs/>
        </w:rPr>
        <w:t>: Kevin Sayward</w:t>
      </w:r>
    </w:p>
    <w:p w:rsidR="00CC6774" w:rsidRDefault="00CC6774" w:rsidP="00CC6774">
      <w:pPr>
        <w:pStyle w:val="ListParagraph"/>
        <w:ind w:left="450"/>
        <w:rPr>
          <w:b/>
          <w:bCs/>
        </w:rPr>
      </w:pPr>
    </w:p>
    <w:p w:rsidR="00CC6774" w:rsidRPr="00551994" w:rsidRDefault="00CC6774" w:rsidP="00CC6774">
      <w:pPr>
        <w:pStyle w:val="ListParagraph"/>
        <w:numPr>
          <w:ilvl w:val="0"/>
          <w:numId w:val="12"/>
        </w:numPr>
      </w:pPr>
      <w:r>
        <w:rPr>
          <w:b/>
        </w:rPr>
        <w:t xml:space="preserve">Division Captain </w:t>
      </w:r>
      <w:r w:rsidRPr="00551994">
        <w:rPr>
          <w:b/>
        </w:rPr>
        <w:t>Volunteers</w:t>
      </w:r>
      <w:r>
        <w:rPr>
          <w:b/>
        </w:rPr>
        <w:t>:</w:t>
      </w:r>
      <w:r w:rsidRPr="00551994">
        <w:rPr>
          <w:b/>
        </w:rPr>
        <w:t xml:space="preserve">  </w:t>
      </w:r>
    </w:p>
    <w:p w:rsidR="00CC6774" w:rsidRDefault="00CC6774" w:rsidP="00CC6774">
      <w:pPr>
        <w:pStyle w:val="ListParagraph"/>
        <w:numPr>
          <w:ilvl w:val="0"/>
          <w:numId w:val="19"/>
        </w:numPr>
      </w:pPr>
      <w:r>
        <w:t>Assist on 1</w:t>
      </w:r>
      <w:r w:rsidRPr="00551994">
        <w:rPr>
          <w:vertAlign w:val="superscript"/>
        </w:rPr>
        <w:t>st</w:t>
      </w:r>
      <w:r>
        <w:t xml:space="preserve"> day coordination with coaches and parents to find fields and teams.</w:t>
      </w:r>
    </w:p>
    <w:p w:rsidR="00CC6774" w:rsidRDefault="00CC6774" w:rsidP="00CC6774">
      <w:pPr>
        <w:pStyle w:val="ListParagraph"/>
        <w:numPr>
          <w:ilvl w:val="0"/>
          <w:numId w:val="19"/>
        </w:numPr>
      </w:pPr>
      <w:r>
        <w:t>Act as a liaison to coaches/parents and Instructional Director on any questions/concerns/opportunities for the Instructional Division during the season.</w:t>
      </w:r>
    </w:p>
    <w:p w:rsidR="00CC6774" w:rsidRDefault="00CC6774" w:rsidP="00CC6774">
      <w:pPr>
        <w:pStyle w:val="ListParagraph"/>
        <w:numPr>
          <w:ilvl w:val="0"/>
          <w:numId w:val="19"/>
        </w:numPr>
      </w:pPr>
      <w:r>
        <w:t>Assist on last day coordination of medal distribution.</w:t>
      </w:r>
    </w:p>
    <w:p w:rsidR="00CC6774" w:rsidRDefault="00CC6774" w:rsidP="00CC6774">
      <w:pPr>
        <w:pStyle w:val="ListParagraph"/>
        <w:numPr>
          <w:ilvl w:val="0"/>
          <w:numId w:val="19"/>
        </w:numPr>
      </w:pPr>
      <w:r>
        <w:t xml:space="preserve">Collect any lost and found items and store in equipment field box.  </w:t>
      </w:r>
    </w:p>
    <w:p w:rsidR="00CC6774" w:rsidRDefault="00CC6774" w:rsidP="00CC6774">
      <w:pPr>
        <w:pStyle w:val="ListParagraph"/>
        <w:numPr>
          <w:ilvl w:val="0"/>
          <w:numId w:val="19"/>
        </w:numPr>
      </w:pPr>
      <w:r>
        <w:t xml:space="preserve">Scan for any obvious garbage items.  </w:t>
      </w:r>
    </w:p>
    <w:p w:rsidR="00CC6774" w:rsidRDefault="00CC6774" w:rsidP="00CC6774">
      <w:pPr>
        <w:pStyle w:val="ListParagraph"/>
        <w:numPr>
          <w:ilvl w:val="0"/>
          <w:numId w:val="19"/>
        </w:numPr>
      </w:pPr>
      <w:r>
        <w:t>Weekly Field Painting needed (field painter is in Green Equipment Field Box &amp; paint numbers on the field)</w:t>
      </w:r>
    </w:p>
    <w:p w:rsidR="00CC6774" w:rsidRPr="00CC6774" w:rsidRDefault="00CC6774" w:rsidP="00CC6774">
      <w:pPr>
        <w:pStyle w:val="ListParagraph"/>
      </w:pPr>
    </w:p>
    <w:p w:rsidR="001B0254" w:rsidRPr="001B0254" w:rsidRDefault="001B0254" w:rsidP="001B0254">
      <w:pPr>
        <w:pStyle w:val="ListParagraph"/>
        <w:numPr>
          <w:ilvl w:val="0"/>
          <w:numId w:val="12"/>
        </w:numPr>
        <w:rPr>
          <w:b/>
          <w:bCs/>
        </w:rPr>
      </w:pPr>
      <w:r w:rsidRPr="001B0254">
        <w:rPr>
          <w:b/>
          <w:bCs/>
        </w:rPr>
        <w:t>Wrap Up/Open Discussion</w:t>
      </w:r>
    </w:p>
    <w:p w:rsidR="001B0254" w:rsidRPr="00093005" w:rsidRDefault="001B0254" w:rsidP="001B0254">
      <w:pPr>
        <w:ind w:left="720"/>
        <w:rPr>
          <w:bCs/>
        </w:rPr>
      </w:pPr>
    </w:p>
    <w:p w:rsidR="00067B49" w:rsidRDefault="00067B49" w:rsidP="00067B49">
      <w:pPr>
        <w:ind w:left="720"/>
        <w:rPr>
          <w:bCs/>
        </w:rPr>
      </w:pPr>
    </w:p>
    <w:p w:rsidR="00067B49" w:rsidRDefault="00067B49" w:rsidP="00067B49">
      <w:pPr>
        <w:ind w:left="720"/>
        <w:rPr>
          <w:bCs/>
        </w:rPr>
      </w:pPr>
    </w:p>
    <w:p w:rsidR="001B0254" w:rsidRDefault="001B0254" w:rsidP="00067B49">
      <w:pPr>
        <w:ind w:left="720"/>
        <w:rPr>
          <w:bCs/>
        </w:rPr>
      </w:pPr>
    </w:p>
    <w:p w:rsidR="001B0254" w:rsidRDefault="001B0254" w:rsidP="00067B49">
      <w:pPr>
        <w:ind w:left="720"/>
        <w:rPr>
          <w:bCs/>
        </w:rPr>
      </w:pPr>
    </w:p>
    <w:p w:rsidR="00067B49" w:rsidRDefault="00067B49" w:rsidP="00067B49">
      <w:pPr>
        <w:ind w:left="720"/>
        <w:rPr>
          <w:bCs/>
        </w:rPr>
      </w:pPr>
      <w:r>
        <w:rPr>
          <w:bCs/>
        </w:rPr>
        <w:br w:type="page"/>
      </w:r>
    </w:p>
    <w:p w:rsidR="00367698" w:rsidRPr="00367698" w:rsidRDefault="00367698" w:rsidP="00367698">
      <w:pPr>
        <w:rPr>
          <w:bCs/>
        </w:rPr>
      </w:pPr>
    </w:p>
    <w:p w:rsidR="0072152E" w:rsidRDefault="0072152E" w:rsidP="001B0254">
      <w:pPr>
        <w:rPr>
          <w:b/>
          <w:bCs/>
          <w:sz w:val="32"/>
          <w:szCs w:val="32"/>
        </w:rPr>
      </w:pPr>
      <w:r w:rsidRPr="00880679">
        <w:rPr>
          <w:b/>
          <w:bCs/>
          <w:sz w:val="32"/>
          <w:szCs w:val="32"/>
        </w:rPr>
        <w:t xml:space="preserve">Typical Saturday </w:t>
      </w:r>
    </w:p>
    <w:p w:rsidR="001B0254" w:rsidRDefault="001B0254" w:rsidP="001B0254">
      <w:pPr>
        <w:rPr>
          <w:b/>
          <w:bCs/>
          <w:sz w:val="32"/>
          <w:szCs w:val="32"/>
        </w:rPr>
      </w:pPr>
    </w:p>
    <w:p w:rsidR="001B0254" w:rsidRPr="001B0254" w:rsidRDefault="001B0254" w:rsidP="001B0254">
      <w:pPr>
        <w:rPr>
          <w:b/>
          <w:bCs/>
        </w:rPr>
      </w:pPr>
      <w:r w:rsidRPr="001B0254">
        <w:rPr>
          <w:b/>
          <w:bCs/>
        </w:rPr>
        <w:t>Meet with Parents Week 1</w:t>
      </w:r>
      <w:r w:rsidR="0091056A">
        <w:rPr>
          <w:b/>
          <w:bCs/>
        </w:rPr>
        <w:t xml:space="preserve"> and Establish Expectations:</w:t>
      </w:r>
    </w:p>
    <w:p w:rsidR="001B0254" w:rsidRDefault="001B0254" w:rsidP="001B0254">
      <w:pPr>
        <w:pStyle w:val="ListParagraph"/>
        <w:numPr>
          <w:ilvl w:val="0"/>
          <w:numId w:val="28"/>
        </w:numPr>
        <w:rPr>
          <w:bCs/>
        </w:rPr>
      </w:pPr>
      <w:r w:rsidRPr="001B0254">
        <w:rPr>
          <w:bCs/>
        </w:rPr>
        <w:t>Introduce yourself and other coaches</w:t>
      </w:r>
      <w:r>
        <w:rPr>
          <w:bCs/>
        </w:rPr>
        <w:t xml:space="preserve"> to parents.</w:t>
      </w:r>
    </w:p>
    <w:p w:rsidR="001B0254" w:rsidRDefault="001B0254" w:rsidP="001B0254">
      <w:pPr>
        <w:pStyle w:val="ListParagraph"/>
        <w:numPr>
          <w:ilvl w:val="0"/>
          <w:numId w:val="28"/>
        </w:numPr>
        <w:rPr>
          <w:bCs/>
        </w:rPr>
      </w:pPr>
      <w:r>
        <w:rPr>
          <w:bCs/>
        </w:rPr>
        <w:t>Establish expectations for the season, of them, and for their son/daughter.</w:t>
      </w:r>
    </w:p>
    <w:p w:rsidR="001B0254" w:rsidRDefault="001B0254" w:rsidP="001B0254">
      <w:pPr>
        <w:pStyle w:val="ListParagraph"/>
        <w:numPr>
          <w:ilvl w:val="0"/>
          <w:numId w:val="28"/>
        </w:numPr>
        <w:rPr>
          <w:bCs/>
        </w:rPr>
      </w:pPr>
      <w:r>
        <w:rPr>
          <w:bCs/>
        </w:rPr>
        <w:t>Establish best way and time to communicate with you.</w:t>
      </w:r>
    </w:p>
    <w:p w:rsidR="001B0254" w:rsidRDefault="001B0254" w:rsidP="001B0254">
      <w:pPr>
        <w:pStyle w:val="ListParagraph"/>
        <w:numPr>
          <w:ilvl w:val="0"/>
          <w:numId w:val="28"/>
        </w:numPr>
        <w:rPr>
          <w:bCs/>
        </w:rPr>
      </w:pPr>
      <w:r>
        <w:rPr>
          <w:bCs/>
        </w:rPr>
        <w:t>Establish sidelines separation</w:t>
      </w:r>
    </w:p>
    <w:p w:rsidR="001B0254" w:rsidRDefault="001B0254" w:rsidP="001B0254">
      <w:pPr>
        <w:pStyle w:val="ListParagraph"/>
        <w:numPr>
          <w:ilvl w:val="0"/>
          <w:numId w:val="28"/>
        </w:numPr>
        <w:rPr>
          <w:bCs/>
        </w:rPr>
      </w:pPr>
      <w:r>
        <w:rPr>
          <w:bCs/>
        </w:rPr>
        <w:t>Establish injury expectations</w:t>
      </w:r>
    </w:p>
    <w:p w:rsidR="001B0254" w:rsidRDefault="0091056A" w:rsidP="001B0254">
      <w:pPr>
        <w:pStyle w:val="ListParagraph"/>
        <w:numPr>
          <w:ilvl w:val="0"/>
          <w:numId w:val="28"/>
        </w:numPr>
        <w:rPr>
          <w:bCs/>
        </w:rPr>
      </w:pPr>
      <w:r>
        <w:rPr>
          <w:bCs/>
        </w:rPr>
        <w:t>Establish drop off and</w:t>
      </w:r>
      <w:r w:rsidR="001B0254">
        <w:rPr>
          <w:bCs/>
        </w:rPr>
        <w:t xml:space="preserve"> pick up expectations</w:t>
      </w:r>
    </w:p>
    <w:p w:rsidR="0091056A" w:rsidRDefault="0091056A" w:rsidP="001B0254">
      <w:pPr>
        <w:pStyle w:val="ListParagraph"/>
        <w:numPr>
          <w:ilvl w:val="0"/>
          <w:numId w:val="28"/>
        </w:numPr>
        <w:rPr>
          <w:bCs/>
        </w:rPr>
      </w:pPr>
      <w:r>
        <w:rPr>
          <w:bCs/>
        </w:rPr>
        <w:t>Notification of attendance</w:t>
      </w:r>
    </w:p>
    <w:p w:rsidR="0091056A" w:rsidRPr="001B0254" w:rsidRDefault="0091056A" w:rsidP="001B0254">
      <w:pPr>
        <w:pStyle w:val="ListParagraph"/>
        <w:numPr>
          <w:ilvl w:val="0"/>
          <w:numId w:val="28"/>
        </w:numPr>
        <w:rPr>
          <w:bCs/>
        </w:rPr>
      </w:pPr>
      <w:r>
        <w:rPr>
          <w:bCs/>
        </w:rPr>
        <w:t>Communicate weekly in an email</w:t>
      </w:r>
    </w:p>
    <w:p w:rsidR="00292F4E" w:rsidRDefault="00292F4E" w:rsidP="00292F4E">
      <w:pPr>
        <w:adjustRightInd w:val="0"/>
      </w:pPr>
    </w:p>
    <w:p w:rsidR="00292F4E" w:rsidRDefault="00292F4E" w:rsidP="00292F4E">
      <w:pPr>
        <w:adjustRightInd w:val="0"/>
        <w:rPr>
          <w:b/>
          <w:bCs/>
        </w:rPr>
      </w:pPr>
      <w:r>
        <w:rPr>
          <w:b/>
          <w:bCs/>
        </w:rPr>
        <w:t>Program Objectives - Progressive Development of Skills:</w:t>
      </w:r>
    </w:p>
    <w:p w:rsidR="00292F4E" w:rsidRDefault="00292F4E" w:rsidP="00292F4E">
      <w:pPr>
        <w:numPr>
          <w:ilvl w:val="0"/>
          <w:numId w:val="5"/>
        </w:numPr>
        <w:adjustRightInd w:val="0"/>
        <w:rPr>
          <w:rFonts w:ascii="Arial" w:hAnsi="Arial" w:cs="Arial"/>
        </w:rPr>
      </w:pPr>
      <w:r>
        <w:t xml:space="preserve">U6 – Get comfortable with the ball.  Introduction of Dribbling/Ball Control skills, and use of the correct surfaces of the feet (no toes!). Do not worry about “the Swarm”, and do not focus on Passing or Shooting. </w:t>
      </w:r>
    </w:p>
    <w:p w:rsidR="00292F4E" w:rsidRDefault="00292F4E" w:rsidP="00292F4E">
      <w:pPr>
        <w:numPr>
          <w:ilvl w:val="0"/>
          <w:numId w:val="5"/>
        </w:numPr>
        <w:adjustRightInd w:val="0"/>
      </w:pPr>
      <w:r>
        <w:t xml:space="preserve">U7 - Get comfortable with the ball.  Development of Dribbling/Ball Control skills, and introduction of basic Passing technique. Again, do not worry about “the Swarm”. </w:t>
      </w:r>
    </w:p>
    <w:p w:rsidR="00292F4E" w:rsidRDefault="00292F4E" w:rsidP="00292F4E">
      <w:pPr>
        <w:numPr>
          <w:ilvl w:val="0"/>
          <w:numId w:val="5"/>
        </w:numPr>
        <w:adjustRightInd w:val="0"/>
      </w:pPr>
      <w:r>
        <w:t xml:space="preserve">U8 - Development of </w:t>
      </w:r>
      <w:r>
        <w:rPr>
          <w:b/>
        </w:rPr>
        <w:t>Ball Mastery</w:t>
      </w:r>
      <w:r>
        <w:t>:</w:t>
      </w:r>
      <w:r>
        <w:tab/>
        <w:t xml:space="preserve">Dribbling/Ball Control skills and Passing skills. There will be an introduction of tactics TAUGHT BY THE TRAINING GAMES to encourage spreading the field. </w:t>
      </w:r>
    </w:p>
    <w:p w:rsidR="00292F4E" w:rsidRDefault="00292F4E" w:rsidP="00292F4E">
      <w:pPr>
        <w:adjustRightInd w:val="0"/>
      </w:pPr>
    </w:p>
    <w:p w:rsidR="00292F4E" w:rsidRDefault="00292F4E" w:rsidP="00292F4E">
      <w:pPr>
        <w:adjustRightInd w:val="0"/>
        <w:rPr>
          <w:b/>
          <w:i/>
          <w:u w:val="single"/>
        </w:rPr>
      </w:pPr>
      <w:r>
        <w:tab/>
      </w:r>
      <w:r>
        <w:tab/>
      </w:r>
      <w:r>
        <w:tab/>
      </w:r>
      <w:r>
        <w:tab/>
      </w:r>
      <w:r>
        <w:tab/>
      </w:r>
      <w:r>
        <w:rPr>
          <w:b/>
          <w:i/>
          <w:u w:val="single"/>
        </w:rPr>
        <w:t>NO POSITIONS!</w:t>
      </w:r>
    </w:p>
    <w:p w:rsidR="00D422E6" w:rsidRDefault="00D422E6" w:rsidP="00292F4E">
      <w:pPr>
        <w:adjustRightInd w:val="0"/>
        <w:rPr>
          <w:b/>
          <w:i/>
          <w:u w:val="single"/>
        </w:rPr>
      </w:pPr>
    </w:p>
    <w:p w:rsidR="00D422E6" w:rsidRPr="00D422E6" w:rsidRDefault="00D422E6" w:rsidP="00292F4E">
      <w:pPr>
        <w:adjustRightInd w:val="0"/>
        <w:rPr>
          <w:b/>
        </w:rPr>
      </w:pPr>
      <w:r w:rsidRPr="00D422E6">
        <w:rPr>
          <w:b/>
        </w:rPr>
        <w:t>Let</w:t>
      </w:r>
      <w:r w:rsidR="006174F8">
        <w:rPr>
          <w:b/>
        </w:rPr>
        <w:t>’s</w:t>
      </w:r>
      <w:r w:rsidRPr="00D422E6">
        <w:rPr>
          <w:b/>
        </w:rPr>
        <w:t xml:space="preserve"> have the kids think:</w:t>
      </w:r>
    </w:p>
    <w:p w:rsidR="00D422E6" w:rsidRDefault="00D422E6" w:rsidP="00D422E6">
      <w:pPr>
        <w:numPr>
          <w:ilvl w:val="0"/>
          <w:numId w:val="13"/>
        </w:numPr>
        <w:adjustRightInd w:val="0"/>
      </w:pPr>
      <w:r w:rsidRPr="00D422E6">
        <w:t>When one team</w:t>
      </w:r>
      <w:r>
        <w:t xml:space="preserve"> get</w:t>
      </w:r>
      <w:r w:rsidR="00FF0B65">
        <w:t>s</w:t>
      </w:r>
      <w:r>
        <w:t xml:space="preserve"> a break away, ask the question to the opposing team.  “How could we have stopped that?”</w:t>
      </w:r>
    </w:p>
    <w:p w:rsidR="00D422E6" w:rsidRDefault="00D422E6" w:rsidP="00D422E6">
      <w:pPr>
        <w:numPr>
          <w:ilvl w:val="0"/>
          <w:numId w:val="13"/>
        </w:numPr>
        <w:adjustRightInd w:val="0"/>
      </w:pPr>
      <w:r>
        <w:t>When 1-Yellow has ball, with 4 Blue around him. “What can the yellow players do to help?”</w:t>
      </w:r>
    </w:p>
    <w:p w:rsidR="00D422E6" w:rsidRPr="00D422E6" w:rsidRDefault="00D422E6" w:rsidP="00D422E6">
      <w:pPr>
        <w:numPr>
          <w:ilvl w:val="0"/>
          <w:numId w:val="13"/>
        </w:numPr>
        <w:adjustRightInd w:val="0"/>
      </w:pPr>
      <w:r>
        <w:t>Any situation where you, as the coach, feel would benefit from playing positions, ask the kids a questions on how to better handle.</w:t>
      </w:r>
    </w:p>
    <w:p w:rsidR="00D422E6" w:rsidRDefault="00D422E6" w:rsidP="00292F4E">
      <w:pPr>
        <w:adjustRightInd w:val="0"/>
        <w:rPr>
          <w:b/>
          <w:bCs/>
        </w:rPr>
      </w:pPr>
    </w:p>
    <w:p w:rsidR="00292F4E" w:rsidRDefault="00292F4E" w:rsidP="00292F4E">
      <w:pPr>
        <w:adjustRightInd w:val="0"/>
        <w:rPr>
          <w:b/>
          <w:bCs/>
        </w:rPr>
      </w:pPr>
      <w:r>
        <w:rPr>
          <w:b/>
          <w:bCs/>
        </w:rPr>
        <w:t>Misc:</w:t>
      </w:r>
    </w:p>
    <w:p w:rsidR="00292F4E" w:rsidRDefault="00292F4E" w:rsidP="00292F4E">
      <w:pPr>
        <w:numPr>
          <w:ilvl w:val="0"/>
          <w:numId w:val="6"/>
        </w:numPr>
        <w:adjustRightInd w:val="0"/>
      </w:pPr>
      <w:r>
        <w:t xml:space="preserve">Good communication with the players and parents is </w:t>
      </w:r>
      <w:proofErr w:type="gramStart"/>
      <w:r>
        <w:t>key</w:t>
      </w:r>
      <w:proofErr w:type="gramEnd"/>
      <w:r>
        <w:t xml:space="preserve">. You will have an e-mail address for each player -a quick e-mail after practice telling them how well they did and reminding them of the Field Number and Jersey Color for the next practice is an excellent way to keep communications lines open. </w:t>
      </w:r>
    </w:p>
    <w:p w:rsidR="00292F4E" w:rsidRDefault="00292F4E" w:rsidP="00292F4E">
      <w:pPr>
        <w:numPr>
          <w:ilvl w:val="0"/>
          <w:numId w:val="6"/>
        </w:numPr>
        <w:adjustRightInd w:val="0"/>
      </w:pPr>
      <w:r>
        <w:t xml:space="preserve">Appearance - look ready to play a sport, not ready to mow the lawn. Do not wear sunglasses - eye contact </w:t>
      </w:r>
      <w:r w:rsidR="00070917">
        <w:rPr>
          <w:b/>
          <w:u w:val="single"/>
        </w:rPr>
        <w:t xml:space="preserve">AT EYE </w:t>
      </w:r>
      <w:r>
        <w:rPr>
          <w:b/>
          <w:u w:val="single"/>
        </w:rPr>
        <w:t>LEVEL</w:t>
      </w:r>
      <w:r w:rsidR="006174F8">
        <w:t xml:space="preserve"> </w:t>
      </w:r>
      <w:r>
        <w:t xml:space="preserve">is crucial for effective communication and teaching. </w:t>
      </w:r>
    </w:p>
    <w:p w:rsidR="00292F4E" w:rsidRDefault="00292F4E" w:rsidP="00292F4E">
      <w:pPr>
        <w:adjustRightInd w:val="0"/>
        <w:rPr>
          <w:rFonts w:ascii="Wingdings-Regular" w:hAnsi="Wingdings-Regular" w:cs="Wingdings-Regular"/>
        </w:rPr>
      </w:pPr>
      <w:r>
        <w:rPr>
          <w:rFonts w:ascii="Wingdings-Regular" w:hAnsi="Wingdings-Regular" w:cs="Wingdings-Regular"/>
        </w:rPr>
        <w:t xml:space="preserve"> </w:t>
      </w:r>
    </w:p>
    <w:p w:rsidR="00292F4E" w:rsidRDefault="00292F4E" w:rsidP="00292F4E">
      <w:pPr>
        <w:adjustRightInd w:val="0"/>
        <w:rPr>
          <w:bCs/>
          <w:sz w:val="28"/>
          <w:szCs w:val="28"/>
        </w:rPr>
      </w:pPr>
    </w:p>
    <w:p w:rsidR="00292F4E" w:rsidRPr="0091056A" w:rsidRDefault="00292F4E" w:rsidP="00B23ED4">
      <w:pPr>
        <w:adjustRightInd w:val="0"/>
        <w:rPr>
          <w:b/>
          <w:bCs/>
          <w:sz w:val="28"/>
          <w:szCs w:val="28"/>
        </w:rPr>
      </w:pPr>
      <w:r w:rsidRPr="0091056A">
        <w:rPr>
          <w:b/>
          <w:bCs/>
          <w:sz w:val="28"/>
          <w:szCs w:val="28"/>
        </w:rPr>
        <w:t>Practice-Scrimmage Management Section</w:t>
      </w:r>
    </w:p>
    <w:p w:rsidR="00292F4E" w:rsidRPr="00B23ED4" w:rsidRDefault="00292F4E" w:rsidP="00292F4E">
      <w:pPr>
        <w:adjustRightInd w:val="0"/>
        <w:rPr>
          <w:b/>
          <w:bCs/>
        </w:rPr>
      </w:pPr>
    </w:p>
    <w:p w:rsidR="00292F4E" w:rsidRPr="00B23ED4" w:rsidRDefault="00292F4E" w:rsidP="00292F4E">
      <w:pPr>
        <w:adjustRightInd w:val="0"/>
        <w:rPr>
          <w:b/>
          <w:bCs/>
        </w:rPr>
      </w:pPr>
      <w:r w:rsidRPr="00B23ED4">
        <w:rPr>
          <w:b/>
          <w:bCs/>
        </w:rPr>
        <w:t>Part I:</w:t>
      </w:r>
      <w:r w:rsidR="00B23ED4" w:rsidRPr="00B23ED4">
        <w:rPr>
          <w:b/>
          <w:bCs/>
        </w:rPr>
        <w:t xml:space="preserve">  </w:t>
      </w:r>
      <w:r w:rsidRPr="00B23ED4">
        <w:rPr>
          <w:b/>
          <w:bCs/>
        </w:rPr>
        <w:t>On your assigned field with just your team (</w:t>
      </w:r>
      <w:r w:rsidRPr="00B23ED4">
        <w:rPr>
          <w:b/>
          <w:bCs/>
          <w:u w:val="single"/>
        </w:rPr>
        <w:t>total time: 25 min</w:t>
      </w:r>
      <w:r w:rsidRPr="00B23ED4">
        <w:rPr>
          <w:b/>
          <w:bCs/>
        </w:rPr>
        <w:t>.)</w:t>
      </w:r>
    </w:p>
    <w:p w:rsidR="00292F4E" w:rsidRPr="00B23ED4" w:rsidRDefault="00292F4E" w:rsidP="00292F4E">
      <w:pPr>
        <w:adjustRightInd w:val="0"/>
        <w:rPr>
          <w:b/>
          <w:bCs/>
        </w:rPr>
      </w:pPr>
      <w:r w:rsidRPr="00B23ED4">
        <w:rPr>
          <w:b/>
          <w:bCs/>
        </w:rPr>
        <w:t>Warm-up (From the time the 1</w:t>
      </w:r>
      <w:r w:rsidRPr="00B23ED4">
        <w:rPr>
          <w:b/>
          <w:bCs/>
          <w:vertAlign w:val="superscript"/>
        </w:rPr>
        <w:t>st</w:t>
      </w:r>
      <w:r w:rsidRPr="00B23ED4">
        <w:rPr>
          <w:b/>
          <w:bCs/>
        </w:rPr>
        <w:t xml:space="preserve"> kid arrive until 5 minutes after the start time):</w:t>
      </w:r>
    </w:p>
    <w:p w:rsidR="00292F4E" w:rsidRPr="00B23ED4" w:rsidRDefault="00292F4E" w:rsidP="00292F4E">
      <w:pPr>
        <w:numPr>
          <w:ilvl w:val="0"/>
          <w:numId w:val="7"/>
        </w:numPr>
        <w:adjustRightInd w:val="0"/>
      </w:pPr>
      <w:r w:rsidRPr="00B23ED4">
        <w:t>Do a short, fast-paced ball-related activity to get the kids moving - the Manual has a number of suggested warm-up activities</w:t>
      </w:r>
    </w:p>
    <w:p w:rsidR="00292F4E" w:rsidRPr="00D47973" w:rsidRDefault="00292F4E" w:rsidP="00292F4E">
      <w:pPr>
        <w:numPr>
          <w:ilvl w:val="0"/>
          <w:numId w:val="7"/>
        </w:numPr>
        <w:adjustRightInd w:val="0"/>
      </w:pPr>
      <w:r w:rsidRPr="00D47973">
        <w:t>Stretching is not</w:t>
      </w:r>
      <w:r w:rsidR="006174F8" w:rsidRPr="00D47973">
        <w:t xml:space="preserve"> necessary at this age level.</w:t>
      </w:r>
    </w:p>
    <w:p w:rsidR="00292F4E" w:rsidRPr="00B23ED4" w:rsidRDefault="00292F4E" w:rsidP="00292F4E">
      <w:pPr>
        <w:adjustRightInd w:val="0"/>
      </w:pPr>
    </w:p>
    <w:p w:rsidR="00292F4E" w:rsidRPr="00B23ED4" w:rsidRDefault="00292F4E" w:rsidP="00292F4E">
      <w:pPr>
        <w:adjustRightInd w:val="0"/>
        <w:rPr>
          <w:b/>
          <w:bCs/>
        </w:rPr>
      </w:pPr>
      <w:r w:rsidRPr="00B23ED4">
        <w:rPr>
          <w:b/>
          <w:bCs/>
        </w:rPr>
        <w:t>Activiti</w:t>
      </w:r>
      <w:r w:rsidR="0091056A">
        <w:rPr>
          <w:b/>
          <w:bCs/>
        </w:rPr>
        <w:t>es/</w:t>
      </w:r>
      <w:r w:rsidRPr="00B23ED4">
        <w:rPr>
          <w:b/>
          <w:bCs/>
        </w:rPr>
        <w:t>Conditioned Game (for</w:t>
      </w:r>
      <w:r w:rsidR="006174F8">
        <w:rPr>
          <w:b/>
          <w:bCs/>
        </w:rPr>
        <w:t xml:space="preserve"> </w:t>
      </w:r>
      <w:r w:rsidRPr="00B23ED4">
        <w:rPr>
          <w:b/>
          <w:bCs/>
        </w:rPr>
        <w:t>U-8):</w:t>
      </w:r>
    </w:p>
    <w:p w:rsidR="00292F4E" w:rsidRPr="00B23ED4" w:rsidRDefault="00292F4E" w:rsidP="00292F4E">
      <w:pPr>
        <w:adjustRightInd w:val="0"/>
        <w:rPr>
          <w:b/>
          <w:bCs/>
        </w:rPr>
      </w:pPr>
      <w:r w:rsidRPr="00B23ED4">
        <w:rPr>
          <w:b/>
          <w:bCs/>
        </w:rPr>
        <w:t xml:space="preserve"> 2 </w:t>
      </w:r>
      <w:r w:rsidR="006174F8" w:rsidRPr="00B23ED4">
        <w:rPr>
          <w:b/>
          <w:bCs/>
        </w:rPr>
        <w:t>activities:</w:t>
      </w:r>
      <w:r w:rsidRPr="00B23ED4">
        <w:rPr>
          <w:b/>
          <w:bCs/>
        </w:rPr>
        <w:t xml:space="preserve"> 8-10 minutes each: Water break in between. (20 Minutes Total):</w:t>
      </w:r>
    </w:p>
    <w:p w:rsidR="00292F4E" w:rsidRPr="00B23ED4" w:rsidRDefault="00292F4E" w:rsidP="00292F4E">
      <w:pPr>
        <w:numPr>
          <w:ilvl w:val="0"/>
          <w:numId w:val="7"/>
        </w:numPr>
        <w:adjustRightInd w:val="0"/>
      </w:pPr>
      <w:r w:rsidRPr="00B23ED4">
        <w:lastRenderedPageBreak/>
        <w:t xml:space="preserve">Follow the manual – </w:t>
      </w:r>
      <w:r w:rsidRPr="00B23ED4">
        <w:rPr>
          <w:u w:val="single"/>
        </w:rPr>
        <w:t>However</w:t>
      </w:r>
      <w:r w:rsidRPr="00B23ED4">
        <w:t xml:space="preserve"> if an activity isn’t working (i.e. kids aren’t having fun and the desired teaching points are not coming across), stop and move on to the next, or begin something that you have used before that works well. </w:t>
      </w:r>
    </w:p>
    <w:p w:rsidR="00292F4E" w:rsidRPr="00B23ED4" w:rsidRDefault="00292F4E" w:rsidP="00292F4E">
      <w:pPr>
        <w:numPr>
          <w:ilvl w:val="0"/>
          <w:numId w:val="7"/>
        </w:numPr>
        <w:adjustRightInd w:val="0"/>
      </w:pPr>
      <w:r w:rsidRPr="00B23ED4">
        <w:t>Move quickly from one activity to the next - setting up in advance helps here</w:t>
      </w:r>
      <w:r w:rsidR="00D47973">
        <w:t xml:space="preserve"> (use your asst coaches here).</w:t>
      </w:r>
    </w:p>
    <w:p w:rsidR="00292F4E" w:rsidRPr="00B23ED4" w:rsidRDefault="00292F4E" w:rsidP="00292F4E">
      <w:pPr>
        <w:numPr>
          <w:ilvl w:val="0"/>
          <w:numId w:val="7"/>
        </w:numPr>
        <w:adjustRightInd w:val="0"/>
      </w:pPr>
      <w:r w:rsidRPr="00B23ED4">
        <w:t>NO LAPS, LINES, or LECTURES (They’re not listening anyway)</w:t>
      </w:r>
      <w:r w:rsidR="00D47973">
        <w:t>.</w:t>
      </w:r>
    </w:p>
    <w:p w:rsidR="00292F4E" w:rsidRPr="00B23ED4" w:rsidRDefault="00292F4E" w:rsidP="00292F4E">
      <w:pPr>
        <w:adjustRightInd w:val="0"/>
        <w:ind w:left="60"/>
      </w:pPr>
    </w:p>
    <w:p w:rsidR="00292F4E" w:rsidRPr="00B23ED4" w:rsidRDefault="00292F4E" w:rsidP="00292F4E">
      <w:pPr>
        <w:adjustRightInd w:val="0"/>
        <w:ind w:right="-720"/>
        <w:rPr>
          <w:b/>
          <w:bCs/>
        </w:rPr>
      </w:pPr>
      <w:r w:rsidRPr="00B23ED4">
        <w:rPr>
          <w:b/>
          <w:bCs/>
        </w:rPr>
        <w:t>Part II:</w:t>
      </w:r>
      <w:r w:rsidRPr="00B23ED4">
        <w:rPr>
          <w:b/>
          <w:bCs/>
        </w:rPr>
        <w:tab/>
      </w:r>
      <w:r w:rsidRPr="00B23ED4">
        <w:rPr>
          <w:b/>
          <w:bCs/>
        </w:rPr>
        <w:tab/>
        <w:t>Scrimmage: S</w:t>
      </w:r>
      <w:r w:rsidR="006174F8">
        <w:rPr>
          <w:b/>
          <w:bCs/>
        </w:rPr>
        <w:t xml:space="preserve">plitting players over 2 fields </w:t>
      </w:r>
      <w:r w:rsidRPr="00B23ED4">
        <w:rPr>
          <w:b/>
          <w:bCs/>
        </w:rPr>
        <w:t>(</w:t>
      </w:r>
      <w:r w:rsidRPr="00B23ED4">
        <w:rPr>
          <w:b/>
          <w:bCs/>
          <w:u w:val="single"/>
        </w:rPr>
        <w:t>total time:</w:t>
      </w:r>
      <w:r w:rsidR="006174F8">
        <w:rPr>
          <w:b/>
          <w:bCs/>
          <w:u w:val="single"/>
        </w:rPr>
        <w:t xml:space="preserve"> </w:t>
      </w:r>
      <w:r w:rsidRPr="00B23ED4">
        <w:rPr>
          <w:b/>
          <w:bCs/>
        </w:rPr>
        <w:t xml:space="preserve">25 min.) </w:t>
      </w:r>
    </w:p>
    <w:p w:rsidR="00292F4E" w:rsidRPr="00B23ED4" w:rsidRDefault="00292F4E" w:rsidP="00292F4E">
      <w:pPr>
        <w:adjustRightInd w:val="0"/>
        <w:ind w:left="1800" w:right="-720" w:firstLine="1800"/>
        <w:rPr>
          <w:b/>
          <w:bCs/>
        </w:rPr>
      </w:pPr>
      <w:r w:rsidRPr="00B23ED4">
        <w:rPr>
          <w:b/>
          <w:bCs/>
        </w:rPr>
        <w:t>(3v3 for U6/U7, 4v4 for U8)</w:t>
      </w:r>
    </w:p>
    <w:p w:rsidR="00292F4E" w:rsidRPr="00B23ED4" w:rsidRDefault="00292F4E" w:rsidP="00292F4E">
      <w:pPr>
        <w:numPr>
          <w:ilvl w:val="0"/>
          <w:numId w:val="8"/>
        </w:numPr>
        <w:adjustRightInd w:val="0"/>
        <w:rPr>
          <w:u w:val="single"/>
        </w:rPr>
      </w:pPr>
      <w:r w:rsidRPr="00B23ED4">
        <w:t xml:space="preserve">We use a Continuous Play format for </w:t>
      </w:r>
      <w:r w:rsidR="00B23ED4">
        <w:t xml:space="preserve">U-6 </w:t>
      </w:r>
      <w:r w:rsidRPr="00B23ED4">
        <w:t xml:space="preserve">Instructional Scrimmages - for further details on how this works, see the Continuous Play document on the web page. </w:t>
      </w:r>
      <w:r w:rsidRPr="00B23ED4">
        <w:rPr>
          <w:u w:val="single"/>
        </w:rPr>
        <w:t>NOTICE who hasn’t scored and feed them the ball.</w:t>
      </w:r>
      <w:r w:rsidRPr="00B23ED4">
        <w:t xml:space="preserve"> </w:t>
      </w:r>
    </w:p>
    <w:p w:rsidR="00B23ED4" w:rsidRPr="00B23ED4" w:rsidRDefault="00FF0B65" w:rsidP="00B23ED4">
      <w:pPr>
        <w:numPr>
          <w:ilvl w:val="0"/>
          <w:numId w:val="8"/>
        </w:numPr>
        <w:adjustRightInd w:val="0"/>
        <w:rPr>
          <w:u w:val="single"/>
        </w:rPr>
      </w:pPr>
      <w:r>
        <w:t>We have changed t</w:t>
      </w:r>
      <w:r w:rsidR="00070917">
        <w:t>o r</w:t>
      </w:r>
      <w:r w:rsidR="00B23ED4">
        <w:t xml:space="preserve">estarts for U-7 and U8 for Instructional Scrimmages.  When the ball goes out of bounds, have the kids dribble in, or pass the ball in. </w:t>
      </w:r>
    </w:p>
    <w:p w:rsidR="005E7D3F" w:rsidRPr="005E7D3F" w:rsidRDefault="005E7D3F" w:rsidP="005E7D3F">
      <w:pPr>
        <w:adjustRightInd w:val="0"/>
        <w:ind w:left="720"/>
        <w:rPr>
          <w:b/>
          <w:color w:val="FF0000"/>
          <w:u w:val="single"/>
        </w:rPr>
      </w:pPr>
    </w:p>
    <w:p w:rsidR="00B23ED4" w:rsidRPr="00B23ED4" w:rsidRDefault="00B23ED4" w:rsidP="00B23ED4">
      <w:pPr>
        <w:numPr>
          <w:ilvl w:val="0"/>
          <w:numId w:val="8"/>
        </w:numPr>
        <w:adjustRightInd w:val="0"/>
        <w:rPr>
          <w:b/>
          <w:color w:val="FF0000"/>
          <w:u w:val="single"/>
        </w:rPr>
      </w:pPr>
      <w:r w:rsidRPr="00B23ED4">
        <w:rPr>
          <w:b/>
          <w:color w:val="FF0000"/>
        </w:rPr>
        <w:t xml:space="preserve">The main reason for Continuous play was to keep the kids moving, and develop foot skills, not </w:t>
      </w:r>
      <w:r w:rsidR="00FF0B65">
        <w:rPr>
          <w:b/>
          <w:color w:val="FF0000"/>
        </w:rPr>
        <w:t xml:space="preserve">to </w:t>
      </w:r>
      <w:r>
        <w:rPr>
          <w:b/>
          <w:color w:val="FF0000"/>
        </w:rPr>
        <w:t xml:space="preserve">develop </w:t>
      </w:r>
      <w:r w:rsidRPr="00B23ED4">
        <w:rPr>
          <w:b/>
          <w:color w:val="FF0000"/>
        </w:rPr>
        <w:t xml:space="preserve">throw-in </w:t>
      </w:r>
      <w:r>
        <w:rPr>
          <w:b/>
          <w:color w:val="FF0000"/>
        </w:rPr>
        <w:t xml:space="preserve">and corner kick </w:t>
      </w:r>
      <w:r w:rsidRPr="00B23ED4">
        <w:rPr>
          <w:b/>
          <w:color w:val="FF0000"/>
        </w:rPr>
        <w:t>skills.  Try to minimize the time it takes for a child to get the ball back in play.  If it is taking more than 10 seconds, start counting down from 5.  Once the coach hit</w:t>
      </w:r>
      <w:r>
        <w:rPr>
          <w:b/>
          <w:color w:val="FF0000"/>
        </w:rPr>
        <w:t>s</w:t>
      </w:r>
      <w:r w:rsidRPr="00B23ED4">
        <w:rPr>
          <w:b/>
          <w:color w:val="FF0000"/>
        </w:rPr>
        <w:t xml:space="preserve"> ZERO, the ball is in play and the other team can come and get it.</w:t>
      </w:r>
    </w:p>
    <w:p w:rsidR="00923921" w:rsidRDefault="00923921" w:rsidP="00923921">
      <w:pPr>
        <w:adjustRightInd w:val="0"/>
        <w:ind w:left="720"/>
      </w:pPr>
    </w:p>
    <w:p w:rsidR="00292F4E" w:rsidRPr="00B23ED4" w:rsidRDefault="00292F4E" w:rsidP="00292F4E">
      <w:pPr>
        <w:numPr>
          <w:ilvl w:val="0"/>
          <w:numId w:val="8"/>
        </w:numPr>
        <w:adjustRightInd w:val="0"/>
      </w:pPr>
      <w:r w:rsidRPr="00B23ED4">
        <w:t xml:space="preserve">You’re an “ACTIVITY LEADER” more than a coach giving instruction to kids who are incapable of processing it.  Promote FUN, and participation. Provide a lot of positive reinforcement. During the scrimmage you are primarily a cheerleader, substitute coordinator, and ball machine. </w:t>
      </w:r>
      <w:r w:rsidRPr="00B23ED4">
        <w:rPr>
          <w:b/>
          <w:u w:val="single"/>
        </w:rPr>
        <w:t>Try not to tell the kids what to do</w:t>
      </w:r>
      <w:r w:rsidRPr="00B23ED4">
        <w:t xml:space="preserve"> while they are playing. Let them figure it out, and praise them when they attempt to do the right thing. </w:t>
      </w:r>
    </w:p>
    <w:p w:rsidR="00292F4E" w:rsidRPr="00B23ED4" w:rsidRDefault="00292F4E" w:rsidP="00292F4E">
      <w:pPr>
        <w:numPr>
          <w:ilvl w:val="0"/>
          <w:numId w:val="8"/>
        </w:numPr>
        <w:adjustRightInd w:val="0"/>
      </w:pPr>
      <w:r w:rsidRPr="00B23ED4">
        <w:t xml:space="preserve">If you see a pattern of rough play (Yellow Card offenses), address the issue at the next break in the action. Do not single out the offending players, instead speak in general terms, e.g. “I’m seeing a lot of pushing and shoving going on.” If you have a persistent offender, substitute them out and discuss the problem away from the action. If after that they continue to persist, then you need to discuss it with their parents. </w:t>
      </w:r>
    </w:p>
    <w:p w:rsidR="00292F4E" w:rsidRPr="00B23ED4" w:rsidRDefault="00292F4E" w:rsidP="00292F4E">
      <w:pPr>
        <w:numPr>
          <w:ilvl w:val="0"/>
          <w:numId w:val="8"/>
        </w:numPr>
        <w:adjustRightInd w:val="0"/>
      </w:pPr>
      <w:r w:rsidRPr="00B23ED4">
        <w:t xml:space="preserve">If you see dangerous play, stop the game immediately and address the issue in a fashion similar to above. Give the team that was fouled possession of the ball and restart. </w:t>
      </w:r>
    </w:p>
    <w:p w:rsidR="00292F4E" w:rsidRPr="00B23ED4" w:rsidRDefault="00292F4E" w:rsidP="00292F4E">
      <w:pPr>
        <w:numPr>
          <w:ilvl w:val="0"/>
          <w:numId w:val="8"/>
        </w:numPr>
        <w:adjustRightInd w:val="0"/>
      </w:pPr>
      <w:r w:rsidRPr="00B23ED4">
        <w:t xml:space="preserve">Mixing up the teams during the scrimmage if it makes sense. (Reverse shirts) </w:t>
      </w:r>
    </w:p>
    <w:p w:rsidR="00292F4E" w:rsidRPr="006174F8" w:rsidRDefault="00292F4E" w:rsidP="00292F4E">
      <w:pPr>
        <w:numPr>
          <w:ilvl w:val="0"/>
          <w:numId w:val="8"/>
        </w:numPr>
        <w:adjustRightInd w:val="0"/>
        <w:rPr>
          <w:b/>
          <w:bCs/>
        </w:rPr>
      </w:pPr>
      <w:r w:rsidRPr="00B23ED4">
        <w:rPr>
          <w:b/>
          <w:u w:val="single"/>
        </w:rPr>
        <w:t>IMPORTANT</w:t>
      </w:r>
      <w:proofErr w:type="gramStart"/>
      <w:r w:rsidRPr="00B23ED4">
        <w:rPr>
          <w:b/>
          <w:u w:val="single"/>
        </w:rPr>
        <w:t>!:</w:t>
      </w:r>
      <w:proofErr w:type="gramEnd"/>
      <w:r w:rsidR="00E96163">
        <w:tab/>
        <w:t>After the 3 v 3/</w:t>
      </w:r>
      <w:r w:rsidRPr="00B23ED4">
        <w:t xml:space="preserve">4 v 4 games, gather all players together. Parents are welcome to gather as well. </w:t>
      </w:r>
      <w:r w:rsidRPr="00B23ED4">
        <w:rPr>
          <w:bCs/>
        </w:rPr>
        <w:t>Ask the kids,</w:t>
      </w:r>
      <w:r w:rsidRPr="00B23ED4">
        <w:rPr>
          <w:b/>
          <w:bCs/>
        </w:rPr>
        <w:t xml:space="preserve"> “Who had fu</w:t>
      </w:r>
      <w:r w:rsidR="00E96163">
        <w:rPr>
          <w:b/>
          <w:bCs/>
        </w:rPr>
        <w:t>n?”,</w:t>
      </w:r>
      <w:r w:rsidRPr="00B23ED4">
        <w:rPr>
          <w:b/>
          <w:bCs/>
        </w:rPr>
        <w:t xml:space="preserve">“What game (activities) did you like the best?” </w:t>
      </w:r>
      <w:r w:rsidRPr="00B23ED4">
        <w:rPr>
          <w:bCs/>
        </w:rPr>
        <w:t>This is also the time to make any announcements to parents. Remind them what field and color your team w</w:t>
      </w:r>
      <w:r w:rsidR="00E96163">
        <w:rPr>
          <w:bCs/>
        </w:rPr>
        <w:t>ill be next week.</w:t>
      </w:r>
    </w:p>
    <w:p w:rsidR="006B3B02" w:rsidRDefault="006B3B02" w:rsidP="00292F4E">
      <w:pPr>
        <w:adjustRightInd w:val="0"/>
        <w:jc w:val="center"/>
        <w:rPr>
          <w:b/>
          <w:color w:val="FF0000"/>
          <w:sz w:val="32"/>
          <w:szCs w:val="32"/>
          <w:u w:val="single"/>
        </w:rPr>
      </w:pPr>
    </w:p>
    <w:p w:rsidR="00292F4E" w:rsidRPr="00880679" w:rsidRDefault="00292F4E" w:rsidP="00292F4E">
      <w:pPr>
        <w:adjustRightInd w:val="0"/>
        <w:jc w:val="center"/>
        <w:rPr>
          <w:b/>
          <w:color w:val="FF0000"/>
          <w:sz w:val="32"/>
          <w:szCs w:val="32"/>
          <w:u w:val="single"/>
        </w:rPr>
      </w:pPr>
      <w:r w:rsidRPr="00880679">
        <w:rPr>
          <w:b/>
          <w:color w:val="FF0000"/>
          <w:sz w:val="32"/>
          <w:szCs w:val="32"/>
          <w:u w:val="single"/>
        </w:rPr>
        <w:t>Remember, it’s the FUN that keeps them coming back!</w:t>
      </w:r>
    </w:p>
    <w:p w:rsidR="00292F4E" w:rsidRDefault="00292F4E" w:rsidP="00292F4E">
      <w:pPr>
        <w:adjustRightInd w:val="0"/>
        <w:jc w:val="center"/>
        <w:rPr>
          <w:b/>
          <w:u w:val="single"/>
        </w:rPr>
      </w:pPr>
    </w:p>
    <w:p w:rsidR="00847701" w:rsidRDefault="00847701" w:rsidP="00847701">
      <w:pPr>
        <w:adjustRightInd w:val="0"/>
        <w:rPr>
          <w:b/>
          <w:u w:val="single"/>
        </w:rPr>
      </w:pPr>
    </w:p>
    <w:p w:rsidR="00847701" w:rsidRDefault="00847701" w:rsidP="00847701">
      <w:pPr>
        <w:adjustRightInd w:val="0"/>
        <w:rPr>
          <w:b/>
        </w:rPr>
      </w:pPr>
      <w:r>
        <w:rPr>
          <w:b/>
        </w:rPr>
        <w:t xml:space="preserve">Additional Coaches Practice Plans:  </w:t>
      </w:r>
      <w:hyperlink r:id="rId9" w:history="1">
        <w:r w:rsidRPr="00F125D1">
          <w:rPr>
            <w:rStyle w:val="Hyperlink"/>
            <w:b/>
          </w:rPr>
          <w:t>http://www.mayouthsoccer.org/coaching/statewide_curriculum.aspx</w:t>
        </w:r>
      </w:hyperlink>
      <w:r>
        <w:rPr>
          <w:b/>
        </w:rPr>
        <w:tab/>
      </w:r>
    </w:p>
    <w:p w:rsidR="00847701" w:rsidRPr="00847701" w:rsidRDefault="00847701" w:rsidP="00847701">
      <w:pPr>
        <w:adjustRightInd w:val="0"/>
        <w:rPr>
          <w:b/>
        </w:rPr>
      </w:pPr>
    </w:p>
    <w:sectPr w:rsidR="00847701" w:rsidRPr="00847701" w:rsidSect="00CE5C94">
      <w:pgSz w:w="12240" w:h="15840" w:code="1"/>
      <w:pgMar w:top="720" w:right="720" w:bottom="720" w:left="720" w:header="288" w:footer="288"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micSansMS">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Wingdings-Regular">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C0436"/>
    <w:multiLevelType w:val="hybridMultilevel"/>
    <w:tmpl w:val="65D659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015A0A"/>
    <w:multiLevelType w:val="hybridMultilevel"/>
    <w:tmpl w:val="1ACC8864"/>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D2690E"/>
    <w:multiLevelType w:val="hybridMultilevel"/>
    <w:tmpl w:val="1D00FC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B113DD5"/>
    <w:multiLevelType w:val="hybridMultilevel"/>
    <w:tmpl w:val="3BACAB7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120C7F1A"/>
    <w:multiLevelType w:val="hybridMultilevel"/>
    <w:tmpl w:val="F574FF5E"/>
    <w:lvl w:ilvl="0" w:tplc="072EDFEC">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E05855"/>
    <w:multiLevelType w:val="hybridMultilevel"/>
    <w:tmpl w:val="F70411CA"/>
    <w:lvl w:ilvl="0" w:tplc="9872BF0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52158A5"/>
    <w:multiLevelType w:val="hybridMultilevel"/>
    <w:tmpl w:val="37C03520"/>
    <w:lvl w:ilvl="0" w:tplc="9872BF00">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70669EA"/>
    <w:multiLevelType w:val="hybridMultilevel"/>
    <w:tmpl w:val="A678E320"/>
    <w:lvl w:ilvl="0" w:tplc="04090001">
      <w:start w:val="1"/>
      <w:numFmt w:val="bullet"/>
      <w:lvlText w:val=""/>
      <w:lvlJc w:val="left"/>
      <w:pPr>
        <w:tabs>
          <w:tab w:val="num" w:pos="780"/>
        </w:tabs>
        <w:ind w:left="7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179A358D"/>
    <w:multiLevelType w:val="hybridMultilevel"/>
    <w:tmpl w:val="A69A128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7B708EF"/>
    <w:multiLevelType w:val="hybridMultilevel"/>
    <w:tmpl w:val="6128BB4E"/>
    <w:lvl w:ilvl="0" w:tplc="47806250">
      <w:start w:val="1"/>
      <w:numFmt w:val="decimal"/>
      <w:lvlText w:val="%1."/>
      <w:lvlJc w:val="left"/>
      <w:pPr>
        <w:tabs>
          <w:tab w:val="num" w:pos="450"/>
        </w:tabs>
        <w:ind w:left="450" w:hanging="360"/>
      </w:pPr>
      <w:rPr>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198F309E"/>
    <w:multiLevelType w:val="hybridMultilevel"/>
    <w:tmpl w:val="B1DE3B8A"/>
    <w:lvl w:ilvl="0" w:tplc="6EA2D564">
      <w:start w:val="1"/>
      <w:numFmt w:val="bullet"/>
      <w:lvlText w:val="○"/>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F244CC8"/>
    <w:multiLevelType w:val="hybridMultilevel"/>
    <w:tmpl w:val="B292FF1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49518CA"/>
    <w:multiLevelType w:val="hybridMultilevel"/>
    <w:tmpl w:val="D5B2BE06"/>
    <w:lvl w:ilvl="0" w:tplc="D0F4C980">
      <w:start w:val="2"/>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B6F0D6A"/>
    <w:multiLevelType w:val="hybridMultilevel"/>
    <w:tmpl w:val="B8788564"/>
    <w:lvl w:ilvl="0" w:tplc="9872BF00">
      <w:numFmt w:val="bullet"/>
      <w:lvlText w:val="-"/>
      <w:lvlJc w:val="left"/>
      <w:pPr>
        <w:tabs>
          <w:tab w:val="num" w:pos="720"/>
        </w:tabs>
        <w:ind w:left="720" w:hanging="360"/>
      </w:pPr>
      <w:rPr>
        <w:rFonts w:ascii="Times New Roman" w:eastAsia="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C267B4A"/>
    <w:multiLevelType w:val="hybridMultilevel"/>
    <w:tmpl w:val="1C2C4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BE7279"/>
    <w:multiLevelType w:val="hybridMultilevel"/>
    <w:tmpl w:val="B8B8DAD0"/>
    <w:lvl w:ilvl="0" w:tplc="6EA2D564">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5D32AA"/>
    <w:multiLevelType w:val="hybridMultilevel"/>
    <w:tmpl w:val="887C65B4"/>
    <w:lvl w:ilvl="0" w:tplc="04090001">
      <w:start w:val="1"/>
      <w:numFmt w:val="bullet"/>
      <w:lvlText w:val=""/>
      <w:lvlJc w:val="left"/>
      <w:pPr>
        <w:tabs>
          <w:tab w:val="num" w:pos="840"/>
        </w:tabs>
        <w:ind w:left="8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3AA1653B"/>
    <w:multiLevelType w:val="hybridMultilevel"/>
    <w:tmpl w:val="92960752"/>
    <w:lvl w:ilvl="0" w:tplc="6E181F7E">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3D163A58"/>
    <w:multiLevelType w:val="hybridMultilevel"/>
    <w:tmpl w:val="33CC9C8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1">
      <w:start w:val="1"/>
      <w:numFmt w:val="bullet"/>
      <w:lvlText w:val=""/>
      <w:lvlJc w:val="left"/>
      <w:pPr>
        <w:tabs>
          <w:tab w:val="num" w:pos="1800"/>
        </w:tabs>
        <w:ind w:left="180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3F876E8B"/>
    <w:multiLevelType w:val="hybridMultilevel"/>
    <w:tmpl w:val="6936AFA6"/>
    <w:lvl w:ilvl="0" w:tplc="1F1E04E8">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98F3071"/>
    <w:multiLevelType w:val="hybridMultilevel"/>
    <w:tmpl w:val="1BDC19F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4B2D4F8F"/>
    <w:multiLevelType w:val="hybridMultilevel"/>
    <w:tmpl w:val="6576BE9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56B11AD4"/>
    <w:multiLevelType w:val="hybridMultilevel"/>
    <w:tmpl w:val="5A62C53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596D7B1B"/>
    <w:multiLevelType w:val="hybridMultilevel"/>
    <w:tmpl w:val="A5288644"/>
    <w:lvl w:ilvl="0" w:tplc="412EF0DA">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4000D6D"/>
    <w:multiLevelType w:val="hybridMultilevel"/>
    <w:tmpl w:val="D5A003EE"/>
    <w:lvl w:ilvl="0" w:tplc="0409000F">
      <w:start w:val="1"/>
      <w:numFmt w:val="decimal"/>
      <w:lvlText w:val="%1."/>
      <w:lvlJc w:val="left"/>
      <w:pPr>
        <w:tabs>
          <w:tab w:val="num" w:pos="780"/>
        </w:tabs>
        <w:ind w:left="780" w:hanging="360"/>
      </w:pPr>
      <w:rPr>
        <w:rFonts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7E3764A6"/>
    <w:multiLevelType w:val="hybridMultilevel"/>
    <w:tmpl w:val="2006CD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000538"/>
    <w:multiLevelType w:val="hybridMultilevel"/>
    <w:tmpl w:val="CBA63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4"/>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3"/>
  </w:num>
  <w:num w:numId="12">
    <w:abstractNumId w:val="9"/>
  </w:num>
  <w:num w:numId="13">
    <w:abstractNumId w:val="5"/>
  </w:num>
  <w:num w:numId="14">
    <w:abstractNumId w:val="14"/>
  </w:num>
  <w:num w:numId="15">
    <w:abstractNumId w:val="15"/>
  </w:num>
  <w:num w:numId="16">
    <w:abstractNumId w:val="13"/>
  </w:num>
  <w:num w:numId="17">
    <w:abstractNumId w:val="8"/>
  </w:num>
  <w:num w:numId="18">
    <w:abstractNumId w:val="12"/>
  </w:num>
  <w:num w:numId="19">
    <w:abstractNumId w:val="0"/>
  </w:num>
  <w:num w:numId="20">
    <w:abstractNumId w:val="25"/>
  </w:num>
  <w:num w:numId="21">
    <w:abstractNumId w:val="11"/>
  </w:num>
  <w:num w:numId="22">
    <w:abstractNumId w:val="4"/>
  </w:num>
  <w:num w:numId="23">
    <w:abstractNumId w:val="17"/>
  </w:num>
  <w:num w:numId="24">
    <w:abstractNumId w:val="19"/>
  </w:num>
  <w:num w:numId="25">
    <w:abstractNumId w:val="23"/>
  </w:num>
  <w:num w:numId="26">
    <w:abstractNumId w:val="2"/>
  </w:num>
  <w:num w:numId="27">
    <w:abstractNumId w:val="1"/>
  </w:num>
  <w:num w:numId="2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20"/>
  <w:drawingGridHorizontalSpacing w:val="120"/>
  <w:displayHorizontalDrawingGridEvery w:val="2"/>
  <w:characterSpacingControl w:val="doNotCompress"/>
  <w:compat/>
  <w:rsids>
    <w:rsidRoot w:val="007C6046"/>
    <w:rsid w:val="000424FA"/>
    <w:rsid w:val="00051D25"/>
    <w:rsid w:val="00067B49"/>
    <w:rsid w:val="00070917"/>
    <w:rsid w:val="00093005"/>
    <w:rsid w:val="000C0A78"/>
    <w:rsid w:val="000F7D74"/>
    <w:rsid w:val="00167B8F"/>
    <w:rsid w:val="001A7AEC"/>
    <w:rsid w:val="001B0254"/>
    <w:rsid w:val="00244FCA"/>
    <w:rsid w:val="002726CF"/>
    <w:rsid w:val="00292F4E"/>
    <w:rsid w:val="002943E3"/>
    <w:rsid w:val="002C0B15"/>
    <w:rsid w:val="002C3028"/>
    <w:rsid w:val="00340654"/>
    <w:rsid w:val="003547E6"/>
    <w:rsid w:val="00367698"/>
    <w:rsid w:val="003B1489"/>
    <w:rsid w:val="0048206D"/>
    <w:rsid w:val="00484A35"/>
    <w:rsid w:val="00551994"/>
    <w:rsid w:val="005B0C2E"/>
    <w:rsid w:val="005C6B8F"/>
    <w:rsid w:val="005E3B24"/>
    <w:rsid w:val="005E7D3F"/>
    <w:rsid w:val="006174F8"/>
    <w:rsid w:val="00686E5E"/>
    <w:rsid w:val="006B3B02"/>
    <w:rsid w:val="006E0A0B"/>
    <w:rsid w:val="0072152E"/>
    <w:rsid w:val="007C18D0"/>
    <w:rsid w:val="007C6046"/>
    <w:rsid w:val="0080385B"/>
    <w:rsid w:val="00826117"/>
    <w:rsid w:val="00847701"/>
    <w:rsid w:val="008521F6"/>
    <w:rsid w:val="00870A91"/>
    <w:rsid w:val="00880679"/>
    <w:rsid w:val="008946E9"/>
    <w:rsid w:val="0091056A"/>
    <w:rsid w:val="00923921"/>
    <w:rsid w:val="00A050B3"/>
    <w:rsid w:val="00A3674D"/>
    <w:rsid w:val="00A436D3"/>
    <w:rsid w:val="00A65C22"/>
    <w:rsid w:val="00A83C10"/>
    <w:rsid w:val="00A87B13"/>
    <w:rsid w:val="00B23ED4"/>
    <w:rsid w:val="00B76142"/>
    <w:rsid w:val="00CC6774"/>
    <w:rsid w:val="00CE5C94"/>
    <w:rsid w:val="00D03521"/>
    <w:rsid w:val="00D422E6"/>
    <w:rsid w:val="00D468F8"/>
    <w:rsid w:val="00D47973"/>
    <w:rsid w:val="00E059A7"/>
    <w:rsid w:val="00E3344A"/>
    <w:rsid w:val="00E350A7"/>
    <w:rsid w:val="00E96163"/>
    <w:rsid w:val="00EB24C8"/>
    <w:rsid w:val="00F001BC"/>
    <w:rsid w:val="00F36E01"/>
    <w:rsid w:val="00F4453F"/>
    <w:rsid w:val="00F71D48"/>
    <w:rsid w:val="00F72D32"/>
    <w:rsid w:val="00FC5457"/>
    <w:rsid w:val="00FE3590"/>
    <w:rsid w:val="00FF0B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2F4E"/>
    <w:rPr>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92F4E"/>
    <w:rPr>
      <w:color w:val="0000FF"/>
      <w:u w:val="single"/>
    </w:rPr>
  </w:style>
  <w:style w:type="paragraph" w:styleId="Title">
    <w:name w:val="Title"/>
    <w:basedOn w:val="Normal"/>
    <w:qFormat/>
    <w:rsid w:val="00292F4E"/>
    <w:pPr>
      <w:jc w:val="center"/>
    </w:pPr>
    <w:rPr>
      <w:sz w:val="40"/>
    </w:rPr>
  </w:style>
  <w:style w:type="paragraph" w:styleId="ListParagraph">
    <w:name w:val="List Paragraph"/>
    <w:basedOn w:val="Normal"/>
    <w:uiPriority w:val="34"/>
    <w:qFormat/>
    <w:rsid w:val="00A3674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ranklinyouthsoccer.org/divisions/instructional.html" TargetMode="External"/><Relationship Id="rId3" Type="http://schemas.openxmlformats.org/officeDocument/2006/relationships/settings" Target="settings.xml"/><Relationship Id="rId7" Type="http://schemas.openxmlformats.org/officeDocument/2006/relationships/hyperlink" Target="http://www.mayouthsoccer.org/pages/2185_coach_training_online_g_course.cf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ranklinyouthsoccer.org/divisions/instructional.html" TargetMode="External"/><Relationship Id="rId11" Type="http://schemas.openxmlformats.org/officeDocument/2006/relationships/theme" Target="theme/theme1.xml"/><Relationship Id="rId5" Type="http://schemas.openxmlformats.org/officeDocument/2006/relationships/hyperlink" Target="mailto:instructionaldirector@franklinyouthsoccer.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ayouthsoccer.org/coaching/statewide_curriculum.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scagliarini\Desktop\FYSA-soccer\Spring%202009\FYSA_InstructinalMeetingSpring2009Agenda%5b1%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FYSA_InstructinalMeetingSpring2009Agenda[1].dotx</Template>
  <TotalTime>278</TotalTime>
  <Pages>5</Pages>
  <Words>1739</Words>
  <Characters>9914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Franklin Youth Soccer Association</vt:lpstr>
    </vt:vector>
  </TitlesOfParts>
  <Company>WebMD</Company>
  <LinksUpToDate>false</LinksUpToDate>
  <CharactersWithSpaces>11630</CharactersWithSpaces>
  <SharedDoc>false</SharedDoc>
  <HLinks>
    <vt:vector size="30" baseType="variant">
      <vt:variant>
        <vt:i4>4653168</vt:i4>
      </vt:variant>
      <vt:variant>
        <vt:i4>12</vt:i4>
      </vt:variant>
      <vt:variant>
        <vt:i4>0</vt:i4>
      </vt:variant>
      <vt:variant>
        <vt:i4>5</vt:i4>
      </vt:variant>
      <vt:variant>
        <vt:lpwstr>http://www.mayouthsoccer.org/coaching/statewide_curriculum.aspx</vt:lpwstr>
      </vt:variant>
      <vt:variant>
        <vt:lpwstr/>
      </vt:variant>
      <vt:variant>
        <vt:i4>2359348</vt:i4>
      </vt:variant>
      <vt:variant>
        <vt:i4>9</vt:i4>
      </vt:variant>
      <vt:variant>
        <vt:i4>0</vt:i4>
      </vt:variant>
      <vt:variant>
        <vt:i4>5</vt:i4>
      </vt:variant>
      <vt:variant>
        <vt:lpwstr>http://www.franklinyouthsoccer.org/divisions/instructional.html</vt:lpwstr>
      </vt:variant>
      <vt:variant>
        <vt:lpwstr/>
      </vt:variant>
      <vt:variant>
        <vt:i4>3670027</vt:i4>
      </vt:variant>
      <vt:variant>
        <vt:i4>6</vt:i4>
      </vt:variant>
      <vt:variant>
        <vt:i4>0</vt:i4>
      </vt:variant>
      <vt:variant>
        <vt:i4>5</vt:i4>
      </vt:variant>
      <vt:variant>
        <vt:lpwstr>http://www.mayouthsoccer.org/pages/2185_coach_training_online_g_course.cfm</vt:lpwstr>
      </vt:variant>
      <vt:variant>
        <vt:lpwstr/>
      </vt:variant>
      <vt:variant>
        <vt:i4>2359348</vt:i4>
      </vt:variant>
      <vt:variant>
        <vt:i4>3</vt:i4>
      </vt:variant>
      <vt:variant>
        <vt:i4>0</vt:i4>
      </vt:variant>
      <vt:variant>
        <vt:i4>5</vt:i4>
      </vt:variant>
      <vt:variant>
        <vt:lpwstr>http://www.franklinyouthsoccer.org/divisions/instructional.html</vt:lpwstr>
      </vt:variant>
      <vt:variant>
        <vt:lpwstr/>
      </vt:variant>
      <vt:variant>
        <vt:i4>2031657</vt:i4>
      </vt:variant>
      <vt:variant>
        <vt:i4>0</vt:i4>
      </vt:variant>
      <vt:variant>
        <vt:i4>0</vt:i4>
      </vt:variant>
      <vt:variant>
        <vt:i4>5</vt:i4>
      </vt:variant>
      <vt:variant>
        <vt:lpwstr>mailto:instructionaldirector@franklinyouthsoccer.org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Franklin Youth Soccer Association</dc:title>
  <dc:subject/>
  <dc:creator>mscagliarini</dc:creator>
  <cp:keywords/>
  <cp:lastModifiedBy>Bdragsb</cp:lastModifiedBy>
  <cp:revision>6</cp:revision>
  <cp:lastPrinted>2012-04-02T16:50:00Z</cp:lastPrinted>
  <dcterms:created xsi:type="dcterms:W3CDTF">2012-04-02T14:13:00Z</dcterms:created>
  <dcterms:modified xsi:type="dcterms:W3CDTF">2012-04-02T18:57:00Z</dcterms:modified>
</cp:coreProperties>
</file>