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0119EF">
        <w:rPr>
          <w:b/>
          <w:bCs/>
          <w:sz w:val="28"/>
          <w:szCs w:val="28"/>
        </w:rPr>
        <w:t>nal Coaching Meeting – Fall</w:t>
      </w:r>
      <w:r w:rsidR="0034660B">
        <w:rPr>
          <w:b/>
          <w:bCs/>
          <w:sz w:val="28"/>
          <w:szCs w:val="28"/>
        </w:rPr>
        <w:t xml:space="preserve"> 2013</w:t>
      </w:r>
    </w:p>
    <w:p w:rsidR="00A42488" w:rsidRDefault="000119EF" w:rsidP="00292F4E">
      <w:pPr>
        <w:adjustRightInd w:val="0"/>
        <w:jc w:val="center"/>
        <w:rPr>
          <w:b/>
          <w:bCs/>
          <w:sz w:val="28"/>
          <w:szCs w:val="28"/>
        </w:rPr>
      </w:pPr>
      <w:r>
        <w:rPr>
          <w:b/>
          <w:bCs/>
          <w:sz w:val="28"/>
          <w:szCs w:val="28"/>
        </w:rPr>
        <w:t xml:space="preserve">August </w:t>
      </w:r>
      <w:proofErr w:type="gramStart"/>
      <w:r>
        <w:rPr>
          <w:b/>
          <w:bCs/>
          <w:sz w:val="28"/>
          <w:szCs w:val="28"/>
        </w:rPr>
        <w:t>29</w:t>
      </w:r>
      <w:r w:rsidR="0034660B">
        <w:rPr>
          <w:b/>
          <w:bCs/>
          <w:sz w:val="28"/>
          <w:szCs w:val="28"/>
        </w:rPr>
        <w:t>th ,</w:t>
      </w:r>
      <w:proofErr w:type="gramEnd"/>
      <w:r w:rsidR="0034660B">
        <w:rPr>
          <w:b/>
          <w:bCs/>
          <w:sz w:val="28"/>
          <w:szCs w:val="28"/>
        </w:rPr>
        <w:t xml:space="preserve"> 2013</w:t>
      </w:r>
      <w:r w:rsidR="00A42488">
        <w:rPr>
          <w:b/>
          <w:bCs/>
          <w:sz w:val="28"/>
          <w:szCs w:val="28"/>
        </w:rPr>
        <w:t xml:space="preserve"> – FYSA Office 256 Cottage St. </w:t>
      </w:r>
      <w:smartTag w:uri="urn:schemas-microsoft-com:office:smarttags" w:element="City">
        <w:r w:rsidR="00A42488">
          <w:rPr>
            <w:b/>
            <w:bCs/>
            <w:sz w:val="28"/>
            <w:szCs w:val="28"/>
          </w:rPr>
          <w:t>Franklin</w:t>
        </w:r>
      </w:smartTag>
    </w:p>
    <w:p w:rsidR="00A42488" w:rsidRDefault="000119EF" w:rsidP="00292F4E">
      <w:pPr>
        <w:adjustRightInd w:val="0"/>
        <w:jc w:val="center"/>
        <w:rPr>
          <w:b/>
          <w:bCs/>
          <w:sz w:val="28"/>
          <w:szCs w:val="28"/>
        </w:rPr>
      </w:pPr>
      <w:r>
        <w:rPr>
          <w:b/>
          <w:bCs/>
          <w:sz w:val="28"/>
          <w:szCs w:val="28"/>
        </w:rPr>
        <w:t>7:00 PM – 8:0</w:t>
      </w:r>
      <w:r w:rsidR="00A42488">
        <w:rPr>
          <w:b/>
          <w:bCs/>
          <w:sz w:val="28"/>
          <w:szCs w:val="28"/>
        </w:rPr>
        <w:t>0 PM</w:t>
      </w:r>
    </w:p>
    <w:p w:rsidR="00A42488" w:rsidRDefault="00A42488" w:rsidP="00D468F8">
      <w:pPr>
        <w:adjustRightInd w:val="0"/>
        <w:jc w:val="center"/>
        <w:rPr>
          <w:bCs/>
          <w:sz w:val="32"/>
          <w:szCs w:val="32"/>
        </w:rPr>
      </w:pPr>
    </w:p>
    <w:p w:rsidR="00A42488" w:rsidRDefault="00A42488" w:rsidP="00D468F8">
      <w:pPr>
        <w:adjustRightInd w:val="0"/>
        <w:jc w:val="center"/>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Pr="00444B34" w:rsidRDefault="00A42488" w:rsidP="00292F4E">
      <w:pPr>
        <w:rPr>
          <w:b/>
          <w:bCs/>
          <w:u w:val="single"/>
        </w:rPr>
      </w:pPr>
      <w:r>
        <w:rPr>
          <w:bCs/>
          <w:sz w:val="28"/>
          <w:szCs w:val="28"/>
        </w:rPr>
        <w:t xml:space="preserve">Instructional Division Web Page:  </w:t>
      </w:r>
      <w:r w:rsidRPr="00444B34">
        <w:rPr>
          <w:bCs/>
          <w:color w:val="0000FF"/>
          <w:u w:val="single"/>
        </w:rPr>
        <w:t>http://www.franklinyouthsoccer.org/divisions/instruction</w:t>
      </w:r>
      <w:r>
        <w:rPr>
          <w:bCs/>
          <w:color w:val="0000FF"/>
          <w:u w:val="single"/>
        </w:rPr>
        <w:t>al</w:t>
      </w: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w:t>
      </w:r>
      <w:r w:rsidR="0034660B">
        <w:rPr>
          <w:b/>
          <w:bCs/>
        </w:rPr>
        <w:t xml:space="preserve"> Update – Player Training/Coaches Training/Referee Training</w:t>
      </w:r>
    </w:p>
    <w:p w:rsidR="00A42488" w:rsidRPr="00A51EA2" w:rsidRDefault="00A42488" w:rsidP="008946E9">
      <w:pPr>
        <w:numPr>
          <w:ilvl w:val="0"/>
          <w:numId w:val="12"/>
        </w:numPr>
        <w:tabs>
          <w:tab w:val="num" w:pos="360"/>
        </w:tabs>
        <w:adjustRightInd w:val="0"/>
        <w:ind w:left="360"/>
        <w:rPr>
          <w:b/>
          <w:bCs/>
          <w:u w:val="single"/>
        </w:rPr>
      </w:pPr>
      <w:r>
        <w:rPr>
          <w:b/>
          <w:bCs/>
        </w:rPr>
        <w:t>FYSA/Revolution Partnership</w:t>
      </w:r>
    </w:p>
    <w:p w:rsidR="00A51EA2" w:rsidRPr="00A51EA2" w:rsidRDefault="00A51EA2" w:rsidP="00A51EA2">
      <w:pPr>
        <w:pStyle w:val="ListParagraph"/>
        <w:numPr>
          <w:ilvl w:val="0"/>
          <w:numId w:val="29"/>
        </w:numPr>
        <w:adjustRightInd w:val="0"/>
        <w:rPr>
          <w:bCs/>
          <w:u w:val="single"/>
        </w:rPr>
      </w:pPr>
      <w:r w:rsidRPr="00A51EA2">
        <w:rPr>
          <w:bCs/>
        </w:rPr>
        <w:t>Revolution Night Saturday September 28</w:t>
      </w:r>
      <w:r w:rsidRPr="00A51EA2">
        <w:rPr>
          <w:bCs/>
          <w:vertAlign w:val="superscript"/>
        </w:rPr>
        <w:t>th</w:t>
      </w:r>
    </w:p>
    <w:p w:rsidR="00A51EA2" w:rsidRPr="00A51EA2" w:rsidRDefault="00A51EA2" w:rsidP="00A51EA2">
      <w:pPr>
        <w:pStyle w:val="ListParagraph"/>
        <w:numPr>
          <w:ilvl w:val="0"/>
          <w:numId w:val="29"/>
        </w:numPr>
        <w:adjustRightInd w:val="0"/>
        <w:rPr>
          <w:b/>
          <w:bCs/>
          <w:u w:val="single"/>
        </w:rPr>
      </w:pPr>
      <w:r>
        <w:rPr>
          <w:bCs/>
        </w:rPr>
        <w:t>Coaches team Commitments Needed by September 14</w:t>
      </w:r>
      <w:r w:rsidRPr="00A51EA2">
        <w:rPr>
          <w:bCs/>
          <w:vertAlign w:val="superscript"/>
        </w:rPr>
        <w:t>th</w:t>
      </w:r>
    </w:p>
    <w:p w:rsidR="00A51EA2" w:rsidRPr="00A51EA2" w:rsidRDefault="00A51EA2" w:rsidP="00A51EA2">
      <w:pPr>
        <w:pStyle w:val="ListParagraph"/>
        <w:numPr>
          <w:ilvl w:val="0"/>
          <w:numId w:val="29"/>
        </w:numPr>
        <w:adjustRightInd w:val="0"/>
        <w:rPr>
          <w:b/>
          <w:bCs/>
          <w:u w:val="single"/>
        </w:rPr>
      </w:pPr>
      <w:r>
        <w:rPr>
          <w:bCs/>
        </w:rPr>
        <w:t>First Come First Serve, then waiting list</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6"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F001BC" w:rsidRDefault="00A42488" w:rsidP="0034660B">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 xml:space="preserve">ional games </w:t>
      </w:r>
      <w:r w:rsidR="00BC4F98">
        <w:rPr>
          <w:bCs/>
        </w:rPr>
        <w:t xml:space="preserve">will be held at Lower and Upper Keller </w:t>
      </w:r>
      <w:r>
        <w:rPr>
          <w:bCs/>
        </w:rPr>
        <w:t>Fields</w:t>
      </w:r>
      <w:r w:rsidR="00BC4F98">
        <w:rPr>
          <w:bCs/>
        </w:rPr>
        <w:t>.</w:t>
      </w:r>
    </w:p>
    <w:p w:rsidR="00A42488" w:rsidRPr="0080385B" w:rsidRDefault="00A42488" w:rsidP="00A3674D">
      <w:pPr>
        <w:pStyle w:val="ListParagraph"/>
        <w:numPr>
          <w:ilvl w:val="0"/>
          <w:numId w:val="17"/>
        </w:numPr>
      </w:pPr>
      <w:r>
        <w:rPr>
          <w:bCs/>
        </w:rPr>
        <w:t xml:space="preserve">U6/U7 Division </w:t>
      </w:r>
      <w:proofErr w:type="gramStart"/>
      <w:r>
        <w:rPr>
          <w:bCs/>
        </w:rPr>
        <w:t>-  1</w:t>
      </w:r>
      <w:proofErr w:type="gramEnd"/>
      <w:r>
        <w:rPr>
          <w:bCs/>
        </w:rPr>
        <w:t xml:space="preserve">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t>
      </w:r>
      <w:r w:rsidR="0034660B">
        <w:rPr>
          <w:bCs/>
        </w:rPr>
        <w:t>Wednesdays (Boys</w:t>
      </w:r>
      <w:r w:rsidR="000119EF">
        <w:rPr>
          <w:bCs/>
        </w:rPr>
        <w:t>)</w:t>
      </w:r>
      <w:r w:rsidR="0034660B">
        <w:rPr>
          <w:bCs/>
        </w:rPr>
        <w:t xml:space="preserve"> &amp; </w:t>
      </w:r>
      <w:r w:rsidR="000119EF">
        <w:rPr>
          <w:bCs/>
        </w:rPr>
        <w:t>Thursday (</w:t>
      </w:r>
      <w:r>
        <w:rPr>
          <w:bCs/>
        </w:rPr>
        <w:t>Girls) now with Franklin Soccer School (FSS) and assisted by U8 coaching staff</w:t>
      </w:r>
      <w:r w:rsidR="000119EF">
        <w:rPr>
          <w:bCs/>
        </w:rPr>
        <w:t>.</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r w:rsidR="00BC4F98">
        <w:rPr>
          <w:bCs/>
        </w:rPr>
        <w:t>.</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000119EF">
        <w:rPr>
          <w:bCs/>
        </w:rPr>
        <w:t xml:space="preserve"> (Lower Keller)</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5E7D3F">
      <w:pPr>
        <w:numPr>
          <w:ilvl w:val="0"/>
          <w:numId w:val="17"/>
        </w:numPr>
      </w:pPr>
      <w:r>
        <w:t>Coaches stay off the field and on the sidelines during games!</w:t>
      </w:r>
    </w:p>
    <w:p w:rsidR="00A42488" w:rsidRDefault="00A42488" w:rsidP="00A3674D"/>
    <w:p w:rsidR="0034660B" w:rsidRDefault="0034660B" w:rsidP="00A3674D"/>
    <w:p w:rsidR="0034660B" w:rsidRDefault="0034660B" w:rsidP="00A3674D"/>
    <w:p w:rsidR="00A42488" w:rsidRDefault="00A42488" w:rsidP="00A12289">
      <w:pPr>
        <w:pStyle w:val="ListParagraph"/>
        <w:adjustRightInd w:val="0"/>
        <w:ind w:left="90"/>
        <w:rPr>
          <w:b/>
          <w:bCs/>
        </w:rPr>
      </w:pPr>
    </w:p>
    <w:p w:rsidR="00A42488" w:rsidRPr="00093005" w:rsidRDefault="00A42488" w:rsidP="00093005">
      <w:pPr>
        <w:pStyle w:val="ListParagraph"/>
        <w:numPr>
          <w:ilvl w:val="0"/>
          <w:numId w:val="12"/>
        </w:numPr>
        <w:adjustRightInd w:val="0"/>
        <w:rPr>
          <w:b/>
          <w:bCs/>
        </w:rPr>
      </w:pPr>
      <w:r w:rsidRPr="0080385B">
        <w:rPr>
          <w:b/>
          <w:bCs/>
        </w:rPr>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w:t>
      </w:r>
      <w:r w:rsidR="000119EF">
        <w:t xml:space="preserve"> at Lower Keller</w:t>
      </w:r>
      <w:r>
        <w:t xml:space="preserve"> fields </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 xml:space="preserve">Each field needs two goals and six dome (hard) cones to mark corners and sideline mid-points and for U8 there will be an </w:t>
      </w:r>
      <w:r w:rsidR="000119EF">
        <w:t xml:space="preserve">additional </w:t>
      </w:r>
      <w:r>
        <w:t>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r w:rsidR="000119EF">
        <w:t xml:space="preserve"> for the next coach</w:t>
      </w:r>
      <w:r>
        <w:t>.</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Default="00A42488" w:rsidP="00093005">
      <w:pPr>
        <w:adjustRightInd w:val="0"/>
        <w:rPr>
          <w:b/>
          <w:bCs/>
        </w:rPr>
      </w:pPr>
    </w:p>
    <w:p w:rsidR="000119EF" w:rsidRPr="00093005" w:rsidRDefault="000119EF"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B77986" w:rsidP="007C6046">
      <w:pPr>
        <w:ind w:left="720" w:firstLine="720"/>
        <w:rPr>
          <w:b/>
          <w:bCs/>
        </w:rPr>
      </w:pPr>
      <w:hyperlink r:id="rId8"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9"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Default="000119EF" w:rsidP="00067B49">
      <w:pPr>
        <w:numPr>
          <w:ilvl w:val="0"/>
          <w:numId w:val="27"/>
        </w:numPr>
        <w:rPr>
          <w:bCs/>
        </w:rPr>
      </w:pPr>
      <w:r>
        <w:rPr>
          <w:bCs/>
        </w:rPr>
        <w:t>Wednesday evenings Boys</w:t>
      </w:r>
      <w:r w:rsidR="00A42488">
        <w:rPr>
          <w:bCs/>
        </w:rPr>
        <w:t xml:space="preserve"> will practi</w:t>
      </w:r>
      <w:r>
        <w:rPr>
          <w:bCs/>
        </w:rPr>
        <w:t xml:space="preserve">ce from 5:30–6:15 PM and Thursdays Girls will practice 5:30 to 6:15 PM at </w:t>
      </w:r>
      <w:r w:rsidR="00A51EA2">
        <w:rPr>
          <w:bCs/>
        </w:rPr>
        <w:t>King Street Fields</w:t>
      </w:r>
    </w:p>
    <w:p w:rsidR="00A42488" w:rsidRDefault="00A42488" w:rsidP="00067B49">
      <w:pPr>
        <w:numPr>
          <w:ilvl w:val="0"/>
          <w:numId w:val="27"/>
        </w:numPr>
        <w:rPr>
          <w:bCs/>
        </w:rPr>
      </w:pPr>
      <w:r>
        <w:rPr>
          <w:bCs/>
        </w:rPr>
        <w:t xml:space="preserve">Training </w:t>
      </w:r>
      <w:r w:rsidR="00A51EA2">
        <w:rPr>
          <w:bCs/>
        </w:rPr>
        <w:t>sessions start September 11th and end November 6</w:t>
      </w:r>
      <w:r>
        <w:rPr>
          <w:bCs/>
        </w:rPr>
        <w:t>th</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BF0DAA" w:rsidRDefault="00A51EA2" w:rsidP="00BF0DAA">
      <w:pPr>
        <w:numPr>
          <w:ilvl w:val="0"/>
          <w:numId w:val="4"/>
        </w:numPr>
        <w:rPr>
          <w:bCs/>
        </w:rPr>
      </w:pPr>
      <w:r>
        <w:t xml:space="preserve">Changes </w:t>
      </w:r>
      <w:r w:rsidR="00A42488">
        <w:t>with U8 Instructional Division: Changed Weekly Coaches Curriculum to follow Mass Youth Soccer, Adding “Move of the Week”, Expanding the Saturday time slot by 15 minutes to allow for new curriculum to be taught effectively, adding cones in</w:t>
      </w:r>
      <w:r w:rsidR="00A73991">
        <w:t xml:space="preserve"> the nets to simulate a goalie</w:t>
      </w:r>
      <w:r w:rsidR="00A42488">
        <w:t xml:space="preserve">, and stronger emphasis on juggling as opening sponge activity each week.  These changes </w:t>
      </w:r>
      <w:r w:rsidR="00A73991">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Pr>
          <w:b/>
        </w:rPr>
        <w:t xml:space="preserve"> Needed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Pr="00A51EA2" w:rsidRDefault="00A73991" w:rsidP="00A51EA2">
      <w:pPr>
        <w:rPr>
          <w:b/>
          <w:bCs/>
        </w:rPr>
      </w:pPr>
    </w:p>
    <w:p w:rsidR="00A42488" w:rsidRDefault="00A42488" w:rsidP="001B0254">
      <w:pPr>
        <w:pStyle w:val="ListParagraph"/>
        <w:numPr>
          <w:ilvl w:val="0"/>
          <w:numId w:val="12"/>
        </w:numPr>
        <w:rPr>
          <w:b/>
          <w:bCs/>
        </w:rPr>
      </w:pPr>
      <w:r w:rsidRPr="001B0254">
        <w:rPr>
          <w:b/>
          <w:bCs/>
        </w:rPr>
        <w:t>Wrap Up/Open Discussion</w:t>
      </w:r>
    </w:p>
    <w:p w:rsidR="00A73991" w:rsidRPr="001B0254" w:rsidRDefault="00A73991" w:rsidP="00A73991">
      <w:pPr>
        <w:pStyle w:val="ListParagraph"/>
        <w:ind w:left="450"/>
        <w:rPr>
          <w:b/>
          <w:bCs/>
        </w:rPr>
      </w:pP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u w:val="single"/>
        </w:rPr>
      </w:pPr>
    </w:p>
    <w:p w:rsidR="00A42488" w:rsidRDefault="00A42488" w:rsidP="00847701">
      <w:pPr>
        <w:adjustRightInd w:val="0"/>
        <w:rPr>
          <w:b/>
        </w:rPr>
      </w:pPr>
      <w:r>
        <w:rPr>
          <w:b/>
        </w:rPr>
        <w:t xml:space="preserve">Additional Coaches Practice Plans:  </w:t>
      </w:r>
      <w:hyperlink r:id="rId10" w:history="1">
        <w:r w:rsidRPr="00F125D1">
          <w:rPr>
            <w:rStyle w:val="Hyperlink"/>
            <w:b/>
          </w:rPr>
          <w:t>http://www.mayouthsoccer.org/coaching/statewide_curriculum.aspx</w:t>
        </w:r>
      </w:hyperlink>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A946971C"/>
    <w:lvl w:ilvl="0" w:tplc="47806250">
      <w:start w:val="1"/>
      <w:numFmt w:val="decimal"/>
      <w:lvlText w:val="%1."/>
      <w:lvlJc w:val="left"/>
      <w:pPr>
        <w:tabs>
          <w:tab w:val="num" w:pos="450"/>
        </w:tabs>
        <w:ind w:left="450" w:hanging="360"/>
      </w:pPr>
      <w:rPr>
        <w:rFonts w:cs="Times New Roman"/>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DD6066E"/>
    <w:multiLevelType w:val="hybridMultilevel"/>
    <w:tmpl w:val="B73C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6"/>
  </w:num>
  <w:num w:numId="21">
    <w:abstractNumId w:val="11"/>
  </w:num>
  <w:num w:numId="22">
    <w:abstractNumId w:val="4"/>
  </w:num>
  <w:num w:numId="23">
    <w:abstractNumId w:val="17"/>
  </w:num>
  <w:num w:numId="24">
    <w:abstractNumId w:val="20"/>
  </w:num>
  <w:num w:numId="25">
    <w:abstractNumId w:val="24"/>
  </w:num>
  <w:num w:numId="26">
    <w:abstractNumId w:val="2"/>
  </w:num>
  <w:num w:numId="27">
    <w:abstractNumId w:val="1"/>
  </w:num>
  <w:num w:numId="28">
    <w:abstractNumId w:val="2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119EF"/>
    <w:rsid w:val="00015CAB"/>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6E5E"/>
    <w:rsid w:val="006B3B02"/>
    <w:rsid w:val="006E0A0B"/>
    <w:rsid w:val="007028BD"/>
    <w:rsid w:val="00715226"/>
    <w:rsid w:val="0072152E"/>
    <w:rsid w:val="007377AD"/>
    <w:rsid w:val="00764A75"/>
    <w:rsid w:val="007C18D0"/>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51EA2"/>
    <w:rsid w:val="00A65C22"/>
    <w:rsid w:val="00A73991"/>
    <w:rsid w:val="00A83C10"/>
    <w:rsid w:val="00A87B13"/>
    <w:rsid w:val="00B032E7"/>
    <w:rsid w:val="00B23ED4"/>
    <w:rsid w:val="00B76142"/>
    <w:rsid w:val="00B77986"/>
    <w:rsid w:val="00BC4F98"/>
    <w:rsid w:val="00BF0DAA"/>
    <w:rsid w:val="00C54852"/>
    <w:rsid w:val="00CC6774"/>
    <w:rsid w:val="00CE5C94"/>
    <w:rsid w:val="00D03521"/>
    <w:rsid w:val="00D14A8E"/>
    <w:rsid w:val="00D422E6"/>
    <w:rsid w:val="00D468F8"/>
    <w:rsid w:val="00D47973"/>
    <w:rsid w:val="00E059A7"/>
    <w:rsid w:val="00E3344A"/>
    <w:rsid w:val="00E350A7"/>
    <w:rsid w:val="00E92340"/>
    <w:rsid w:val="00E96163"/>
    <w:rsid w:val="00EA2525"/>
    <w:rsid w:val="00EB24C8"/>
    <w:rsid w:val="00F001BC"/>
    <w:rsid w:val="00F0195D"/>
    <w:rsid w:val="00F125D1"/>
    <w:rsid w:val="00F36E01"/>
    <w:rsid w:val="00F4453F"/>
    <w:rsid w:val="00F71D48"/>
    <w:rsid w:val="00F72D32"/>
    <w:rsid w:val="00F921EE"/>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HeadsUp/Training/HeadsUpConcussion.html" TargetMode="External"/><Relationship Id="rId11" Type="http://schemas.openxmlformats.org/officeDocument/2006/relationships/fontTable" Target="fontTable.xml"/><Relationship Id="rId5" Type="http://schemas.openxmlformats.org/officeDocument/2006/relationships/hyperlink" Target="mailto:instructionaldirector@franklinyouthsoccer.org" TargetMode="External"/><Relationship Id="rId10" Type="http://schemas.openxmlformats.org/officeDocument/2006/relationships/hyperlink" Target="http://www.mayouthsoccer.org/coaching/statewide_curriculum.aspx" TargetMode="External"/><Relationship Id="rId4" Type="http://schemas.openxmlformats.org/officeDocument/2006/relationships/webSettings" Target="webSettings.xml"/><Relationship Id="rId9" Type="http://schemas.openxmlformats.org/officeDocument/2006/relationships/hyperlink" Target="mailto:ksayward@franklinsoccerscho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FYSA_InstructinalMeetingSpring2009Agenda[1].dotx</Template>
  <TotalTime>19</TotalTime>
  <Pages>5</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Allegis User</cp:lastModifiedBy>
  <cp:revision>4</cp:revision>
  <cp:lastPrinted>2012-09-05T17:32:00Z</cp:lastPrinted>
  <dcterms:created xsi:type="dcterms:W3CDTF">2013-08-25T20:44:00Z</dcterms:created>
  <dcterms:modified xsi:type="dcterms:W3CDTF">2013-09-03T01:29:00Z</dcterms:modified>
</cp:coreProperties>
</file>