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817" w:rsidRDefault="00105817">
      <w:r w:rsidRPr="00BF4BD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style="width:464.25pt;height:602.25pt;visibility:visible">
            <v:imagedata r:id="rId4" o:title=""/>
          </v:shape>
        </w:pict>
      </w:r>
      <w:bookmarkStart w:id="0" w:name="_GoBack"/>
      <w:bookmarkEnd w:id="0"/>
    </w:p>
    <w:sectPr w:rsidR="00105817" w:rsidSect="00831B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235"/>
    <w:rsid w:val="00105817"/>
    <w:rsid w:val="001520FD"/>
    <w:rsid w:val="001A7235"/>
    <w:rsid w:val="00556C87"/>
    <w:rsid w:val="00831B90"/>
    <w:rsid w:val="00BF4BDD"/>
    <w:rsid w:val="00C571A3"/>
    <w:rsid w:val="00E46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1B9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1A7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A7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0</Words>
  <Characters>1</Characters>
  <Application>Microsoft Office Outlook</Application>
  <DocSecurity>0</DocSecurity>
  <Lines>0</Lines>
  <Paragraphs>0</Paragraphs>
  <ScaleCrop>false</ScaleCrop>
  <Company>Lorillard Tobacco Company,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Bill Harris</dc:creator>
  <cp:keywords/>
  <dc:description/>
  <cp:lastModifiedBy>Sam Kanakanui</cp:lastModifiedBy>
  <cp:revision>2</cp:revision>
  <dcterms:created xsi:type="dcterms:W3CDTF">2012-10-18T16:03:00Z</dcterms:created>
  <dcterms:modified xsi:type="dcterms:W3CDTF">2012-10-18T16:03:00Z</dcterms:modified>
</cp:coreProperties>
</file>