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320" w:right="1120"/>
        </w:sectPr>
      </w:pPr>
      <w:rPr/>
    </w:p>
    <w:p>
      <w:pPr>
        <w:spacing w:before="23" w:after="0" w:line="240" w:lineRule="auto"/>
        <w:ind w:left="285" w:right="-82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CO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CHING</w:t>
      </w:r>
      <w:r>
        <w:rPr>
          <w:rFonts w:ascii="Arial" w:hAnsi="Arial" w:cs="Arial" w:eastAsia="Arial"/>
          <w:sz w:val="28"/>
          <w:szCs w:val="28"/>
          <w:spacing w:val="-15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</w:rPr>
        <w:t>PP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IC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ION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85" w:lineRule="auto"/>
        <w:ind w:left="107" w:right="3537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8.91pt;margin-top:-47.790131pt;width:236.5pt;height:38.020pt;mso-position-horizontal-relative:page;mso-position-vertical-relative:paragraph;z-index:-124" coordorigin="378,-956" coordsize="4730,760">
            <v:group style="position:absolute;left:398;top:-936;width:4699;height:2" coordorigin="398,-936" coordsize="4699,2">
              <v:shape style="position:absolute;left:398;top:-936;width:4699;height:2" coordorigin="398,-936" coordsize="4699,0" path="m398,-936l5098,-936e" filled="f" stroked="t" strokeweight="1.06pt" strokecolor="#000000">
                <v:path arrowok="t"/>
              </v:shape>
            </v:group>
            <v:group style="position:absolute;left:398;top:-254;width:4680;height:2" coordorigin="398,-254" coordsize="4680,2">
              <v:shape style="position:absolute;left:398;top:-254;width:4680;height:2" coordorigin="398,-254" coordsize="4680,0" path="m398,-254l5078,-254e" filled="f" stroked="t" strokeweight="1.06pt" strokecolor="#000000">
                <v:path arrowok="t"/>
              </v:shape>
            </v:group>
            <v:group style="position:absolute;left:398;top:-216;width:4680;height:2" coordorigin="398,-216" coordsize="4680,2">
              <v:shape style="position:absolute;left:398;top:-216;width:4680;height:2" coordorigin="398,-216" coordsize="4680,0" path="m398,-216l5078,-216e" filled="f" stroked="t" strokeweight="1.06pt" strokecolor="#000000">
                <v:path arrowok="t"/>
              </v:shape>
            </v:group>
            <v:group style="position:absolute;left:389;top:-945;width:2;height:739" coordorigin="389,-945" coordsize="2,739">
              <v:shape style="position:absolute;left:389;top:-945;width:2;height:739" coordorigin="389,-945" coordsize="0,739" path="m389,-945l389,-206e" filled="f" stroked="t" strokeweight="1.06pt" strokecolor="#000000">
                <v:path arrowok="t"/>
              </v:shape>
            </v:group>
            <v:group style="position:absolute;left:5088;top:-926;width:2;height:720" coordorigin="5088,-926" coordsize="2,720">
              <v:shape style="position:absolute;left:5088;top:-926;width:2;height:720" coordorigin="5088,-926" coordsize="0,720" path="m5088,-926l5088,-206e" filled="f" stroked="t" strokeweight="1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9.839996pt;margin-top:26.899868pt;width:366.24pt;height:.1pt;mso-position-horizontal-relative:page;mso-position-vertical-relative:paragraph;z-index:-123" coordorigin="1397,538" coordsize="7325,2">
            <v:shape style="position:absolute;left:1397;top:538;width:7325;height:2" coordorigin="1397,538" coordsize="7325,0" path="m1397,538l8722,538e" filled="f" stroked="t" strokeweight="1.06pt" strokecolor="#000000">
              <v:path arrowok="t"/>
            </v:shape>
          </v:group>
          <w10:wrap type="none"/>
        </w:pict>
      </w:r>
      <w:r>
        <w:rPr/>
        <w:pict>
          <v:group style="position:absolute;margin-left:69.839996pt;margin-top:12.259869pt;width:366.24pt;height:.1pt;mso-position-horizontal-relative:page;mso-position-vertical-relative:paragraph;z-index:-117" coordorigin="1397,245" coordsize="7325,2">
            <v:shape style="position:absolute;left:1397;top:245;width:7325;height:2" coordorigin="1397,245" coordsize="7325,0" path="m1397,245l8722,245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Name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-6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dd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ress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26" w:lineRule="exact"/>
        <w:ind w:left="107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69.839996pt;margin-top:-.94011pt;width:366.24pt;height:.1pt;mso-position-horizontal-relative:page;mso-position-vertical-relative:paragraph;z-index:-116" coordorigin="1397,-19" coordsize="7325,2">
            <v:shape style="position:absolute;left:1397;top:-19;width:7325;height:2" coordorigin="1397,-19" coordsize="7325,0" path="m1397,-19l8722,-19e" filled="f" stroked="t" strokeweight="1.06pt" strokecolor="#000000">
              <v:path arrowok="t"/>
            </v:shape>
          </v:group>
          <w10:wrap type="none"/>
        </w:pict>
      </w:r>
      <w:r>
        <w:rPr/>
        <w:pict>
          <v:group style="position:absolute;margin-left:69.839996pt;margin-top:12.259891pt;width:366.24pt;height:.1pt;mso-position-horizontal-relative:page;mso-position-vertical-relative:paragraph;z-index:-115" coordorigin="1397,245" coordsize="7325,2">
            <v:shape style="position:absolute;left:1397;top:245;width:7325;height:2" coordorigin="1397,245" coordsize="7325,0" path="m1397,245l8722,245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6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  <w:position w:val="-1"/>
        </w:rPr>
        <w:t>phon</w:t>
      </w:r>
      <w:r>
        <w:rPr>
          <w:rFonts w:ascii="Arial" w:hAnsi="Arial" w:cs="Arial" w:eastAsia="Arial"/>
          <w:sz w:val="20"/>
          <w:szCs w:val="20"/>
          <w:spacing w:val="0"/>
          <w:w w:val="100"/>
          <w:position w:val="0"/>
        </w:rPr>
      </w:r>
    </w:p>
    <w:p>
      <w:pPr>
        <w:spacing w:before="98" w:after="0" w:line="240" w:lineRule="auto"/>
        <w:ind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br w:type="column"/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eas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on: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980" w:bottom="280" w:left="320" w:right="1120"/>
          <w:cols w:num="2" w:equalWidth="0">
            <w:col w:w="4564" w:space="1155"/>
            <w:col w:w="5081"/>
          </w:cols>
        </w:sectPr>
      </w:pPr>
      <w:rPr/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5" w:after="0" w:line="240" w:lineRule="auto"/>
        <w:ind w:left="107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44.399994pt;margin-top:-75.990135pt;width:91.68pt;height:.1pt;mso-position-horizontal-relative:page;mso-position-vertical-relative:paragraph;z-index:-118" coordorigin="6888,-1520" coordsize="1834,2">
            <v:shape style="position:absolute;left:6888;top:-1520;width:1834;height:2" coordorigin="6888,-1520" coordsize="1834,0" path="m6888,-1520l8722,-1520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io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-6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ppli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0"/>
          <w:szCs w:val="2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Fo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r: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9" w:after="0" w:line="240" w:lineRule="auto"/>
        <w:ind w:left="111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5"/>
          <w:w w:val="100"/>
          <w:u w:val="single" w:color="000000"/>
        </w:rPr>
        <w:t>s</w:t>
      </w:r>
      <w:r>
        <w:rPr>
          <w:rFonts w:ascii="Arial" w:hAnsi="Arial" w:cs="Arial" w:eastAsia="Arial"/>
          <w:sz w:val="20"/>
          <w:szCs w:val="20"/>
          <w:spacing w:val="-5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on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(c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rc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):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77" w:after="0" w:line="240" w:lineRule="auto"/>
        <w:ind w:left="1115" w:right="-20"/>
        <w:jc w:val="left"/>
        <w:tabs>
          <w:tab w:pos="25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2"/>
          <w:w w:val="100"/>
        </w:rPr>
        <w:t>Hea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Coa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ch</w:t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Coa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ch</w:t>
      </w:r>
    </w:p>
    <w:p>
      <w:pPr>
        <w:spacing w:before="63" w:after="0" w:line="240" w:lineRule="auto"/>
        <w:ind w:left="111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</w:rPr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  <w:t>G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oup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(c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rc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):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63" w:after="0" w:line="240" w:lineRule="auto"/>
        <w:ind w:left="1115" w:right="-20"/>
        <w:jc w:val="left"/>
        <w:tabs>
          <w:tab w:pos="2580" w:val="left"/>
          <w:tab w:pos="3860" w:val="left"/>
          <w:tab w:pos="4800" w:val="left"/>
          <w:tab w:pos="5660" w:val="left"/>
          <w:tab w:pos="6600" w:val="left"/>
          <w:tab w:pos="74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ona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  <w:tab/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-9</w:t>
        <w:tab/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  <w:tab/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1</w:t>
        <w:tab/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  <w:tab/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3</w:t>
        <w:tab/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</w:p>
    <w:p>
      <w:pPr>
        <w:spacing w:before="77" w:after="0" w:line="240" w:lineRule="auto"/>
        <w:ind w:left="111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</w:rPr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  <w:t>G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ende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(c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rc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):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77" w:after="0" w:line="240" w:lineRule="auto"/>
        <w:ind w:left="1115" w:right="-20"/>
        <w:jc w:val="left"/>
        <w:tabs>
          <w:tab w:pos="25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ys</w:t>
        <w:tab/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7" w:right="-20"/>
        <w:jc w:val="left"/>
        <w:tabs>
          <w:tab w:pos="2580" w:val="left"/>
          <w:tab w:pos="3860" w:val="left"/>
          <w:tab w:pos="4800" w:val="left"/>
          <w:tab w:pos="5660" w:val="left"/>
          <w:tab w:pos="66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Li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ce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se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20"/>
          <w:szCs w:val="20"/>
          <w:spacing w:val="25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  <w:tab/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7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ac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hin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20"/>
          <w:szCs w:val="2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x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p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er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ce: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9" w:after="0" w:line="240" w:lineRule="auto"/>
        <w:ind w:left="111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44.399994pt;margin-top:14.209869pt;width:91.68pt;height:.1pt;mso-position-horizontal-relative:page;mso-position-vertical-relative:paragraph;z-index:-114" coordorigin="6888,284" coordsize="1834,2">
            <v:shape style="position:absolute;left:6888;top:284;width:1834;height:2" coordorigin="6888,284" coordsize="1834,0" path="m6888,284l8722,284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#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Coa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YSA:</w:t>
      </w:r>
    </w:p>
    <w:p>
      <w:pPr>
        <w:spacing w:before="19" w:after="0" w:line="260" w:lineRule="auto"/>
        <w:ind w:left="1461" w:right="4822" w:firstLine="-346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44.399994pt;margin-top:13.209888pt;width:91.68pt;height:.1pt;mso-position-horizontal-relative:page;mso-position-vertical-relative:paragraph;z-index:-113" coordorigin="6888,264" coordsize="1834,2">
            <v:shape style="position:absolute;left:6888;top:264;width:1834;height:2" coordorigin="6888,264" coordsize="1834,0" path="m6888,264l8722,264e" filled="f" stroked="t" strokeweight="1.06pt" strokecolor="#000000">
              <v:path arrowok="t"/>
            </v:shape>
          </v:group>
          <w10:wrap type="none"/>
        </w:pict>
      </w:r>
      <w:r>
        <w:rPr/>
        <w:pict>
          <v:group style="position:absolute;margin-left:143.279999pt;margin-top:38.169888pt;width:292.8pt;height:.1pt;mso-position-horizontal-relative:page;mso-position-vertical-relative:paragraph;z-index:-112" coordorigin="2866,763" coordsize="5856,2">
            <v:shape style="position:absolute;left:2866;top:763;width:5856;height:2" coordorigin="2866,763" coordsize="5856,0" path="m2866,763l8722,763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#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Coa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gan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gan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7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43.279999pt;margin-top:-7.180128pt;width:292.8pt;height:.1pt;mso-position-horizontal-relative:page;mso-position-vertical-relative:paragraph;z-index:-122" coordorigin="2866,-144" coordsize="5856,2">
            <v:shape style="position:absolute;left:2866;top:-144;width:5856;height:2" coordorigin="2866,-144" coordsize="5856,0" path="m2866,-144l8722,-144e" filled="f" stroked="t" strokeweight="1.06pt" strokecolor="#000000">
              <v:path arrowok="t"/>
            </v:shape>
          </v:group>
          <w10:wrap type="none"/>
        </w:pict>
      </w:r>
      <w:r>
        <w:rPr/>
        <w:pict>
          <v:group style="position:absolute;margin-left:143.279999pt;margin-top:-20.380129pt;width:292.8pt;height:.1pt;mso-position-horizontal-relative:page;mso-position-vertical-relative:paragraph;z-index:-111" coordorigin="2866,-408" coordsize="5856,2">
            <v:shape style="position:absolute;left:2866;top:-408;width:5856;height:2" coordorigin="2866,-408" coordsize="5856,0" path="m2866,-408l8722,-408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ay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20"/>
          <w:szCs w:val="2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x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p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er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ce: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9" w:after="0" w:line="240" w:lineRule="auto"/>
        <w:ind w:left="1115" w:right="-20"/>
        <w:jc w:val="left"/>
        <w:tabs>
          <w:tab w:pos="236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</w:rPr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  <w:t>H</w:t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  <w:t>gh</w:t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2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2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  <w:t>Sc</w:t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  <w:t>hoo</w:t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u w:val="single" w:color="000000"/>
        </w:rPr>
        <w:t>l</w:t>
      </w:r>
      <w:r>
        <w:rPr>
          <w:rFonts w:ascii="Arial" w:hAnsi="Arial" w:cs="Arial" w:eastAsia="Arial"/>
          <w:sz w:val="20"/>
          <w:szCs w:val="20"/>
          <w:spacing w:val="3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  <w:t>:</w:t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  <w:tab/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</w:rPr>
      </w:r>
    </w:p>
    <w:p>
      <w:pPr>
        <w:spacing w:before="19" w:after="0" w:line="240" w:lineRule="auto"/>
        <w:ind w:left="1346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43.279999pt;margin-top:25.689888pt;width:292.8pt;height:.1pt;mso-position-horizontal-relative:page;mso-position-vertical-relative:paragraph;z-index:-110" coordorigin="2866,514" coordsize="5856,2">
            <v:shape style="position:absolute;left:2866;top:514;width:5856;height:2" coordorigin="2866,514" coordsize="5856,0" path="m2866,514l8722,514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hoo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15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43.279999pt;margin-top:-3.820121pt;width:292.8pt;height:.1pt;mso-position-horizontal-relative:page;mso-position-vertical-relative:paragraph;z-index:-121" coordorigin="2866,-76" coordsize="5856,2">
            <v:shape style="position:absolute;left:2866;top:-76;width:5856;height:2" coordorigin="2866,-76" coordsize="5856,0" path="m2866,-76l8722,-76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</w:rPr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  <w:t>Co</w:t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u w:val="single" w:color="000000"/>
        </w:rPr>
        <w:t>ll</w:t>
      </w:r>
      <w:r>
        <w:rPr>
          <w:rFonts w:ascii="Arial" w:hAnsi="Arial" w:cs="Arial" w:eastAsia="Arial"/>
          <w:sz w:val="20"/>
          <w:szCs w:val="20"/>
          <w:spacing w:val="3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  <w:t>ege</w:t>
      </w:r>
      <w:r>
        <w:rPr>
          <w:rFonts w:ascii="Arial" w:hAnsi="Arial" w:cs="Arial" w:eastAsia="Arial"/>
          <w:sz w:val="20"/>
          <w:szCs w:val="20"/>
          <w:spacing w:val="-2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  <w:t>:</w:t>
      </w:r>
      <w:r>
        <w:rPr>
          <w:rFonts w:ascii="Arial" w:hAnsi="Arial" w:cs="Arial" w:eastAsia="Arial"/>
          <w:sz w:val="20"/>
          <w:szCs w:val="20"/>
          <w:spacing w:val="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3"/>
        </w:rPr>
      </w:r>
      <w:r>
        <w:rPr>
          <w:rFonts w:ascii="Arial" w:hAnsi="Arial" w:cs="Arial" w:eastAsia="Arial"/>
          <w:sz w:val="20"/>
          <w:szCs w:val="20"/>
          <w:spacing w:val="0"/>
        </w:rPr>
      </w:r>
    </w:p>
    <w:p>
      <w:pPr>
        <w:spacing w:before="19" w:after="0" w:line="240" w:lineRule="auto"/>
        <w:ind w:left="1426" w:right="7420"/>
        <w:jc w:val="center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43.279999pt;margin-top:25.689869pt;width:292.8pt;height:.1pt;mso-position-horizontal-relative:page;mso-position-vertical-relative:paragraph;z-index:-109" coordorigin="2866,514" coordsize="5856,2">
            <v:shape style="position:absolute;left:2866;top:514;width:5856;height:2" coordorigin="2866,514" coordsize="5856,0" path="m2866,514l8722,514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ege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auto"/>
        <w:ind w:left="1461" w:right="7683" w:firstLine="-346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43.279999pt;margin-top:-4.540112pt;width:292.8pt;height:.1pt;mso-position-horizontal-relative:page;mso-position-vertical-relative:paragraph;z-index:-120" coordorigin="2866,-91" coordsize="5856,2">
            <v:shape style="position:absolute;left:2866;top:-91;width:5856;height:2" coordorigin="2866,-91" coordsize="5856,0" path="m2866,-91l8722,-91e" filled="f" stroked="t" strokeweight="1.06pt" strokecolor="#000000">
              <v:path arrowok="t"/>
            </v:shape>
          </v:group>
          <w10:wrap type="none"/>
        </w:pict>
      </w:r>
      <w:r>
        <w:rPr/>
        <w:pict>
          <v:group style="position:absolute;margin-left:143.279999pt;margin-top:37.219887pt;width:292.8pt;height:.1pt;mso-position-horizontal-relative:page;mso-position-vertical-relative:paragraph;z-index:-108" coordorigin="2866,744" coordsize="5856,2">
            <v:shape style="position:absolute;left:2866;top:744;width:5856;height:2" coordorigin="2866,744" coordsize="5856,0" path="m2866,744l8722,744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Pr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e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p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  <w:u w:val="single" w:color="0000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  <w:u w:val="single" w:color="000000"/>
        </w:rPr>
        <w:t>y):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ea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107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143.279999pt;margin-top:-11.670124pt;width:292.8pt;height:.1pt;mso-position-horizontal-relative:page;mso-position-vertical-relative:paragraph;z-index:-119" coordorigin="2866,-233" coordsize="5856,2">
            <v:shape style="position:absolute;left:2866;top:-233;width:5856;height:2" coordorigin="2866,-233" coordsize="5856,0" path="m2866,-233l8722,-233e" filled="f" stroked="t" strokeweight="1.06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spacing w:val="-6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ck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nowl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dg</w:t>
      </w:r>
      <w:r>
        <w:rPr>
          <w:rFonts w:ascii="Arial" w:hAnsi="Arial" w:cs="Arial" w:eastAsia="Arial"/>
          <w:sz w:val="20"/>
          <w:szCs w:val="20"/>
          <w:spacing w:val="-2"/>
          <w:w w:val="100"/>
          <w:b/>
          <w:bCs/>
        </w:rPr>
        <w:t>eme</w:t>
      </w:r>
      <w:r>
        <w:rPr>
          <w:rFonts w:ascii="Arial" w:hAnsi="Arial" w:cs="Arial" w:eastAsia="Arial"/>
          <w:sz w:val="20"/>
          <w:szCs w:val="20"/>
          <w:spacing w:val="2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  <w:b/>
          <w:bCs/>
        </w:rPr>
        <w:t>t: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9" w:after="0" w:line="260" w:lineRule="auto"/>
        <w:ind w:left="107" w:right="30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hou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YSA,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en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due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da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ead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r,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ab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y-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ondu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gu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de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ne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Coa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Cod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Condu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hu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ss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onee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ll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cc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League.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75" w:lineRule="auto"/>
        <w:ind w:left="3861" w:right="6013" w:firstLine="-43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254.399994pt;margin-top:14.969876pt;width:295.2pt;height:.1pt;mso-position-horizontal-relative:page;mso-position-vertical-relative:paragraph;z-index:-107" coordorigin="5088,299" coordsize="5904,2">
            <v:shape style="position:absolute;left:5088;top:299;width:5904;height:2" coordorigin="5088,299" coordsize="5904,0" path="m5088,299l10992,299e" filled="f" stroked="t" strokeweight="2.02pt" strokecolor="#000000">
              <v:path arrowok="t"/>
            </v:shape>
          </v:group>
          <w10:wrap type="none"/>
        </w:pict>
      </w:r>
      <w:r>
        <w:rPr/>
        <w:pict>
          <v:group style="position:absolute;margin-left:254.399994pt;margin-top:28.169876pt;width:295.2pt;height:.1pt;mso-position-horizontal-relative:page;mso-position-vertical-relative:paragraph;z-index:-106" coordorigin="5088,563" coordsize="5904,2">
            <v:shape style="position:absolute;left:5088;top:563;width:5904;height:2" coordorigin="5088,563" coordsize="5904,0" path="m5088,563l10992,563e" filled="f" stroked="t" strokeweight="2.02pt" strokecolor="#000000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7.230011pt;margin-top:-599.960144pt;width:85.11pt;height:528.820pt;mso-position-horizontal-relative:page;mso-position-vertical-relative:paragraph;z-index:-105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1474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</w:tcPr>
                      <w:p>
                        <w:pPr>
                          <w:spacing w:before="0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70" w:lineRule="auto"/>
                          <w:ind w:left="30" w:right="-6"/>
                          <w:jc w:val="center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ff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-2"/>
                            <w:w w:val="100"/>
                            <w:b/>
                            <w:bCs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-2"/>
                            <w:w w:val="100"/>
                            <w:b/>
                            <w:bCs/>
                          </w:rPr>
                          <w:t>Us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Onl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-6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ppli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-2"/>
                            <w:w w:val="100"/>
                            <w:b/>
                            <w:bCs/>
                          </w:rPr>
                          <w:t>ca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ion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oin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ts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957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  <w:shd w:val="clear" w:color="auto" w:fill="959595"/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  <w:shd w:val="clear" w:color="auto" w:fill="959595"/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1512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408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  <w:shd w:val="clear" w:color="auto" w:fill="959595"/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1013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1085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1099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1622" w:type="dxa"/>
                        <w:tcBorders>
                          <w:top w:val="single" w:sz="16.16" w:space="0" w:color="000000"/>
                          <w:bottom w:val="single" w:sz="16.16" w:space="0" w:color="000000"/>
                          <w:left w:val="single" w:sz="16.16" w:space="0" w:color="000000"/>
                          <w:right w:val="single" w:sz="16.16" w:space="0" w:color="000000"/>
                        </w:tcBorders>
                      </w:tcPr>
                      <w:p>
                        <w:pPr>
                          <w:spacing w:before="0" w:after="0" w:line="209" w:lineRule="exact"/>
                          <w:ind w:left="18" w:right="-2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6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  <w:b/>
                            <w:bCs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-2"/>
                            <w:w w:val="100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2"/>
                            <w:w w:val="100"/>
                            <w:b/>
                            <w:bCs/>
                          </w:rPr>
                          <w:t>l:</w:t>
                        </w:r>
                        <w:r>
                          <w:rPr>
                            <w:rFonts w:ascii="Arial" w:hAnsi="Arial" w:cs="Arial" w:eastAsia="Arial"/>
                            <w:sz w:val="20"/>
                            <w:szCs w:val="2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gna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Da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:</w:t>
      </w:r>
    </w:p>
    <w:sectPr>
      <w:type w:val="continuous"/>
      <w:pgSz w:w="12240" w:h="15840"/>
      <w:pgMar w:top="980" w:bottom="280" w:left="32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Tarrant</dc:creator>
  <dc:title>Coaches Application.xls</dc:title>
  <dcterms:created xsi:type="dcterms:W3CDTF">2014-08-25T11:19:27Z</dcterms:created>
  <dcterms:modified xsi:type="dcterms:W3CDTF">2014-08-25T11:19:27Z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2005-03-27T00:00:00Z</vt:filetime>
  </property>
  <property fmtid="{D5CDD505-2E9C-101B-9397-08002B2CF9AE}" pid="3" name="LastSaved">
    <vt:filetime>2014-08-25T00:00:00Z</vt:filetime>
  </property>
</Properties>
</file>