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AA9" w:rsidRDefault="00301323" w:rsidP="00301323">
      <w:pPr>
        <w:pStyle w:val="Title"/>
        <w:jc w:val="center"/>
      </w:pPr>
      <w:r>
        <w:t>Referee Pay Scale Change</w:t>
      </w:r>
    </w:p>
    <w:p w:rsidR="00301323" w:rsidRPr="00301323" w:rsidRDefault="00301323" w:rsidP="00301323">
      <w:r>
        <w:t xml:space="preserve">                                                                         23 April 2014</w:t>
      </w:r>
    </w:p>
    <w:p w:rsidR="004D0AA9" w:rsidRDefault="00301323">
      <w:pPr>
        <w:pStyle w:val="Heading1"/>
      </w:pPr>
      <w:r>
        <w:t>Existing referee Pay Scales</w:t>
      </w:r>
    </w:p>
    <w:p w:rsidR="00301323" w:rsidRPr="00301323" w:rsidRDefault="00301323" w:rsidP="00301323">
      <w:r>
        <w:t xml:space="preserve">                                                       U10     U12     U14    U 16   U16Ar      U18   U18Ar</w:t>
      </w:r>
    </w:p>
    <w:p w:rsidR="00301323" w:rsidRDefault="00301323" w:rsidP="00301323">
      <w:r>
        <w:t xml:space="preserve">  </w:t>
      </w:r>
      <w:r w:rsidR="00D6331E">
        <w:t>Middlesex</w:t>
      </w:r>
      <w:r>
        <w:t xml:space="preserve"> Youth Soccer             $20     $30      $35      $60    $30         $60     $30</w:t>
      </w:r>
    </w:p>
    <w:p w:rsidR="00301323" w:rsidRDefault="00301323" w:rsidP="00301323">
      <w:r>
        <w:t xml:space="preserve">  BAYS                                             $20     $30      S40      $50                    $60</w:t>
      </w:r>
    </w:p>
    <w:p w:rsidR="00301323" w:rsidRDefault="00301323" w:rsidP="00301323">
      <w:r>
        <w:t xml:space="preserve">  MAYS                                            $30     $35     $40       $50    $30         $55    $30</w:t>
      </w:r>
    </w:p>
    <w:p w:rsidR="00301323" w:rsidRDefault="00301323" w:rsidP="00301323">
      <w:r>
        <w:t xml:space="preserve">  BCYSL </w:t>
      </w:r>
      <w:r w:rsidR="00245C43">
        <w:t xml:space="preserve">  </w:t>
      </w:r>
      <w:r w:rsidR="0040628B">
        <w:t>(</w:t>
      </w:r>
      <w:r w:rsidR="00D6331E">
        <w:t>Berkshire)</w:t>
      </w:r>
      <w:r w:rsidR="0040628B">
        <w:t xml:space="preserve">  </w:t>
      </w:r>
      <w:r w:rsidR="00245C43">
        <w:t xml:space="preserve">                  $30     $40     $40      </w:t>
      </w:r>
    </w:p>
    <w:p w:rsidR="00245C43" w:rsidRDefault="00245C43" w:rsidP="00301323">
      <w:r>
        <w:t xml:space="preserve">  NVYSL                                           $15     $25      $35      $50    $30         $60     $35</w:t>
      </w:r>
    </w:p>
    <w:p w:rsidR="00245C43" w:rsidRDefault="00245C43" w:rsidP="00301323">
      <w:r>
        <w:t xml:space="preserve">                                       Above also gets bonuses of $3 per game for making the referee meeting and Loyalty Bonus for games </w:t>
      </w:r>
      <w:r w:rsidR="00231D29">
        <w:t xml:space="preserve">number of games </w:t>
      </w:r>
      <w:r>
        <w:t>refereed</w:t>
      </w:r>
      <w:r w:rsidR="00C433EF">
        <w:t>, which changes the pay scale.</w:t>
      </w:r>
    </w:p>
    <w:p w:rsidR="00245C43" w:rsidRDefault="00245C43" w:rsidP="00301323">
      <w:r>
        <w:t xml:space="preserve"> PVJSL                                           $24       $32      $36       $46    $25         $52    </w:t>
      </w:r>
      <w:r w:rsidR="007F2C5A">
        <w:t>$25</w:t>
      </w:r>
    </w:p>
    <w:p w:rsidR="007F2C5A" w:rsidRPr="007F2C5A" w:rsidRDefault="007F2C5A" w:rsidP="00301323">
      <w:pPr>
        <w:rPr>
          <w:rFonts w:ascii="Arial Black" w:hAnsi="Arial Black"/>
        </w:rPr>
      </w:pPr>
      <w:r>
        <w:rPr>
          <w:rFonts w:ascii="Arial Black" w:hAnsi="Arial Black"/>
        </w:rPr>
        <w:t>Average                        $24   $33  $38    $52  $29    $57  $31</w:t>
      </w:r>
    </w:p>
    <w:p w:rsidR="00245C43" w:rsidRDefault="00245C43" w:rsidP="00301323">
      <w:r>
        <w:t xml:space="preserve"> Maple                                           $45      $50      $55       $65    $40         $70    $40</w:t>
      </w:r>
    </w:p>
    <w:p w:rsidR="00245C43" w:rsidRDefault="00245C43" w:rsidP="00301323">
      <w:r>
        <w:t xml:space="preserve"> NEP                                               $45      $50      $55       $65     $40        $70    $40</w:t>
      </w:r>
    </w:p>
    <w:p w:rsidR="00231D29" w:rsidRDefault="00231D29" w:rsidP="00231D29">
      <w:pPr>
        <w:pStyle w:val="Heading1"/>
      </w:pPr>
      <w:r>
        <w:t>Proposed Referee Pay Scale and what would be the team costs</w:t>
      </w:r>
    </w:p>
    <w:p w:rsidR="00231D29" w:rsidRDefault="00231D29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Spring 2015              Under 10   $21    Team cost add $5</w:t>
      </w:r>
      <w:r w:rsidR="00A361CE">
        <w:rPr>
          <w:sz w:val="32"/>
          <w:szCs w:val="32"/>
        </w:rPr>
        <w:t xml:space="preserve"> per season</w:t>
      </w:r>
    </w:p>
    <w:p w:rsidR="00231D29" w:rsidRDefault="00231D29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12    $31</w:t>
      </w:r>
      <w:r w:rsidR="00A361CE">
        <w:rPr>
          <w:sz w:val="32"/>
          <w:szCs w:val="32"/>
        </w:rPr>
        <w:t xml:space="preserve">    Team cost add $5 per season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14    $36    Team cost add $5 per season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Spring 2016               Under 10   $22       Repeat above 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12    $32       Repeat Above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14    $37     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Spring 2017              Under 10     $23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12     $33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</w:t>
      </w:r>
      <w:r w:rsidR="007F2C5A">
        <w:rPr>
          <w:sz w:val="32"/>
          <w:szCs w:val="32"/>
        </w:rPr>
        <w:t xml:space="preserve">                      Under 14 </w:t>
      </w:r>
      <w:r>
        <w:rPr>
          <w:sz w:val="32"/>
          <w:szCs w:val="32"/>
        </w:rPr>
        <w:t xml:space="preserve">  </w:t>
      </w:r>
      <w:r w:rsidR="00C433E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$38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Spring  2018             Under 10      $24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12      $34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14     </w:t>
      </w:r>
      <w:r w:rsidR="007F2C5A">
        <w:rPr>
          <w:sz w:val="32"/>
          <w:szCs w:val="32"/>
        </w:rPr>
        <w:t xml:space="preserve"> $39</w:t>
      </w:r>
      <w:r>
        <w:rPr>
          <w:sz w:val="32"/>
          <w:szCs w:val="32"/>
        </w:rPr>
        <w:t xml:space="preserve"> </w:t>
      </w:r>
    </w:p>
    <w:p w:rsidR="00A361CE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Spring 2019              </w:t>
      </w:r>
      <w:r w:rsidR="007F2C5A">
        <w:rPr>
          <w:sz w:val="32"/>
          <w:szCs w:val="32"/>
        </w:rPr>
        <w:t>Under 10       $25</w:t>
      </w:r>
    </w:p>
    <w:p w:rsidR="007F2C5A" w:rsidRDefault="007F2C5A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12      $35</w:t>
      </w:r>
    </w:p>
    <w:p w:rsidR="007F2C5A" w:rsidRDefault="007F2C5A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Under 14      $40</w:t>
      </w:r>
    </w:p>
    <w:p w:rsidR="00A361CE" w:rsidRPr="00231D29" w:rsidRDefault="00A361CE" w:rsidP="00301323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D6331E">
        <w:rPr>
          <w:sz w:val="32"/>
          <w:szCs w:val="32"/>
        </w:rPr>
        <w:t>Summarize</w:t>
      </w:r>
      <w:r>
        <w:rPr>
          <w:sz w:val="32"/>
          <w:szCs w:val="32"/>
        </w:rPr>
        <w:t xml:space="preserve"> after 5 years the referee fees would go up gradually</w:t>
      </w:r>
      <w:r w:rsidR="007F2C5A">
        <w:rPr>
          <w:sz w:val="32"/>
          <w:szCs w:val="32"/>
        </w:rPr>
        <w:t xml:space="preserve"> to lessen the impact on the towns and kids.  The total cost would be $25 over 5 years going up a $5 per team per year.</w:t>
      </w:r>
      <w:r w:rsidR="00C433EF">
        <w:rPr>
          <w:sz w:val="32"/>
          <w:szCs w:val="32"/>
        </w:rPr>
        <w:t xml:space="preserve">  Right now </w:t>
      </w:r>
      <w:r w:rsidR="00D6331E">
        <w:rPr>
          <w:sz w:val="32"/>
          <w:szCs w:val="32"/>
        </w:rPr>
        <w:t>under</w:t>
      </w:r>
      <w:r w:rsidR="00C433EF">
        <w:rPr>
          <w:sz w:val="32"/>
          <w:szCs w:val="32"/>
        </w:rPr>
        <w:t xml:space="preserve"> 16 and up are paying above average and will be reviewed again next year. </w:t>
      </w:r>
      <w:r w:rsidR="00D6331E">
        <w:rPr>
          <w:sz w:val="32"/>
          <w:szCs w:val="32"/>
        </w:rPr>
        <w:t>We will hit average pay in 3 to 4 years and slightly above 5 years from now, using today’s average.  After 5 years with rates going up in other leagues in the next 5 years.  We should be about average instead of below as we are today.  The last pay raise for the referees was about 8 years ago.</w:t>
      </w:r>
      <w:bookmarkStart w:id="0" w:name="_GoBack"/>
      <w:bookmarkEnd w:id="0"/>
    </w:p>
    <w:p w:rsidR="00684148" w:rsidRDefault="00231D29" w:rsidP="00301323">
      <w:r>
        <w:t xml:space="preserve"> </w:t>
      </w:r>
    </w:p>
    <w:p w:rsidR="00231D29" w:rsidRPr="00301323" w:rsidRDefault="00231D29" w:rsidP="00301323"/>
    <w:p w:rsidR="004D0AA9" w:rsidRPr="00301323" w:rsidRDefault="004D0AA9">
      <w:pPr>
        <w:rPr>
          <w:sz w:val="24"/>
          <w:szCs w:val="24"/>
        </w:rPr>
      </w:pPr>
    </w:p>
    <w:sectPr w:rsidR="004D0AA9" w:rsidRPr="003013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23"/>
    <w:rsid w:val="00231D29"/>
    <w:rsid w:val="00245C43"/>
    <w:rsid w:val="00301323"/>
    <w:rsid w:val="0040628B"/>
    <w:rsid w:val="004D0AA9"/>
    <w:rsid w:val="00684148"/>
    <w:rsid w:val="007F2C5A"/>
    <w:rsid w:val="00A361CE"/>
    <w:rsid w:val="00C433EF"/>
    <w:rsid w:val="00D6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F2BBD1-AD67-4B9A-8E16-859CA1BB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igeant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Vigeant</dc:creator>
  <cp:keywords/>
  <cp:lastModifiedBy>Dave Vigeant</cp:lastModifiedBy>
  <cp:revision>3</cp:revision>
  <dcterms:created xsi:type="dcterms:W3CDTF">2014-04-23T18:09:00Z</dcterms:created>
  <dcterms:modified xsi:type="dcterms:W3CDTF">2014-04-23T18:23:00Z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