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8DCA7" w14:textId="77777777" w:rsidR="00AD05FB" w:rsidRPr="00AD05FB" w:rsidRDefault="00AD05FB" w:rsidP="00AD05FB">
      <w:pPr>
        <w:jc w:val="center"/>
        <w:rPr>
          <w:color w:val="375439" w:themeColor="accent1" w:themeShade="80"/>
          <w:sz w:val="44"/>
          <w:szCs w:val="44"/>
        </w:rPr>
      </w:pPr>
      <w:r w:rsidRPr="00AD05FB">
        <w:rPr>
          <w:color w:val="375439" w:themeColor="accent1" w:themeShade="80"/>
          <w:sz w:val="44"/>
          <w:szCs w:val="44"/>
        </w:rPr>
        <w:t>www.mansfieldyouthsoccer.com</w:t>
      </w:r>
    </w:p>
    <w:tbl>
      <w:tblPr>
        <w:tblW w:w="108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890"/>
      </w:tblGrid>
      <w:tr w:rsidR="0030697A" w14:paraId="2EF30153" w14:textId="77777777" w:rsidTr="0030697A">
        <w:trPr>
          <w:trHeight w:val="1"/>
        </w:trPr>
        <w:tc>
          <w:tcPr>
            <w:tcW w:w="10890" w:type="dxa"/>
          </w:tcPr>
          <w:p w14:paraId="5A05E36F" w14:textId="77777777" w:rsidR="0030697A" w:rsidRDefault="002934A3" w:rsidP="002934A3">
            <w:r w:rsidRPr="002934A3"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fldChar w:fldCharType="begin"/>
            </w:r>
            <w:r w:rsidRPr="002934A3"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instrText xml:space="preserve"> DOCVARIABLE  MonthStart \@ MMMM \* MERGEFORMAT </w:instrText>
            </w:r>
            <w:r w:rsidRPr="002934A3"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fldChar w:fldCharType="separate"/>
            </w:r>
            <w:r w:rsidRPr="002934A3"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t>M</w:t>
            </w:r>
            <w:r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t>ARCH</w:t>
            </w:r>
            <w:r w:rsidRPr="002934A3">
              <w:rPr>
                <w:rFonts w:ascii="Apple Casual" w:hAnsi="Apple Casual"/>
                <w:color w:val="527D55" w:themeColor="accent1" w:themeShade="BF"/>
                <w:sz w:val="40"/>
                <w:szCs w:val="40"/>
              </w:rPr>
              <w:fldChar w:fldCharType="end"/>
            </w:r>
          </w:p>
        </w:tc>
      </w:tr>
    </w:tbl>
    <w:tbl>
      <w:tblPr>
        <w:tblStyle w:val="TableCalendar"/>
        <w:tblW w:w="11266" w:type="dxa"/>
        <w:tblLook w:val="0420" w:firstRow="1" w:lastRow="0" w:firstColumn="0" w:lastColumn="0" w:noHBand="0" w:noVBand="1"/>
      </w:tblPr>
      <w:tblGrid>
        <w:gridCol w:w="1609"/>
        <w:gridCol w:w="1609"/>
        <w:gridCol w:w="1610"/>
        <w:gridCol w:w="1610"/>
        <w:gridCol w:w="1497"/>
        <w:gridCol w:w="1721"/>
        <w:gridCol w:w="1610"/>
      </w:tblGrid>
      <w:tr w:rsidR="00B026CD" w14:paraId="0E30C9A2" w14:textId="77777777" w:rsidTr="00B026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"/>
        </w:trPr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E2ECE3" w:themeFill="accent1" w:themeFillTint="33"/>
          </w:tcPr>
          <w:p w14:paraId="3B86AB7D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=G6+1 </w:instrText>
            </w:r>
            <w:r w:rsidRPr="00566EB4">
              <w:fldChar w:fldCharType="separate"/>
            </w:r>
            <w:r w:rsidR="000063DF">
              <w:rPr>
                <w:noProof/>
              </w:rPr>
              <w:t>16</w:t>
            </w:r>
            <w:r w:rsidRPr="00566EB4">
              <w:fldChar w:fldCharType="end"/>
            </w:r>
          </w:p>
        </w:tc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86DA830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=A8+1 </w:instrText>
            </w:r>
            <w:r w:rsidRPr="00566EB4">
              <w:fldChar w:fldCharType="separate"/>
            </w:r>
            <w:r w:rsidR="000063DF">
              <w:rPr>
                <w:noProof/>
              </w:rPr>
              <w:t>17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1DA01BE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=B8+1 </w:instrText>
            </w:r>
            <w:r w:rsidRPr="00566EB4">
              <w:fldChar w:fldCharType="separate"/>
            </w:r>
            <w:r w:rsidR="000063DF">
              <w:rPr>
                <w:noProof/>
              </w:rPr>
              <w:t>18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381BABB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=C8+1 </w:instrText>
            </w:r>
            <w:r w:rsidRPr="00566EB4">
              <w:fldChar w:fldCharType="separate"/>
            </w:r>
            <w:r w:rsidR="000063DF">
              <w:rPr>
                <w:noProof/>
              </w:rPr>
              <w:t>19</w:t>
            </w:r>
            <w:r w:rsidRPr="00566EB4">
              <w:fldChar w:fldCharType="end"/>
            </w:r>
          </w:p>
        </w:tc>
        <w:tc>
          <w:tcPr>
            <w:tcW w:w="1497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2E5503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=D8+1 </w:instrText>
            </w:r>
            <w:r w:rsidRPr="00566EB4">
              <w:fldChar w:fldCharType="separate"/>
            </w:r>
            <w:r w:rsidR="000063DF">
              <w:rPr>
                <w:noProof/>
              </w:rPr>
              <w:t>20</w:t>
            </w:r>
            <w:r w:rsidRPr="00566EB4">
              <w:fldChar w:fldCharType="end"/>
            </w:r>
          </w:p>
        </w:tc>
        <w:tc>
          <w:tcPr>
            <w:tcW w:w="1721" w:type="dxa"/>
            <w:tcBorders>
              <w:top w:val="single" w:sz="4" w:space="0" w:color="595959" w:themeColor="text1" w:themeTint="A6"/>
              <w:bottom w:val="nil"/>
            </w:tcBorders>
            <w:shd w:val="clear" w:color="auto" w:fill="E2ECE3" w:themeFill="accent1" w:themeFillTint="33"/>
          </w:tcPr>
          <w:p w14:paraId="5242C48A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=E8+1 </w:instrText>
            </w:r>
            <w:r w:rsidRPr="00566EB4">
              <w:fldChar w:fldCharType="separate"/>
            </w:r>
            <w:r w:rsidR="000063DF">
              <w:rPr>
                <w:noProof/>
              </w:rPr>
              <w:t>21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67AC051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=F8+1 </w:instrText>
            </w:r>
            <w:r w:rsidRPr="00566EB4">
              <w:fldChar w:fldCharType="separate"/>
            </w:r>
            <w:r w:rsidR="000063DF">
              <w:rPr>
                <w:noProof/>
              </w:rPr>
              <w:t>22</w:t>
            </w:r>
            <w:r w:rsidRPr="00566EB4">
              <w:fldChar w:fldCharType="end"/>
            </w:r>
          </w:p>
        </w:tc>
      </w:tr>
      <w:tr w:rsidR="00B026CD" w14:paraId="02C9064B" w14:textId="77777777" w:rsidTr="00B026CD">
        <w:trPr>
          <w:trHeight w:val="330"/>
        </w:trPr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E2ECE3" w:themeFill="accent1" w:themeFillTint="33"/>
          </w:tcPr>
          <w:p w14:paraId="00B3F60A" w14:textId="77777777" w:rsidR="00886811" w:rsidRDefault="00886811">
            <w:pPr>
              <w:pStyle w:val="TableText"/>
            </w:pPr>
          </w:p>
        </w:tc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2F29B3A" w14:textId="77777777" w:rsidR="00886811" w:rsidRDefault="00886811">
            <w:pPr>
              <w:pStyle w:val="TableText"/>
            </w:pP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039BF64" w14:textId="77777777" w:rsidR="00886811" w:rsidRDefault="00886811">
            <w:pPr>
              <w:pStyle w:val="TableText"/>
            </w:pP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2700A99" w14:textId="77777777" w:rsidR="00886811" w:rsidRDefault="00587163">
            <w:pPr>
              <w:pStyle w:val="TableText"/>
            </w:pPr>
            <w:r w:rsidRPr="00587163">
              <w:rPr>
                <w:color w:val="375439" w:themeColor="accent1" w:themeShade="80"/>
              </w:rPr>
              <w:t>TRAVE</w:t>
            </w:r>
            <w:r>
              <w:t xml:space="preserve">L </w:t>
            </w:r>
            <w:r w:rsidR="000063DF">
              <w:t xml:space="preserve">Coaches Meeting- </w:t>
            </w:r>
          </w:p>
          <w:p w14:paraId="5F5378AB" w14:textId="77777777" w:rsidR="00587163" w:rsidRDefault="00587163">
            <w:pPr>
              <w:pStyle w:val="TableText"/>
            </w:pPr>
            <w:r>
              <w:t>6:30-8:30 J/J</w:t>
            </w:r>
          </w:p>
        </w:tc>
        <w:tc>
          <w:tcPr>
            <w:tcW w:w="1497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04929F0" w14:textId="77777777" w:rsidR="00886811" w:rsidRDefault="00886811">
            <w:pPr>
              <w:pStyle w:val="TableText"/>
            </w:pPr>
          </w:p>
        </w:tc>
        <w:tc>
          <w:tcPr>
            <w:tcW w:w="1721" w:type="dxa"/>
            <w:tcBorders>
              <w:top w:val="nil"/>
              <w:bottom w:val="single" w:sz="4" w:space="0" w:color="595959" w:themeColor="text1" w:themeTint="A6"/>
            </w:tcBorders>
            <w:shd w:val="clear" w:color="auto" w:fill="E2ECE3" w:themeFill="accent1" w:themeFillTint="33"/>
          </w:tcPr>
          <w:p w14:paraId="31DAB2A8" w14:textId="77777777" w:rsidR="00886811" w:rsidRDefault="00886811">
            <w:pPr>
              <w:pStyle w:val="TableText"/>
            </w:pP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E04A209" w14:textId="77777777" w:rsidR="00886811" w:rsidRDefault="000063DF">
            <w:pPr>
              <w:pStyle w:val="TableText"/>
            </w:pPr>
            <w:r>
              <w:t>8-12 Field Prep</w:t>
            </w:r>
          </w:p>
        </w:tc>
      </w:tr>
      <w:tr w:rsidR="00B026CD" w14:paraId="364A729E" w14:textId="77777777" w:rsidTr="00B026CD">
        <w:trPr>
          <w:trHeight w:val="85"/>
        </w:trPr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503289C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22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22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G8+</w:instrText>
            </w:r>
            <w:r w:rsidRPr="00566EB4">
              <w:instrText xml:space="preserve">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23</w:t>
            </w:r>
            <w:r w:rsidRPr="00566EB4">
              <w:fldChar w:fldCharType="end"/>
            </w:r>
          </w:p>
        </w:tc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539DFD0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A10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24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84BF1C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25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487102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26</w:t>
            </w:r>
            <w:r w:rsidRPr="00566EB4">
              <w:fldChar w:fldCharType="end"/>
            </w:r>
          </w:p>
        </w:tc>
        <w:tc>
          <w:tcPr>
            <w:tcW w:w="1497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C8345C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27</w:t>
            </w:r>
            <w:r w:rsidRPr="00566EB4">
              <w:fldChar w:fldCharType="end"/>
            </w:r>
          </w:p>
        </w:tc>
        <w:tc>
          <w:tcPr>
            <w:tcW w:w="1721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3184061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28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6A8A59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29</w:t>
            </w:r>
            <w:r w:rsidRPr="00566EB4">
              <w:fldChar w:fldCharType="end"/>
            </w:r>
          </w:p>
        </w:tc>
      </w:tr>
      <w:tr w:rsidR="00B026CD" w14:paraId="6CDB6E03" w14:textId="77777777" w:rsidTr="00B026CD">
        <w:trPr>
          <w:trHeight w:val="330"/>
        </w:trPr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11BDBA8" w14:textId="77777777" w:rsidR="00886811" w:rsidRDefault="00886811">
            <w:pPr>
              <w:pStyle w:val="TableText"/>
            </w:pPr>
          </w:p>
        </w:tc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4C6A815" w14:textId="77777777" w:rsidR="00886811" w:rsidRDefault="000063DF">
            <w:pPr>
              <w:pStyle w:val="TableText"/>
            </w:pPr>
            <w:r>
              <w:t>Travel Practice Starts this week</w:t>
            </w: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42ADE42" w14:textId="55801CE5" w:rsidR="00886811" w:rsidRDefault="00B026CD">
            <w:pPr>
              <w:pStyle w:val="TableText"/>
            </w:pPr>
            <w:r>
              <w:t>Revs training session begins</w:t>
            </w: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B9D5F66" w14:textId="77777777" w:rsidR="00886811" w:rsidRDefault="00587163">
            <w:pPr>
              <w:pStyle w:val="TableText"/>
            </w:pPr>
            <w:r w:rsidRPr="00587163">
              <w:rPr>
                <w:color w:val="375439" w:themeColor="accent1" w:themeShade="80"/>
              </w:rPr>
              <w:t>INTOWN</w:t>
            </w:r>
            <w:r>
              <w:t xml:space="preserve"> </w:t>
            </w:r>
            <w:r w:rsidR="000063DF">
              <w:t>Coaches Meeting-</w:t>
            </w:r>
          </w:p>
          <w:p w14:paraId="2F61823B" w14:textId="52DBB5D7" w:rsidR="00587163" w:rsidRDefault="002A7E17">
            <w:pPr>
              <w:pStyle w:val="TableText"/>
            </w:pPr>
            <w:r>
              <w:t>6:00</w:t>
            </w:r>
            <w:r w:rsidR="00602F1D">
              <w:t>-8:45</w:t>
            </w:r>
            <w:r w:rsidR="00587163">
              <w:t xml:space="preserve"> J/J</w:t>
            </w:r>
          </w:p>
        </w:tc>
        <w:tc>
          <w:tcPr>
            <w:tcW w:w="1497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ACDD16C" w14:textId="77777777" w:rsidR="00886811" w:rsidRDefault="00886811">
            <w:pPr>
              <w:pStyle w:val="TableText"/>
            </w:pPr>
          </w:p>
        </w:tc>
        <w:tc>
          <w:tcPr>
            <w:tcW w:w="1721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4E7FAB8" w14:textId="2EE170E2" w:rsidR="00886811" w:rsidRDefault="00B026CD">
            <w:pPr>
              <w:pStyle w:val="TableText"/>
            </w:pPr>
            <w:r>
              <w:t>Revs Goal Keeper Training begins</w:t>
            </w:r>
          </w:p>
        </w:tc>
        <w:tc>
          <w:tcPr>
            <w:tcW w:w="1610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28A408E" w14:textId="77777777" w:rsidR="00886811" w:rsidRDefault="000063DF">
            <w:pPr>
              <w:pStyle w:val="TableText"/>
            </w:pPr>
            <w:r>
              <w:t>8-12 Field Prep</w:t>
            </w:r>
          </w:p>
        </w:tc>
      </w:tr>
      <w:tr w:rsidR="00B026CD" w14:paraId="13CA4F43" w14:textId="77777777" w:rsidTr="00B026CD">
        <w:trPr>
          <w:trHeight w:val="85"/>
        </w:trPr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9184E8B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fldChar w:fldCharType="separate"/>
            </w:r>
            <w:r w:rsidR="000063DF">
              <w:rPr>
                <w:noProof/>
              </w:rPr>
              <w:t>30</w:t>
            </w:r>
            <w:r w:rsidRPr="00566EB4">
              <w:fldChar w:fldCharType="end"/>
            </w:r>
          </w:p>
        </w:tc>
        <w:tc>
          <w:tcPr>
            <w:tcW w:w="1609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48A023C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2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A12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0063DF">
              <w:instrText>31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2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0063DF">
              <w:rPr>
                <w:noProof/>
              </w:rPr>
              <w:instrText>31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="000063DF">
              <w:fldChar w:fldCharType="separate"/>
            </w:r>
            <w:r w:rsidR="000063DF">
              <w:rPr>
                <w:noProof/>
              </w:rPr>
              <w:instrText>31</w:instrText>
            </w:r>
            <w:r w:rsidRPr="00566EB4">
              <w:fldChar w:fldCharType="end"/>
            </w:r>
            <w:r w:rsidR="000063DF">
              <w:fldChar w:fldCharType="separate"/>
            </w:r>
            <w:r w:rsidR="000063DF">
              <w:rPr>
                <w:noProof/>
              </w:rPr>
              <w:t>31</w:t>
            </w:r>
            <w:r w:rsidRPr="00566EB4">
              <w:fldChar w:fldCharType="end"/>
            </w: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C6DAC8" w:themeFill="accent1" w:themeFillTint="66"/>
          </w:tcPr>
          <w:p w14:paraId="6D84AC88" w14:textId="77777777" w:rsidR="001524D4" w:rsidRDefault="001524D4">
            <w:pPr>
              <w:pStyle w:val="Dates"/>
            </w:pP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C6DAC8" w:themeFill="accent1" w:themeFillTint="66"/>
          </w:tcPr>
          <w:p w14:paraId="15DBDD9D" w14:textId="77777777" w:rsidR="001524D4" w:rsidRDefault="001524D4">
            <w:pPr>
              <w:pStyle w:val="Dates"/>
            </w:pPr>
          </w:p>
        </w:tc>
        <w:tc>
          <w:tcPr>
            <w:tcW w:w="1497" w:type="dxa"/>
            <w:tcBorders>
              <w:top w:val="single" w:sz="4" w:space="0" w:color="595959" w:themeColor="text1" w:themeTint="A6"/>
              <w:bottom w:val="nil"/>
            </w:tcBorders>
            <w:shd w:val="clear" w:color="auto" w:fill="C6DAC8" w:themeFill="accent1" w:themeFillTint="66"/>
          </w:tcPr>
          <w:p w14:paraId="2ED17B6C" w14:textId="77777777" w:rsidR="001524D4" w:rsidRDefault="001524D4">
            <w:pPr>
              <w:pStyle w:val="Dates"/>
            </w:pPr>
          </w:p>
        </w:tc>
        <w:tc>
          <w:tcPr>
            <w:tcW w:w="1721" w:type="dxa"/>
            <w:tcBorders>
              <w:top w:val="single" w:sz="4" w:space="0" w:color="595959" w:themeColor="text1" w:themeTint="A6"/>
              <w:bottom w:val="nil"/>
            </w:tcBorders>
            <w:shd w:val="clear" w:color="auto" w:fill="C6DAC8" w:themeFill="accent1" w:themeFillTint="66"/>
          </w:tcPr>
          <w:p w14:paraId="3578983B" w14:textId="77777777" w:rsidR="001524D4" w:rsidRDefault="001524D4">
            <w:pPr>
              <w:pStyle w:val="Dates"/>
            </w:pPr>
          </w:p>
        </w:tc>
        <w:tc>
          <w:tcPr>
            <w:tcW w:w="1610" w:type="dxa"/>
            <w:tcBorders>
              <w:top w:val="single" w:sz="4" w:space="0" w:color="595959" w:themeColor="text1" w:themeTint="A6"/>
              <w:bottom w:val="nil"/>
            </w:tcBorders>
            <w:shd w:val="clear" w:color="auto" w:fill="C6DAC8" w:themeFill="accent1" w:themeFillTint="66"/>
          </w:tcPr>
          <w:p w14:paraId="6E74D989" w14:textId="77777777" w:rsidR="001524D4" w:rsidRDefault="001524D4">
            <w:pPr>
              <w:pStyle w:val="Dates"/>
            </w:pPr>
          </w:p>
        </w:tc>
      </w:tr>
      <w:tr w:rsidR="00B026CD" w14:paraId="2DEFCFC3" w14:textId="77777777" w:rsidTr="00B026CD">
        <w:trPr>
          <w:trHeight w:val="330"/>
        </w:trPr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34F85CB" w14:textId="77777777" w:rsidR="00886811" w:rsidRDefault="003A4D22">
            <w:pPr>
              <w:pStyle w:val="TableText"/>
            </w:pPr>
            <w:r>
              <w:t xml:space="preserve">INTOWN $25 </w:t>
            </w:r>
            <w:proofErr w:type="spellStart"/>
            <w:r>
              <w:t>pp</w:t>
            </w:r>
            <w:proofErr w:type="spellEnd"/>
            <w:r>
              <w:t xml:space="preserve"> Late Fee</w:t>
            </w:r>
          </w:p>
        </w:tc>
        <w:tc>
          <w:tcPr>
            <w:tcW w:w="1609" w:type="dxa"/>
            <w:tcBorders>
              <w:top w:val="nil"/>
              <w:bottom w:val="single" w:sz="4" w:space="0" w:color="595959" w:themeColor="text1" w:themeTint="A6"/>
            </w:tcBorders>
            <w:shd w:val="clear" w:color="auto" w:fill="C6DAC8" w:themeFill="accent1" w:themeFillTint="66"/>
          </w:tcPr>
          <w:p w14:paraId="3CD64510" w14:textId="6B96D356" w:rsidR="00886811" w:rsidRDefault="002A7E17">
            <w:pPr>
              <w:pStyle w:val="TableText"/>
            </w:pPr>
            <w:r>
              <w:t>Launch!  Fundraiser</w:t>
            </w:r>
          </w:p>
          <w:p w14:paraId="2CCCAF63" w14:textId="238484DA" w:rsidR="002A7E17" w:rsidRDefault="002A7E17">
            <w:pPr>
              <w:pStyle w:val="TableText"/>
            </w:pPr>
            <w:r>
              <w:t>4-8pm</w:t>
            </w:r>
            <w:bookmarkStart w:id="0" w:name="_GoBack"/>
            <w:bookmarkEnd w:id="0"/>
          </w:p>
        </w:tc>
        <w:tc>
          <w:tcPr>
            <w:tcW w:w="1610" w:type="dxa"/>
            <w:tcBorders>
              <w:top w:val="nil"/>
            </w:tcBorders>
            <w:shd w:val="clear" w:color="auto" w:fill="C6DAC8" w:themeFill="accent1" w:themeFillTint="66"/>
          </w:tcPr>
          <w:p w14:paraId="43713F5B" w14:textId="77777777" w:rsidR="00886811" w:rsidRDefault="00886811">
            <w:pPr>
              <w:pStyle w:val="TableText"/>
            </w:pPr>
          </w:p>
        </w:tc>
        <w:tc>
          <w:tcPr>
            <w:tcW w:w="1610" w:type="dxa"/>
            <w:tcBorders>
              <w:top w:val="nil"/>
            </w:tcBorders>
            <w:shd w:val="clear" w:color="auto" w:fill="C6DAC8" w:themeFill="accent1" w:themeFillTint="66"/>
          </w:tcPr>
          <w:p w14:paraId="6A987074" w14:textId="77777777" w:rsidR="00886811" w:rsidRDefault="00886811">
            <w:pPr>
              <w:pStyle w:val="TableText"/>
            </w:pPr>
          </w:p>
        </w:tc>
        <w:tc>
          <w:tcPr>
            <w:tcW w:w="1497" w:type="dxa"/>
            <w:tcBorders>
              <w:top w:val="nil"/>
            </w:tcBorders>
            <w:shd w:val="clear" w:color="auto" w:fill="C6DAC8" w:themeFill="accent1" w:themeFillTint="66"/>
          </w:tcPr>
          <w:p w14:paraId="751F0FA5" w14:textId="77777777" w:rsidR="00886811" w:rsidRDefault="00886811">
            <w:pPr>
              <w:pStyle w:val="TableText"/>
            </w:pPr>
          </w:p>
        </w:tc>
        <w:tc>
          <w:tcPr>
            <w:tcW w:w="1721" w:type="dxa"/>
            <w:tcBorders>
              <w:top w:val="nil"/>
            </w:tcBorders>
            <w:shd w:val="clear" w:color="auto" w:fill="C6DAC8" w:themeFill="accent1" w:themeFillTint="66"/>
          </w:tcPr>
          <w:p w14:paraId="43A8104C" w14:textId="77777777" w:rsidR="00886811" w:rsidRDefault="00886811">
            <w:pPr>
              <w:pStyle w:val="TableText"/>
            </w:pPr>
          </w:p>
        </w:tc>
        <w:tc>
          <w:tcPr>
            <w:tcW w:w="1610" w:type="dxa"/>
            <w:tcBorders>
              <w:top w:val="nil"/>
            </w:tcBorders>
            <w:shd w:val="clear" w:color="auto" w:fill="C6DAC8" w:themeFill="accent1" w:themeFillTint="66"/>
          </w:tcPr>
          <w:p w14:paraId="2186080E" w14:textId="77777777" w:rsidR="00886811" w:rsidRDefault="000063DF">
            <w:pPr>
              <w:pStyle w:val="TableText"/>
            </w:pPr>
            <w:r>
              <w:t xml:space="preserve">First Day of Soccer! </w:t>
            </w:r>
          </w:p>
        </w:tc>
      </w:tr>
    </w:tbl>
    <w:p w14:paraId="449FC83F" w14:textId="032452AE" w:rsidR="008F496A" w:rsidRPr="002934A3" w:rsidRDefault="008F496A" w:rsidP="00C949BD">
      <w:pPr>
        <w:spacing w:after="200"/>
        <w:rPr>
          <w:rFonts w:ascii="Apple Casual" w:hAnsi="Apple Casual"/>
          <w:color w:val="527D55" w:themeColor="accent1" w:themeShade="BF"/>
          <w:sz w:val="40"/>
          <w:szCs w:val="40"/>
        </w:rPr>
      </w:pPr>
      <w:r w:rsidRPr="002934A3">
        <w:rPr>
          <w:rFonts w:ascii="Apple Casual" w:hAnsi="Apple Casual"/>
          <w:color w:val="527D55" w:themeColor="accent1" w:themeShade="BF"/>
          <w:sz w:val="40"/>
          <w:szCs w:val="40"/>
        </w:rPr>
        <w:t>APRIL</w:t>
      </w: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609"/>
        <w:gridCol w:w="1609"/>
        <w:gridCol w:w="1610"/>
        <w:gridCol w:w="1610"/>
        <w:gridCol w:w="1610"/>
        <w:gridCol w:w="1610"/>
        <w:gridCol w:w="1610"/>
      </w:tblGrid>
      <w:tr w:rsidR="00AD05FB" w14:paraId="415A1557" w14:textId="77777777" w:rsidTr="00B026CD">
        <w:trPr>
          <w:trHeight w:val="499"/>
        </w:trPr>
        <w:tc>
          <w:tcPr>
            <w:tcW w:w="1609" w:type="dxa"/>
          </w:tcPr>
          <w:p w14:paraId="40D1FC04" w14:textId="77777777" w:rsidR="008F496A" w:rsidRDefault="008F496A"/>
        </w:tc>
        <w:tc>
          <w:tcPr>
            <w:tcW w:w="1609" w:type="dxa"/>
          </w:tcPr>
          <w:p w14:paraId="52BE0B34" w14:textId="77777777" w:rsidR="008F496A" w:rsidRDefault="008F496A"/>
        </w:tc>
        <w:tc>
          <w:tcPr>
            <w:tcW w:w="1610" w:type="dxa"/>
          </w:tcPr>
          <w:p w14:paraId="5FC0BD5A" w14:textId="77777777" w:rsidR="008F496A" w:rsidRDefault="008F496A">
            <w:r>
              <w:t>1</w:t>
            </w:r>
          </w:p>
        </w:tc>
        <w:tc>
          <w:tcPr>
            <w:tcW w:w="1610" w:type="dxa"/>
          </w:tcPr>
          <w:p w14:paraId="002D2261" w14:textId="77777777" w:rsidR="008F496A" w:rsidRDefault="008F496A">
            <w:r>
              <w:t>2</w:t>
            </w:r>
          </w:p>
        </w:tc>
        <w:tc>
          <w:tcPr>
            <w:tcW w:w="1610" w:type="dxa"/>
          </w:tcPr>
          <w:p w14:paraId="5E8CA04E" w14:textId="77777777" w:rsidR="008F496A" w:rsidRDefault="008F496A">
            <w:r>
              <w:t>3</w:t>
            </w:r>
          </w:p>
        </w:tc>
        <w:tc>
          <w:tcPr>
            <w:tcW w:w="1610" w:type="dxa"/>
          </w:tcPr>
          <w:p w14:paraId="53EEAB99" w14:textId="77777777" w:rsidR="008F496A" w:rsidRDefault="008F496A">
            <w:r>
              <w:t>4</w:t>
            </w:r>
          </w:p>
        </w:tc>
        <w:tc>
          <w:tcPr>
            <w:tcW w:w="1610" w:type="dxa"/>
          </w:tcPr>
          <w:p w14:paraId="0639FDF4" w14:textId="77777777" w:rsidR="008F496A" w:rsidRDefault="008F496A">
            <w:r>
              <w:t>5</w:t>
            </w:r>
          </w:p>
          <w:p w14:paraId="79D0264B" w14:textId="77777777" w:rsidR="008F496A" w:rsidRDefault="008F496A">
            <w:r>
              <w:t>OPENING DAY!!!</w:t>
            </w:r>
          </w:p>
        </w:tc>
      </w:tr>
      <w:tr w:rsidR="00AD05FB" w14:paraId="444629FC" w14:textId="77777777" w:rsidTr="00B026CD">
        <w:trPr>
          <w:trHeight w:val="502"/>
        </w:trPr>
        <w:tc>
          <w:tcPr>
            <w:tcW w:w="1609" w:type="dxa"/>
          </w:tcPr>
          <w:p w14:paraId="37F17B74" w14:textId="77777777" w:rsidR="008F496A" w:rsidRDefault="002934A3">
            <w:r>
              <w:t>6</w:t>
            </w:r>
          </w:p>
        </w:tc>
        <w:tc>
          <w:tcPr>
            <w:tcW w:w="1609" w:type="dxa"/>
          </w:tcPr>
          <w:p w14:paraId="4619EA9B" w14:textId="77777777" w:rsidR="008F496A" w:rsidRDefault="002934A3">
            <w:r>
              <w:t>7</w:t>
            </w:r>
          </w:p>
        </w:tc>
        <w:tc>
          <w:tcPr>
            <w:tcW w:w="1610" w:type="dxa"/>
          </w:tcPr>
          <w:p w14:paraId="6B4A1180" w14:textId="77777777" w:rsidR="008F496A" w:rsidRDefault="002934A3">
            <w:r>
              <w:t>8</w:t>
            </w:r>
          </w:p>
        </w:tc>
        <w:tc>
          <w:tcPr>
            <w:tcW w:w="1610" w:type="dxa"/>
          </w:tcPr>
          <w:p w14:paraId="138E497F" w14:textId="77777777" w:rsidR="008F496A" w:rsidRDefault="002934A3">
            <w:r>
              <w:t>9</w:t>
            </w:r>
          </w:p>
        </w:tc>
        <w:tc>
          <w:tcPr>
            <w:tcW w:w="1610" w:type="dxa"/>
          </w:tcPr>
          <w:p w14:paraId="54A6597D" w14:textId="77777777" w:rsidR="008F496A" w:rsidRDefault="002934A3">
            <w:r>
              <w:t>10</w:t>
            </w:r>
          </w:p>
        </w:tc>
        <w:tc>
          <w:tcPr>
            <w:tcW w:w="1610" w:type="dxa"/>
          </w:tcPr>
          <w:p w14:paraId="0CC3EDC6" w14:textId="77777777" w:rsidR="008F496A" w:rsidRDefault="002934A3">
            <w:r>
              <w:t>11</w:t>
            </w:r>
          </w:p>
        </w:tc>
        <w:tc>
          <w:tcPr>
            <w:tcW w:w="1610" w:type="dxa"/>
          </w:tcPr>
          <w:p w14:paraId="538584D8" w14:textId="77777777" w:rsidR="008F496A" w:rsidRDefault="002934A3">
            <w:r>
              <w:t>12</w:t>
            </w:r>
          </w:p>
        </w:tc>
      </w:tr>
      <w:tr w:rsidR="00AD05FB" w14:paraId="1F6764C0" w14:textId="77777777" w:rsidTr="00B026CD">
        <w:trPr>
          <w:trHeight w:val="453"/>
        </w:trPr>
        <w:tc>
          <w:tcPr>
            <w:tcW w:w="1609" w:type="dxa"/>
            <w:tcBorders>
              <w:bottom w:val="single" w:sz="4" w:space="0" w:color="auto"/>
            </w:tcBorders>
          </w:tcPr>
          <w:p w14:paraId="52C58861" w14:textId="77777777" w:rsidR="008F496A" w:rsidRDefault="002934A3">
            <w:r>
              <w:t>13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14:paraId="7F0DD749" w14:textId="77777777" w:rsidR="008F496A" w:rsidRDefault="002934A3">
            <w:r>
              <w:t>14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51091ADB" w14:textId="77777777" w:rsidR="008F496A" w:rsidRDefault="002934A3">
            <w:r>
              <w:t>15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65582FD4" w14:textId="77777777" w:rsidR="008F496A" w:rsidRDefault="002934A3">
            <w:r>
              <w:t>16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032FC3EB" w14:textId="77777777" w:rsidR="008F496A" w:rsidRDefault="002934A3">
            <w:r>
              <w:t>17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5A7BB110" w14:textId="77777777" w:rsidR="008F496A" w:rsidRDefault="002934A3">
            <w:r>
              <w:t>18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14:paraId="56449079" w14:textId="77777777" w:rsidR="008F496A" w:rsidRDefault="002934A3">
            <w:r>
              <w:t>19</w:t>
            </w:r>
          </w:p>
        </w:tc>
      </w:tr>
      <w:tr w:rsidR="00B026CD" w14:paraId="02FEE44B" w14:textId="77777777" w:rsidTr="00B026CD">
        <w:trPr>
          <w:trHeight w:val="502"/>
        </w:trPr>
        <w:tc>
          <w:tcPr>
            <w:tcW w:w="1609" w:type="dxa"/>
            <w:tcBorders>
              <w:right w:val="nil"/>
            </w:tcBorders>
            <w:shd w:val="clear" w:color="auto" w:fill="99CC00"/>
          </w:tcPr>
          <w:p w14:paraId="2412D289" w14:textId="77777777" w:rsidR="00B026CD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20</w:t>
            </w:r>
          </w:p>
          <w:p w14:paraId="5C90D7B7" w14:textId="01239223" w:rsidR="008F496A" w:rsidRPr="00B026CD" w:rsidRDefault="00B026CD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Vacation week</w:t>
            </w:r>
          </w:p>
        </w:tc>
        <w:tc>
          <w:tcPr>
            <w:tcW w:w="1609" w:type="dxa"/>
            <w:tcBorders>
              <w:left w:val="nil"/>
              <w:right w:val="nil"/>
            </w:tcBorders>
            <w:shd w:val="clear" w:color="auto" w:fill="99CC00"/>
          </w:tcPr>
          <w:p w14:paraId="3BB069A3" w14:textId="77777777" w:rsidR="008F496A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21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99CC00"/>
          </w:tcPr>
          <w:p w14:paraId="79D16A1A" w14:textId="77777777" w:rsidR="008F496A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22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99CC00"/>
          </w:tcPr>
          <w:p w14:paraId="71E06A1E" w14:textId="77777777" w:rsidR="008F496A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23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99CC00"/>
          </w:tcPr>
          <w:p w14:paraId="4953F8B5" w14:textId="77777777" w:rsidR="008F496A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24</w:t>
            </w:r>
          </w:p>
        </w:tc>
        <w:tc>
          <w:tcPr>
            <w:tcW w:w="1610" w:type="dxa"/>
            <w:tcBorders>
              <w:left w:val="nil"/>
              <w:right w:val="nil"/>
            </w:tcBorders>
            <w:shd w:val="clear" w:color="auto" w:fill="99CC00"/>
          </w:tcPr>
          <w:p w14:paraId="19B452F7" w14:textId="77777777" w:rsidR="008F496A" w:rsidRPr="00B026CD" w:rsidRDefault="002934A3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25</w:t>
            </w:r>
          </w:p>
          <w:p w14:paraId="357922AD" w14:textId="35DF7E6F" w:rsidR="00B026CD" w:rsidRPr="00B026CD" w:rsidRDefault="00B026CD">
            <w:pPr>
              <w:rPr>
                <w:color w:val="1F0A0A" w:themeColor="accent6" w:themeShade="1A"/>
              </w:rPr>
            </w:pPr>
            <w:r w:rsidRPr="00B026CD">
              <w:rPr>
                <w:color w:val="1F0A0A" w:themeColor="accent6" w:themeShade="1A"/>
              </w:rPr>
              <w:t>FALL Registration Open</w:t>
            </w:r>
          </w:p>
        </w:tc>
        <w:tc>
          <w:tcPr>
            <w:tcW w:w="1610" w:type="dxa"/>
            <w:tcBorders>
              <w:left w:val="nil"/>
            </w:tcBorders>
            <w:shd w:val="clear" w:color="auto" w:fill="99CC00"/>
          </w:tcPr>
          <w:p w14:paraId="03342869" w14:textId="77777777" w:rsidR="008F496A" w:rsidRPr="00B026CD" w:rsidRDefault="002934A3">
            <w:pPr>
              <w:rPr>
                <w:color w:val="375439" w:themeColor="accent1" w:themeShade="80"/>
              </w:rPr>
            </w:pPr>
            <w:r w:rsidRPr="00B026CD">
              <w:rPr>
                <w:color w:val="375439" w:themeColor="accent1" w:themeShade="80"/>
              </w:rPr>
              <w:t>26</w:t>
            </w:r>
          </w:p>
        </w:tc>
      </w:tr>
      <w:tr w:rsidR="00AD05FB" w14:paraId="4009617B" w14:textId="77777777" w:rsidTr="00B026CD">
        <w:trPr>
          <w:trHeight w:val="502"/>
        </w:trPr>
        <w:tc>
          <w:tcPr>
            <w:tcW w:w="1609" w:type="dxa"/>
          </w:tcPr>
          <w:p w14:paraId="0788C1CE" w14:textId="77777777" w:rsidR="008F496A" w:rsidRDefault="002934A3">
            <w:r>
              <w:t>27</w:t>
            </w:r>
          </w:p>
        </w:tc>
        <w:tc>
          <w:tcPr>
            <w:tcW w:w="1609" w:type="dxa"/>
          </w:tcPr>
          <w:p w14:paraId="247FBAEC" w14:textId="77777777" w:rsidR="008F496A" w:rsidRDefault="002934A3">
            <w:r>
              <w:t>28</w:t>
            </w:r>
          </w:p>
        </w:tc>
        <w:tc>
          <w:tcPr>
            <w:tcW w:w="1610" w:type="dxa"/>
          </w:tcPr>
          <w:p w14:paraId="5332BFB3" w14:textId="77777777" w:rsidR="008F496A" w:rsidRDefault="002934A3">
            <w:r>
              <w:t>29</w:t>
            </w:r>
          </w:p>
        </w:tc>
        <w:tc>
          <w:tcPr>
            <w:tcW w:w="1610" w:type="dxa"/>
          </w:tcPr>
          <w:p w14:paraId="5CF12718" w14:textId="77777777" w:rsidR="008F496A" w:rsidRDefault="002934A3">
            <w:r>
              <w:t>30</w:t>
            </w:r>
          </w:p>
        </w:tc>
        <w:tc>
          <w:tcPr>
            <w:tcW w:w="1610" w:type="dxa"/>
          </w:tcPr>
          <w:p w14:paraId="2A75A13B" w14:textId="77777777" w:rsidR="008F496A" w:rsidRDefault="008F496A"/>
        </w:tc>
        <w:tc>
          <w:tcPr>
            <w:tcW w:w="1610" w:type="dxa"/>
          </w:tcPr>
          <w:p w14:paraId="7DB72248" w14:textId="77777777" w:rsidR="008F496A" w:rsidRDefault="008F496A"/>
        </w:tc>
        <w:tc>
          <w:tcPr>
            <w:tcW w:w="1610" w:type="dxa"/>
          </w:tcPr>
          <w:p w14:paraId="75AB19CA" w14:textId="77777777" w:rsidR="008F496A" w:rsidRDefault="008F496A"/>
        </w:tc>
      </w:tr>
    </w:tbl>
    <w:p w14:paraId="42ED7257" w14:textId="77777777" w:rsidR="00886811" w:rsidRDefault="00886811"/>
    <w:p w14:paraId="2A485876" w14:textId="77777777" w:rsidR="00AD05FB" w:rsidRPr="00AD05FB" w:rsidRDefault="00AD05FB">
      <w:pPr>
        <w:rPr>
          <w:rFonts w:ascii="Apple Casual" w:hAnsi="Apple Casual"/>
          <w:color w:val="527D55" w:themeColor="accent1" w:themeShade="BF"/>
          <w:sz w:val="40"/>
          <w:szCs w:val="40"/>
        </w:rPr>
      </w:pPr>
      <w:r w:rsidRPr="00AD05FB">
        <w:rPr>
          <w:rFonts w:ascii="Apple Casual" w:hAnsi="Apple Casual"/>
          <w:color w:val="527D55" w:themeColor="accent1" w:themeShade="BF"/>
          <w:sz w:val="40"/>
          <w:szCs w:val="40"/>
        </w:rPr>
        <w:t>MAY</w:t>
      </w:r>
    </w:p>
    <w:tbl>
      <w:tblPr>
        <w:tblStyle w:val="TableGrid"/>
        <w:tblW w:w="11275" w:type="dxa"/>
        <w:tblLook w:val="04A0" w:firstRow="1" w:lastRow="0" w:firstColumn="1" w:lastColumn="0" w:noHBand="0" w:noVBand="1"/>
      </w:tblPr>
      <w:tblGrid>
        <w:gridCol w:w="1605"/>
        <w:gridCol w:w="1606"/>
        <w:gridCol w:w="1648"/>
        <w:gridCol w:w="1603"/>
        <w:gridCol w:w="1603"/>
        <w:gridCol w:w="1603"/>
        <w:gridCol w:w="1607"/>
      </w:tblGrid>
      <w:tr w:rsidR="00AD05FB" w14:paraId="24043F3A" w14:textId="77777777" w:rsidTr="00AD05FB">
        <w:trPr>
          <w:trHeight w:val="534"/>
        </w:trPr>
        <w:tc>
          <w:tcPr>
            <w:tcW w:w="1610" w:type="dxa"/>
          </w:tcPr>
          <w:p w14:paraId="34766D13" w14:textId="77777777" w:rsidR="002934A3" w:rsidRDefault="002934A3"/>
        </w:tc>
        <w:tc>
          <w:tcPr>
            <w:tcW w:w="1610" w:type="dxa"/>
          </w:tcPr>
          <w:p w14:paraId="3E43534F" w14:textId="77777777" w:rsidR="002934A3" w:rsidRDefault="002934A3"/>
        </w:tc>
        <w:tc>
          <w:tcPr>
            <w:tcW w:w="1611" w:type="dxa"/>
          </w:tcPr>
          <w:p w14:paraId="37DFDCA2" w14:textId="77777777" w:rsidR="002934A3" w:rsidRDefault="002934A3"/>
        </w:tc>
        <w:tc>
          <w:tcPr>
            <w:tcW w:w="1611" w:type="dxa"/>
          </w:tcPr>
          <w:p w14:paraId="22201203" w14:textId="77777777" w:rsidR="002934A3" w:rsidRDefault="002934A3"/>
        </w:tc>
        <w:tc>
          <w:tcPr>
            <w:tcW w:w="1611" w:type="dxa"/>
          </w:tcPr>
          <w:p w14:paraId="435FCACA" w14:textId="77777777" w:rsidR="002934A3" w:rsidRDefault="00587163">
            <w:r>
              <w:t>1</w:t>
            </w:r>
          </w:p>
        </w:tc>
        <w:tc>
          <w:tcPr>
            <w:tcW w:w="1611" w:type="dxa"/>
          </w:tcPr>
          <w:p w14:paraId="4CF38F15" w14:textId="77777777" w:rsidR="002934A3" w:rsidRDefault="00587163">
            <w:r>
              <w:t>2</w:t>
            </w:r>
          </w:p>
        </w:tc>
        <w:tc>
          <w:tcPr>
            <w:tcW w:w="1611" w:type="dxa"/>
          </w:tcPr>
          <w:p w14:paraId="36C50174" w14:textId="77777777" w:rsidR="00FA128D" w:rsidRDefault="00587163">
            <w:r>
              <w:t>3</w:t>
            </w:r>
          </w:p>
          <w:p w14:paraId="3ED59D67" w14:textId="77777777" w:rsidR="002934A3" w:rsidRPr="00FA128D" w:rsidRDefault="00FA128D">
            <w:pPr>
              <w:rPr>
                <w:color w:val="375439" w:themeColor="accent1" w:themeShade="80"/>
              </w:rPr>
            </w:pPr>
            <w:r w:rsidRPr="00FA128D">
              <w:rPr>
                <w:color w:val="375439" w:themeColor="accent1" w:themeShade="80"/>
              </w:rPr>
              <w:t xml:space="preserve">Great Mansfield </w:t>
            </w:r>
            <w:proofErr w:type="gramStart"/>
            <w:r w:rsidRPr="00FA128D">
              <w:rPr>
                <w:color w:val="375439" w:themeColor="accent1" w:themeShade="80"/>
              </w:rPr>
              <w:t>Clean-up</w:t>
            </w:r>
            <w:proofErr w:type="gramEnd"/>
            <w:r w:rsidRPr="00FA128D">
              <w:rPr>
                <w:color w:val="375439" w:themeColor="accent1" w:themeShade="80"/>
              </w:rPr>
              <w:t>!</w:t>
            </w:r>
          </w:p>
        </w:tc>
      </w:tr>
      <w:tr w:rsidR="00AD05FB" w14:paraId="24F02F49" w14:textId="77777777" w:rsidTr="00AD05FB">
        <w:trPr>
          <w:trHeight w:val="594"/>
        </w:trPr>
        <w:tc>
          <w:tcPr>
            <w:tcW w:w="1610" w:type="dxa"/>
          </w:tcPr>
          <w:p w14:paraId="51FA607F" w14:textId="77777777" w:rsidR="002934A3" w:rsidRDefault="00FA128D">
            <w:r>
              <w:t>4</w:t>
            </w:r>
          </w:p>
        </w:tc>
        <w:tc>
          <w:tcPr>
            <w:tcW w:w="1610" w:type="dxa"/>
          </w:tcPr>
          <w:p w14:paraId="0D54CC78" w14:textId="77777777" w:rsidR="002934A3" w:rsidRDefault="00FA128D">
            <w:r>
              <w:t>5</w:t>
            </w:r>
          </w:p>
        </w:tc>
        <w:tc>
          <w:tcPr>
            <w:tcW w:w="1611" w:type="dxa"/>
          </w:tcPr>
          <w:p w14:paraId="0934D364" w14:textId="77777777" w:rsidR="002934A3" w:rsidRDefault="00FA128D">
            <w:r>
              <w:t>6</w:t>
            </w:r>
          </w:p>
        </w:tc>
        <w:tc>
          <w:tcPr>
            <w:tcW w:w="1611" w:type="dxa"/>
          </w:tcPr>
          <w:p w14:paraId="4A9E54DB" w14:textId="77777777" w:rsidR="002934A3" w:rsidRDefault="00FA128D">
            <w:r>
              <w:t>7</w:t>
            </w:r>
          </w:p>
        </w:tc>
        <w:tc>
          <w:tcPr>
            <w:tcW w:w="1611" w:type="dxa"/>
          </w:tcPr>
          <w:p w14:paraId="372A31DF" w14:textId="77777777" w:rsidR="002934A3" w:rsidRDefault="00FA128D">
            <w:r>
              <w:t>8</w:t>
            </w:r>
          </w:p>
        </w:tc>
        <w:tc>
          <w:tcPr>
            <w:tcW w:w="1611" w:type="dxa"/>
          </w:tcPr>
          <w:p w14:paraId="68C80975" w14:textId="77777777" w:rsidR="002934A3" w:rsidRDefault="00FA128D">
            <w:r>
              <w:t>9</w:t>
            </w:r>
          </w:p>
        </w:tc>
        <w:tc>
          <w:tcPr>
            <w:tcW w:w="1611" w:type="dxa"/>
          </w:tcPr>
          <w:p w14:paraId="5D1FB85A" w14:textId="77777777" w:rsidR="002934A3" w:rsidRDefault="00FA128D">
            <w:r>
              <w:t>10</w:t>
            </w:r>
          </w:p>
        </w:tc>
      </w:tr>
      <w:tr w:rsidR="00AD05FB" w14:paraId="17ABE618" w14:textId="77777777" w:rsidTr="00AD05FB">
        <w:trPr>
          <w:trHeight w:val="594"/>
        </w:trPr>
        <w:tc>
          <w:tcPr>
            <w:tcW w:w="1610" w:type="dxa"/>
          </w:tcPr>
          <w:p w14:paraId="2D52CE26" w14:textId="77777777" w:rsidR="002934A3" w:rsidRDefault="00FA128D">
            <w:r>
              <w:t>11</w:t>
            </w:r>
          </w:p>
          <w:p w14:paraId="5CBB5E58" w14:textId="77777777" w:rsidR="003A4D22" w:rsidRDefault="003A4D22">
            <w:r>
              <w:t>Mothers Day</w:t>
            </w:r>
          </w:p>
        </w:tc>
        <w:tc>
          <w:tcPr>
            <w:tcW w:w="1610" w:type="dxa"/>
          </w:tcPr>
          <w:p w14:paraId="1B1F4E4E" w14:textId="77777777" w:rsidR="002934A3" w:rsidRDefault="00FA128D">
            <w:r>
              <w:t>12</w:t>
            </w:r>
          </w:p>
        </w:tc>
        <w:tc>
          <w:tcPr>
            <w:tcW w:w="1611" w:type="dxa"/>
          </w:tcPr>
          <w:p w14:paraId="1B0BD53D" w14:textId="77777777" w:rsidR="002934A3" w:rsidRDefault="00FA128D">
            <w:r>
              <w:t>13</w:t>
            </w:r>
          </w:p>
        </w:tc>
        <w:tc>
          <w:tcPr>
            <w:tcW w:w="1611" w:type="dxa"/>
          </w:tcPr>
          <w:p w14:paraId="300042E7" w14:textId="77777777" w:rsidR="002934A3" w:rsidRDefault="00FA128D">
            <w:r>
              <w:t>14</w:t>
            </w:r>
          </w:p>
        </w:tc>
        <w:tc>
          <w:tcPr>
            <w:tcW w:w="1611" w:type="dxa"/>
          </w:tcPr>
          <w:p w14:paraId="1513652C" w14:textId="77777777" w:rsidR="002934A3" w:rsidRDefault="00FA128D">
            <w:r>
              <w:t>15</w:t>
            </w:r>
          </w:p>
        </w:tc>
        <w:tc>
          <w:tcPr>
            <w:tcW w:w="1611" w:type="dxa"/>
          </w:tcPr>
          <w:p w14:paraId="241D06E1" w14:textId="77777777" w:rsidR="002934A3" w:rsidRDefault="00FA128D">
            <w:r>
              <w:t>16</w:t>
            </w:r>
          </w:p>
        </w:tc>
        <w:tc>
          <w:tcPr>
            <w:tcW w:w="1611" w:type="dxa"/>
          </w:tcPr>
          <w:p w14:paraId="089D9A91" w14:textId="77777777" w:rsidR="003A4D22" w:rsidRDefault="00FA128D">
            <w:r>
              <w:t>17</w:t>
            </w:r>
          </w:p>
          <w:p w14:paraId="213F6254" w14:textId="46E18A36" w:rsidR="002934A3" w:rsidRDefault="003A4D22">
            <w:r>
              <w:t>MYS Pic</w:t>
            </w:r>
            <w:r w:rsidR="00B026CD">
              <w:t>t</w:t>
            </w:r>
            <w:r>
              <w:t>ure Day</w:t>
            </w:r>
          </w:p>
        </w:tc>
      </w:tr>
      <w:tr w:rsidR="00AD05FB" w14:paraId="10DFD504" w14:textId="77777777" w:rsidTr="00AD05FB">
        <w:trPr>
          <w:trHeight w:val="594"/>
        </w:trPr>
        <w:tc>
          <w:tcPr>
            <w:tcW w:w="1610" w:type="dxa"/>
          </w:tcPr>
          <w:p w14:paraId="38A6D553" w14:textId="77777777" w:rsidR="002934A3" w:rsidRDefault="00FA128D">
            <w:r>
              <w:t>18</w:t>
            </w:r>
          </w:p>
        </w:tc>
        <w:tc>
          <w:tcPr>
            <w:tcW w:w="1610" w:type="dxa"/>
          </w:tcPr>
          <w:p w14:paraId="7352AA3D" w14:textId="77777777" w:rsidR="002934A3" w:rsidRDefault="00FA128D">
            <w:r>
              <w:t>19</w:t>
            </w:r>
          </w:p>
        </w:tc>
        <w:tc>
          <w:tcPr>
            <w:tcW w:w="1611" w:type="dxa"/>
          </w:tcPr>
          <w:p w14:paraId="7C01F41A" w14:textId="77777777" w:rsidR="002934A3" w:rsidRDefault="00FA128D">
            <w:r>
              <w:t>20</w:t>
            </w:r>
          </w:p>
          <w:p w14:paraId="4559E53D" w14:textId="71FE805B" w:rsidR="002C59D3" w:rsidRDefault="002C59D3">
            <w:r>
              <w:t>TRAVEL REGISTRATION LATE FEE!!!</w:t>
            </w:r>
          </w:p>
        </w:tc>
        <w:tc>
          <w:tcPr>
            <w:tcW w:w="1611" w:type="dxa"/>
          </w:tcPr>
          <w:p w14:paraId="24BC3166" w14:textId="77777777" w:rsidR="002934A3" w:rsidRDefault="00FA128D">
            <w:r>
              <w:t>21</w:t>
            </w:r>
          </w:p>
        </w:tc>
        <w:tc>
          <w:tcPr>
            <w:tcW w:w="1611" w:type="dxa"/>
          </w:tcPr>
          <w:p w14:paraId="62BFE088" w14:textId="77777777" w:rsidR="002934A3" w:rsidRDefault="00FA128D">
            <w:r>
              <w:t>22</w:t>
            </w:r>
          </w:p>
        </w:tc>
        <w:tc>
          <w:tcPr>
            <w:tcW w:w="1611" w:type="dxa"/>
          </w:tcPr>
          <w:p w14:paraId="7615B05F" w14:textId="77777777" w:rsidR="002934A3" w:rsidRDefault="00FA128D">
            <w:r>
              <w:t>23</w:t>
            </w:r>
          </w:p>
        </w:tc>
        <w:tc>
          <w:tcPr>
            <w:tcW w:w="1611" w:type="dxa"/>
          </w:tcPr>
          <w:p w14:paraId="391C2D17" w14:textId="77777777" w:rsidR="002934A3" w:rsidRDefault="00FA128D">
            <w:r>
              <w:t>24</w:t>
            </w:r>
          </w:p>
          <w:p w14:paraId="08FA9982" w14:textId="748DB913" w:rsidR="003A4D22" w:rsidRDefault="003A4D22">
            <w:r>
              <w:t>No Travel games</w:t>
            </w:r>
            <w:r w:rsidR="002C59D3">
              <w:t xml:space="preserve">/ </w:t>
            </w:r>
            <w:proofErr w:type="spellStart"/>
            <w:r w:rsidR="002C59D3">
              <w:t>Intown</w:t>
            </w:r>
            <w:proofErr w:type="spellEnd"/>
            <w:r w:rsidR="002C59D3">
              <w:t xml:space="preserve"> is on!</w:t>
            </w:r>
          </w:p>
        </w:tc>
      </w:tr>
      <w:tr w:rsidR="00AD05FB" w14:paraId="6D63BC15" w14:textId="77777777" w:rsidTr="00AD05FB">
        <w:trPr>
          <w:trHeight w:val="656"/>
        </w:trPr>
        <w:tc>
          <w:tcPr>
            <w:tcW w:w="1610" w:type="dxa"/>
          </w:tcPr>
          <w:p w14:paraId="75FBA42F" w14:textId="77777777" w:rsidR="002934A3" w:rsidRDefault="00FA128D">
            <w:r>
              <w:t>25</w:t>
            </w:r>
          </w:p>
        </w:tc>
        <w:tc>
          <w:tcPr>
            <w:tcW w:w="1610" w:type="dxa"/>
          </w:tcPr>
          <w:p w14:paraId="51D6A5F2" w14:textId="77777777" w:rsidR="002934A3" w:rsidRDefault="00FA128D">
            <w:r>
              <w:t>26</w:t>
            </w:r>
          </w:p>
          <w:p w14:paraId="32A90CF5" w14:textId="77777777" w:rsidR="003A4D22" w:rsidRDefault="003A4D22">
            <w:r>
              <w:t>Memorial Day</w:t>
            </w:r>
          </w:p>
        </w:tc>
        <w:tc>
          <w:tcPr>
            <w:tcW w:w="1611" w:type="dxa"/>
          </w:tcPr>
          <w:p w14:paraId="1A62D6E4" w14:textId="77777777" w:rsidR="002934A3" w:rsidRDefault="00FA128D">
            <w:r>
              <w:t>27</w:t>
            </w:r>
          </w:p>
        </w:tc>
        <w:tc>
          <w:tcPr>
            <w:tcW w:w="1611" w:type="dxa"/>
          </w:tcPr>
          <w:p w14:paraId="5CDAB208" w14:textId="77777777" w:rsidR="002934A3" w:rsidRDefault="00FA128D">
            <w:r>
              <w:t>28</w:t>
            </w:r>
          </w:p>
        </w:tc>
        <w:tc>
          <w:tcPr>
            <w:tcW w:w="1611" w:type="dxa"/>
          </w:tcPr>
          <w:p w14:paraId="4CECC881" w14:textId="77777777" w:rsidR="002934A3" w:rsidRDefault="00FA128D">
            <w:r>
              <w:t>29</w:t>
            </w:r>
          </w:p>
        </w:tc>
        <w:tc>
          <w:tcPr>
            <w:tcW w:w="1611" w:type="dxa"/>
          </w:tcPr>
          <w:p w14:paraId="32D4D069" w14:textId="77777777" w:rsidR="002934A3" w:rsidRDefault="00FA128D">
            <w:r>
              <w:t>30</w:t>
            </w:r>
          </w:p>
        </w:tc>
        <w:tc>
          <w:tcPr>
            <w:tcW w:w="1611" w:type="dxa"/>
          </w:tcPr>
          <w:p w14:paraId="294C13ED" w14:textId="77777777" w:rsidR="002934A3" w:rsidRDefault="00FA128D">
            <w:r>
              <w:t>31</w:t>
            </w:r>
          </w:p>
          <w:p w14:paraId="66A54562" w14:textId="77777777" w:rsidR="003A4D22" w:rsidRDefault="003A4D22">
            <w:r>
              <w:t>MYS Picture Day</w:t>
            </w:r>
          </w:p>
        </w:tc>
      </w:tr>
    </w:tbl>
    <w:p w14:paraId="263358A8" w14:textId="77777777" w:rsidR="002934A3" w:rsidRDefault="002934A3"/>
    <w:p w14:paraId="1ADCF595" w14:textId="77777777" w:rsidR="00AD05FB" w:rsidRPr="00AD05FB" w:rsidRDefault="00AD05FB">
      <w:pPr>
        <w:rPr>
          <w:rFonts w:ascii="Apple Casual" w:hAnsi="Apple Casual"/>
          <w:color w:val="527D55" w:themeColor="accent1" w:themeShade="BF"/>
          <w:sz w:val="40"/>
          <w:szCs w:val="40"/>
        </w:rPr>
      </w:pPr>
      <w:r w:rsidRPr="00AD05FB">
        <w:rPr>
          <w:rFonts w:ascii="Apple Casual" w:hAnsi="Apple Casual"/>
          <w:color w:val="527D55" w:themeColor="accent1" w:themeShade="BF"/>
          <w:sz w:val="40"/>
          <w:szCs w:val="40"/>
        </w:rPr>
        <w:t>June</w:t>
      </w:r>
    </w:p>
    <w:tbl>
      <w:tblPr>
        <w:tblStyle w:val="TableGrid"/>
        <w:tblW w:w="11268" w:type="dxa"/>
        <w:tblLook w:val="04A0" w:firstRow="1" w:lastRow="0" w:firstColumn="1" w:lastColumn="0" w:noHBand="0" w:noVBand="1"/>
      </w:tblPr>
      <w:tblGrid>
        <w:gridCol w:w="1609"/>
        <w:gridCol w:w="1609"/>
        <w:gridCol w:w="1610"/>
        <w:gridCol w:w="1610"/>
        <w:gridCol w:w="1610"/>
        <w:gridCol w:w="1610"/>
        <w:gridCol w:w="1610"/>
      </w:tblGrid>
      <w:tr w:rsidR="00AD05FB" w14:paraId="0B2DA1D6" w14:textId="77777777" w:rsidTr="00AD05FB">
        <w:trPr>
          <w:trHeight w:val="534"/>
        </w:trPr>
        <w:tc>
          <w:tcPr>
            <w:tcW w:w="1609" w:type="dxa"/>
          </w:tcPr>
          <w:p w14:paraId="29C612B9" w14:textId="77777777" w:rsidR="00AD05FB" w:rsidRDefault="00FA128D">
            <w:r>
              <w:t>1</w:t>
            </w:r>
          </w:p>
        </w:tc>
        <w:tc>
          <w:tcPr>
            <w:tcW w:w="1609" w:type="dxa"/>
          </w:tcPr>
          <w:p w14:paraId="2EC90286" w14:textId="77777777" w:rsidR="00AD05FB" w:rsidRDefault="00FA128D">
            <w:r>
              <w:t>2</w:t>
            </w:r>
          </w:p>
        </w:tc>
        <w:tc>
          <w:tcPr>
            <w:tcW w:w="1610" w:type="dxa"/>
          </w:tcPr>
          <w:p w14:paraId="707294CF" w14:textId="77777777" w:rsidR="00AD05FB" w:rsidRDefault="00FA128D">
            <w:r>
              <w:t>3</w:t>
            </w:r>
          </w:p>
        </w:tc>
        <w:tc>
          <w:tcPr>
            <w:tcW w:w="1610" w:type="dxa"/>
          </w:tcPr>
          <w:p w14:paraId="76C3C9FF" w14:textId="77777777" w:rsidR="00AD05FB" w:rsidRDefault="00FA128D">
            <w:r>
              <w:t>4</w:t>
            </w:r>
          </w:p>
        </w:tc>
        <w:tc>
          <w:tcPr>
            <w:tcW w:w="1610" w:type="dxa"/>
          </w:tcPr>
          <w:p w14:paraId="50294521" w14:textId="77777777" w:rsidR="00AD05FB" w:rsidRDefault="00FA128D">
            <w:r>
              <w:t>5</w:t>
            </w:r>
          </w:p>
        </w:tc>
        <w:tc>
          <w:tcPr>
            <w:tcW w:w="1610" w:type="dxa"/>
          </w:tcPr>
          <w:p w14:paraId="5A4DE8D1" w14:textId="77777777" w:rsidR="00AD05FB" w:rsidRDefault="00FA128D">
            <w:r>
              <w:t>6</w:t>
            </w:r>
          </w:p>
        </w:tc>
        <w:tc>
          <w:tcPr>
            <w:tcW w:w="1610" w:type="dxa"/>
          </w:tcPr>
          <w:p w14:paraId="79E96DFE" w14:textId="77777777" w:rsidR="00AD05FB" w:rsidRDefault="00FA128D">
            <w:r>
              <w:t>7</w:t>
            </w:r>
          </w:p>
        </w:tc>
      </w:tr>
      <w:tr w:rsidR="00AD05FB" w14:paraId="2612F1BA" w14:textId="77777777" w:rsidTr="00AD05FB">
        <w:trPr>
          <w:trHeight w:val="534"/>
        </w:trPr>
        <w:tc>
          <w:tcPr>
            <w:tcW w:w="1609" w:type="dxa"/>
          </w:tcPr>
          <w:p w14:paraId="70A64C41" w14:textId="77777777" w:rsidR="00AD05FB" w:rsidRDefault="00FA128D">
            <w:r>
              <w:t>8</w:t>
            </w:r>
          </w:p>
        </w:tc>
        <w:tc>
          <w:tcPr>
            <w:tcW w:w="1609" w:type="dxa"/>
          </w:tcPr>
          <w:p w14:paraId="36C85EB0" w14:textId="77777777" w:rsidR="00AD05FB" w:rsidRDefault="00FA128D">
            <w:r>
              <w:t>9</w:t>
            </w:r>
          </w:p>
        </w:tc>
        <w:tc>
          <w:tcPr>
            <w:tcW w:w="1610" w:type="dxa"/>
          </w:tcPr>
          <w:p w14:paraId="3FE55031" w14:textId="77777777" w:rsidR="00AD05FB" w:rsidRDefault="00FA128D">
            <w:r>
              <w:t>10</w:t>
            </w:r>
          </w:p>
        </w:tc>
        <w:tc>
          <w:tcPr>
            <w:tcW w:w="1610" w:type="dxa"/>
          </w:tcPr>
          <w:p w14:paraId="5B4241DD" w14:textId="77777777" w:rsidR="00AD05FB" w:rsidRDefault="00FA128D">
            <w:r>
              <w:t>11</w:t>
            </w:r>
          </w:p>
        </w:tc>
        <w:tc>
          <w:tcPr>
            <w:tcW w:w="1610" w:type="dxa"/>
          </w:tcPr>
          <w:p w14:paraId="17E5A1DD" w14:textId="77777777" w:rsidR="00AD05FB" w:rsidRDefault="00FA128D">
            <w:r>
              <w:t>12</w:t>
            </w:r>
          </w:p>
        </w:tc>
        <w:tc>
          <w:tcPr>
            <w:tcW w:w="1610" w:type="dxa"/>
          </w:tcPr>
          <w:p w14:paraId="5F7F684F" w14:textId="77777777" w:rsidR="00AD05FB" w:rsidRDefault="00FA128D">
            <w:r>
              <w:t>13</w:t>
            </w:r>
          </w:p>
        </w:tc>
        <w:tc>
          <w:tcPr>
            <w:tcW w:w="1610" w:type="dxa"/>
          </w:tcPr>
          <w:p w14:paraId="35D1946A" w14:textId="77777777" w:rsidR="003A4D22" w:rsidRDefault="00FA128D" w:rsidP="003A4D22">
            <w:r>
              <w:t>14</w:t>
            </w:r>
            <w:r w:rsidR="003A4D22">
              <w:t xml:space="preserve"> </w:t>
            </w:r>
          </w:p>
          <w:p w14:paraId="443767B2" w14:textId="77777777" w:rsidR="003A4D22" w:rsidRDefault="003A4D22" w:rsidP="003A4D22">
            <w:r>
              <w:t>Jamboree</w:t>
            </w:r>
          </w:p>
          <w:p w14:paraId="1C91F28E" w14:textId="77777777" w:rsidR="00AD05FB" w:rsidRDefault="003A4D22" w:rsidP="003A4D22">
            <w:r>
              <w:t>Season Ends</w:t>
            </w:r>
          </w:p>
        </w:tc>
      </w:tr>
      <w:tr w:rsidR="00AD05FB" w14:paraId="5D23A9D5" w14:textId="77777777" w:rsidTr="00AD05FB">
        <w:trPr>
          <w:trHeight w:val="534"/>
        </w:trPr>
        <w:tc>
          <w:tcPr>
            <w:tcW w:w="1609" w:type="dxa"/>
          </w:tcPr>
          <w:p w14:paraId="3FD032A1" w14:textId="77777777" w:rsidR="00AD05FB" w:rsidRDefault="00FA128D">
            <w:r>
              <w:lastRenderedPageBreak/>
              <w:t>15</w:t>
            </w:r>
          </w:p>
          <w:p w14:paraId="31331DF6" w14:textId="77777777" w:rsidR="003A4D22" w:rsidRDefault="00C03069">
            <w:r>
              <w:t>Fathers Day</w:t>
            </w:r>
          </w:p>
        </w:tc>
        <w:tc>
          <w:tcPr>
            <w:tcW w:w="1609" w:type="dxa"/>
          </w:tcPr>
          <w:p w14:paraId="1111272F" w14:textId="77777777" w:rsidR="00AD05FB" w:rsidRDefault="00FA128D">
            <w:r>
              <w:t>16</w:t>
            </w:r>
          </w:p>
        </w:tc>
        <w:tc>
          <w:tcPr>
            <w:tcW w:w="1610" w:type="dxa"/>
          </w:tcPr>
          <w:p w14:paraId="5A18EE1F" w14:textId="77777777" w:rsidR="00AD05FB" w:rsidRDefault="00FA128D">
            <w:r>
              <w:t>17</w:t>
            </w:r>
          </w:p>
        </w:tc>
        <w:tc>
          <w:tcPr>
            <w:tcW w:w="1610" w:type="dxa"/>
          </w:tcPr>
          <w:p w14:paraId="0973F002" w14:textId="77777777" w:rsidR="00AD05FB" w:rsidRDefault="00FA128D">
            <w:r>
              <w:t>18</w:t>
            </w:r>
          </w:p>
        </w:tc>
        <w:tc>
          <w:tcPr>
            <w:tcW w:w="1610" w:type="dxa"/>
          </w:tcPr>
          <w:p w14:paraId="3FCB40E9" w14:textId="77777777" w:rsidR="00AD05FB" w:rsidRDefault="00FA128D">
            <w:r>
              <w:t>19</w:t>
            </w:r>
          </w:p>
        </w:tc>
        <w:tc>
          <w:tcPr>
            <w:tcW w:w="1610" w:type="dxa"/>
          </w:tcPr>
          <w:p w14:paraId="73860FB8" w14:textId="77777777" w:rsidR="00AD05FB" w:rsidRDefault="00FA128D">
            <w:r>
              <w:t>20</w:t>
            </w:r>
          </w:p>
        </w:tc>
        <w:tc>
          <w:tcPr>
            <w:tcW w:w="1610" w:type="dxa"/>
          </w:tcPr>
          <w:p w14:paraId="79160751" w14:textId="77777777" w:rsidR="00AD05FB" w:rsidRDefault="00FA128D">
            <w:r>
              <w:t>2</w:t>
            </w:r>
          </w:p>
        </w:tc>
      </w:tr>
      <w:tr w:rsidR="00AD05FB" w14:paraId="4C4EF8A9" w14:textId="77777777" w:rsidTr="00AD05FB">
        <w:trPr>
          <w:trHeight w:val="481"/>
        </w:trPr>
        <w:tc>
          <w:tcPr>
            <w:tcW w:w="1609" w:type="dxa"/>
          </w:tcPr>
          <w:p w14:paraId="3C373083" w14:textId="77777777" w:rsidR="00AD05FB" w:rsidRDefault="00FA128D">
            <w:r>
              <w:t>22</w:t>
            </w:r>
          </w:p>
        </w:tc>
        <w:tc>
          <w:tcPr>
            <w:tcW w:w="1609" w:type="dxa"/>
          </w:tcPr>
          <w:p w14:paraId="2C4CED27" w14:textId="77777777" w:rsidR="00AD05FB" w:rsidRDefault="00FA128D">
            <w:r>
              <w:t>23</w:t>
            </w:r>
          </w:p>
        </w:tc>
        <w:tc>
          <w:tcPr>
            <w:tcW w:w="1610" w:type="dxa"/>
          </w:tcPr>
          <w:p w14:paraId="1E32C9A9" w14:textId="77777777" w:rsidR="00AD05FB" w:rsidRDefault="00FA128D">
            <w:r>
              <w:t>24</w:t>
            </w:r>
          </w:p>
        </w:tc>
        <w:tc>
          <w:tcPr>
            <w:tcW w:w="1610" w:type="dxa"/>
          </w:tcPr>
          <w:p w14:paraId="1D6F1FBB" w14:textId="77777777" w:rsidR="00AD05FB" w:rsidRDefault="00FA128D">
            <w:r>
              <w:t>25</w:t>
            </w:r>
          </w:p>
        </w:tc>
        <w:tc>
          <w:tcPr>
            <w:tcW w:w="1610" w:type="dxa"/>
          </w:tcPr>
          <w:p w14:paraId="4B20F969" w14:textId="77777777" w:rsidR="00AD05FB" w:rsidRDefault="00FA128D">
            <w:r>
              <w:t>26</w:t>
            </w:r>
          </w:p>
        </w:tc>
        <w:tc>
          <w:tcPr>
            <w:tcW w:w="1610" w:type="dxa"/>
          </w:tcPr>
          <w:p w14:paraId="4B0D1EFD" w14:textId="77777777" w:rsidR="00AD05FB" w:rsidRDefault="00FA128D">
            <w:r>
              <w:t>27</w:t>
            </w:r>
          </w:p>
        </w:tc>
        <w:tc>
          <w:tcPr>
            <w:tcW w:w="1610" w:type="dxa"/>
          </w:tcPr>
          <w:p w14:paraId="177B166C" w14:textId="77777777" w:rsidR="002C59D3" w:rsidRDefault="00FA128D">
            <w:r>
              <w:t>28</w:t>
            </w:r>
          </w:p>
          <w:p w14:paraId="05A2A98B" w14:textId="33AC5034" w:rsidR="003A4D22" w:rsidRDefault="003A4D22">
            <w:r>
              <w:t>Gillette Experience</w:t>
            </w:r>
            <w:r w:rsidR="002C59D3">
              <w:t xml:space="preserve"> &amp; MYS Tailgate Party</w:t>
            </w:r>
            <w:r>
              <w:t>!!!</w:t>
            </w:r>
          </w:p>
        </w:tc>
      </w:tr>
      <w:tr w:rsidR="00AD05FB" w14:paraId="69193DAF" w14:textId="77777777" w:rsidTr="00AD05FB">
        <w:trPr>
          <w:trHeight w:val="534"/>
        </w:trPr>
        <w:tc>
          <w:tcPr>
            <w:tcW w:w="1609" w:type="dxa"/>
          </w:tcPr>
          <w:p w14:paraId="0CA649F5" w14:textId="77777777" w:rsidR="00AD05FB" w:rsidRDefault="00FA128D">
            <w:r>
              <w:t>29</w:t>
            </w:r>
          </w:p>
        </w:tc>
        <w:tc>
          <w:tcPr>
            <w:tcW w:w="1609" w:type="dxa"/>
          </w:tcPr>
          <w:p w14:paraId="626FF852" w14:textId="77777777" w:rsidR="00AD05FB" w:rsidRDefault="00FA128D">
            <w:r>
              <w:t>30</w:t>
            </w:r>
          </w:p>
        </w:tc>
        <w:tc>
          <w:tcPr>
            <w:tcW w:w="1610" w:type="dxa"/>
          </w:tcPr>
          <w:p w14:paraId="7C964417" w14:textId="77777777" w:rsidR="00AD05FB" w:rsidRDefault="00AD05FB"/>
        </w:tc>
        <w:tc>
          <w:tcPr>
            <w:tcW w:w="1610" w:type="dxa"/>
          </w:tcPr>
          <w:p w14:paraId="2BBF328C" w14:textId="7F783C61" w:rsidR="00AD05FB" w:rsidRDefault="002C59D3" w:rsidP="002C59D3">
            <w:r>
              <w:t>Enjoy your Summer Pick-on the TURF!  July-Aug.</w:t>
            </w:r>
          </w:p>
        </w:tc>
        <w:tc>
          <w:tcPr>
            <w:tcW w:w="1610" w:type="dxa"/>
          </w:tcPr>
          <w:p w14:paraId="6102F901" w14:textId="77777777" w:rsidR="00AD05FB" w:rsidRDefault="00AD05FB"/>
        </w:tc>
        <w:tc>
          <w:tcPr>
            <w:tcW w:w="1610" w:type="dxa"/>
          </w:tcPr>
          <w:p w14:paraId="4A177487" w14:textId="77777777" w:rsidR="00AD05FB" w:rsidRDefault="00AD05FB"/>
        </w:tc>
        <w:tc>
          <w:tcPr>
            <w:tcW w:w="1610" w:type="dxa"/>
          </w:tcPr>
          <w:p w14:paraId="00DE3EBB" w14:textId="77777777" w:rsidR="00AD05FB" w:rsidRDefault="00AD05FB"/>
        </w:tc>
      </w:tr>
    </w:tbl>
    <w:p w14:paraId="086053CC" w14:textId="77777777" w:rsidR="00AD05FB" w:rsidRDefault="00AD05FB"/>
    <w:sectPr w:rsidR="00AD05FB" w:rsidSect="0088681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displayBackgroundShape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/31/2014"/>
    <w:docVar w:name="MonthStart" w:val="3/1/2014"/>
    <w:docVar w:name="ShowDynamicGuides" w:val="1"/>
    <w:docVar w:name="ShowMarginGuides" w:val="0"/>
    <w:docVar w:name="ShowOutlines" w:val="0"/>
    <w:docVar w:name="ShowStaticGuides" w:val="0"/>
  </w:docVars>
  <w:rsids>
    <w:rsidRoot w:val="000063DF"/>
    <w:rsid w:val="000063DF"/>
    <w:rsid w:val="001524D4"/>
    <w:rsid w:val="0017509B"/>
    <w:rsid w:val="002559F0"/>
    <w:rsid w:val="002934A3"/>
    <w:rsid w:val="002A7E17"/>
    <w:rsid w:val="002C59D3"/>
    <w:rsid w:val="0030697A"/>
    <w:rsid w:val="003655A9"/>
    <w:rsid w:val="003A4D22"/>
    <w:rsid w:val="003E2E08"/>
    <w:rsid w:val="00494221"/>
    <w:rsid w:val="004E0FE6"/>
    <w:rsid w:val="0055170E"/>
    <w:rsid w:val="00587163"/>
    <w:rsid w:val="005B6A2B"/>
    <w:rsid w:val="00602F1D"/>
    <w:rsid w:val="006901CD"/>
    <w:rsid w:val="006A238D"/>
    <w:rsid w:val="007B15B5"/>
    <w:rsid w:val="00886811"/>
    <w:rsid w:val="0088752A"/>
    <w:rsid w:val="008F1587"/>
    <w:rsid w:val="008F496A"/>
    <w:rsid w:val="0099649C"/>
    <w:rsid w:val="009E5027"/>
    <w:rsid w:val="00A90378"/>
    <w:rsid w:val="00AA4B86"/>
    <w:rsid w:val="00AD05FB"/>
    <w:rsid w:val="00B026CD"/>
    <w:rsid w:val="00B67F1F"/>
    <w:rsid w:val="00C03069"/>
    <w:rsid w:val="00C36C2B"/>
    <w:rsid w:val="00C83780"/>
    <w:rsid w:val="00C949BD"/>
    <w:rsid w:val="00D70BD1"/>
    <w:rsid w:val="00DB7CA4"/>
    <w:rsid w:val="00DD4C42"/>
    <w:rsid w:val="00F730E1"/>
    <w:rsid w:val="00F81C64"/>
    <w:rsid w:val="00FA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04]"/>
    </o:shapedefaults>
    <o:shapelayout v:ext="edit">
      <o:idmap v:ext="edit" data="1"/>
    </o:shapelayout>
  </w:shapeDefaults>
  <w:decimalSymbol w:val="."/>
  <w:listSeparator w:val=","/>
  <w14:docId w14:val="029D1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6533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6533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C6DAC8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2A376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86811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72A376" w:themeColor="accent1" w:shadow="1"/>
        <w:left w:val="single" w:sz="2" w:space="10" w:color="72A376" w:themeColor="accent1" w:shadow="1"/>
        <w:bottom w:val="single" w:sz="2" w:space="10" w:color="72A376" w:themeColor="accent1" w:shadow="1"/>
        <w:right w:val="single" w:sz="2" w:space="10" w:color="72A376" w:themeColor="accent1" w:shadow="1"/>
      </w:pBdr>
      <w:ind w:left="1152" w:right="1152"/>
    </w:pPr>
    <w:rPr>
      <w:i/>
      <w:iCs/>
      <w:color w:val="72A376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72A376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72A376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72A376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365338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36533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72A376" w:themeColor="accent1"/>
      </w:pBdr>
      <w:spacing w:before="200" w:after="280"/>
      <w:ind w:left="936" w:right="936"/>
    </w:pPr>
    <w:rPr>
      <w:b/>
      <w:bCs/>
      <w:i/>
      <w:iCs/>
      <w:color w:val="72A376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72A376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72A376" w:themeColor="accent1"/>
      </w:pBdr>
      <w:spacing w:after="300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  <w:style w:type="table" w:styleId="TableGrid">
    <w:name w:val="Table Grid"/>
    <w:basedOn w:val="TableNormal"/>
    <w:uiPriority w:val="59"/>
    <w:rsid w:val="008F4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2A376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2A376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65338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6533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C6DAC8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2A376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527D5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86811"/>
    <w:rPr>
      <w:rFonts w:asciiTheme="majorHAnsi" w:eastAsiaTheme="majorEastAsia" w:hAnsiTheme="majorHAnsi" w:cstheme="majorBidi"/>
      <w:b/>
      <w:bCs/>
      <w:color w:val="72A376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72A376" w:themeColor="accent1" w:shadow="1"/>
        <w:left w:val="single" w:sz="2" w:space="10" w:color="72A376" w:themeColor="accent1" w:shadow="1"/>
        <w:bottom w:val="single" w:sz="2" w:space="10" w:color="72A376" w:themeColor="accent1" w:shadow="1"/>
        <w:right w:val="single" w:sz="2" w:space="10" w:color="72A376" w:themeColor="accent1" w:shadow="1"/>
      </w:pBdr>
      <w:ind w:left="1152" w:right="1152"/>
    </w:pPr>
    <w:rPr>
      <w:i/>
      <w:iCs/>
      <w:color w:val="72A376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72A376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72A376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72A376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365338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365338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72A376" w:themeColor="accent1"/>
      </w:pBdr>
      <w:spacing w:before="200" w:after="280"/>
      <w:ind w:left="936" w:right="936"/>
    </w:pPr>
    <w:rPr>
      <w:b/>
      <w:bCs/>
      <w:i/>
      <w:iCs/>
      <w:color w:val="72A376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72A376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72A376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72A376" w:themeColor="accent1"/>
      </w:pBdr>
      <w:spacing w:after="300"/>
      <w:contextualSpacing/>
    </w:pPr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4D4F3F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  <w:style w:type="table" w:styleId="TableGrid">
    <w:name w:val="Table Grid"/>
    <w:basedOn w:val="TableNormal"/>
    <w:uiPriority w:val="59"/>
    <w:rsid w:val="008F49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rint%20Layout%20View:Calendars:Event%20Calendar.dotm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Foundry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Foundry">
      <a:majorFont>
        <a:latin typeface="Rockwell"/>
        <a:ea typeface=""/>
        <a:cs typeface=""/>
        <a:font script="Grek" typeface="Cambria"/>
        <a:font script="Cyrl" typeface="Cambria"/>
        <a:font script="Jpan" typeface="ＭＳ 明朝"/>
        <a:font script="Hang" typeface="바탕"/>
        <a:font script="Hans" typeface="华文新魏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ＭＳ 明朝"/>
        <a:font script="Hang" typeface="바탕"/>
        <a:font script="Hans" typeface="华文新魏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oundry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7A9BC1-8378-D542-BD62-346F271E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Calendar.dotm</Template>
  <TotalTime>71</TotalTime>
  <Pages>2</Pages>
  <Words>326</Words>
  <Characters>1678</Characters>
  <Application>Microsoft Macintosh Word</Application>
  <DocSecurity>0</DocSecurity>
  <Lines>335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Blood</dc:creator>
  <cp:keywords/>
  <dc:description/>
  <cp:lastModifiedBy>Robert Blood</cp:lastModifiedBy>
  <cp:revision>4</cp:revision>
  <dcterms:created xsi:type="dcterms:W3CDTF">2014-03-14T05:28:00Z</dcterms:created>
  <dcterms:modified xsi:type="dcterms:W3CDTF">2014-03-14T07:46:00Z</dcterms:modified>
  <cp:category/>
</cp:coreProperties>
</file>