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82" w:type="dxa"/>
        <w:tblInd w:w="-1584" w:type="dxa"/>
        <w:tblLayout w:type="fixed"/>
        <w:tblLook w:val="0000"/>
      </w:tblPr>
      <w:tblGrid>
        <w:gridCol w:w="3438"/>
        <w:gridCol w:w="2970"/>
        <w:gridCol w:w="2034"/>
        <w:gridCol w:w="1860"/>
        <w:gridCol w:w="1380"/>
      </w:tblGrid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sz w:val="26"/>
              </w:rPr>
            </w:pPr>
            <w:r w:rsidRPr="001C3998">
              <w:rPr>
                <w:rFonts w:ascii="Times New Roman" w:hAnsi="Times New Roman"/>
                <w:b/>
                <w:bCs/>
                <w:sz w:val="26"/>
                <w:szCs w:val="32"/>
              </w:rPr>
              <w:t>Board Position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sz w:val="26"/>
              </w:rPr>
            </w:pPr>
            <w:r w:rsidRPr="001C3998">
              <w:rPr>
                <w:rFonts w:ascii="Times New Roman" w:hAnsi="Times New Roman"/>
                <w:b/>
                <w:bCs/>
                <w:sz w:val="26"/>
                <w:szCs w:val="32"/>
              </w:rPr>
              <w:t>Nominee</w:t>
            </w:r>
            <w:r>
              <w:rPr>
                <w:rFonts w:ascii="Times New Roman" w:hAnsi="Times New Roman"/>
                <w:b/>
                <w:bCs/>
                <w:sz w:val="26"/>
                <w:szCs w:val="32"/>
              </w:rPr>
              <w:t>/s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Helvetica"/>
                <w:sz w:val="26"/>
              </w:rPr>
            </w:pPr>
            <w:r w:rsidRPr="001C3998">
              <w:rPr>
                <w:rFonts w:ascii="Times New Roman" w:hAnsi="Times New Roman"/>
                <w:b/>
                <w:bCs/>
                <w:sz w:val="26"/>
                <w:szCs w:val="32"/>
              </w:rPr>
              <w:t>Incumbent</w:t>
            </w:r>
          </w:p>
        </w:tc>
        <w:tc>
          <w:tcPr>
            <w:tcW w:w="1860" w:type="dxa"/>
            <w:tcBorders>
              <w:bottom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32"/>
              </w:rPr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sz w:val="26"/>
              </w:rPr>
            </w:pPr>
            <w:r>
              <w:rPr>
                <w:rFonts w:ascii="Times New Roman" w:hAnsi="Times New Roman" w:cs="Helvetica"/>
                <w:sz w:val="26"/>
              </w:rPr>
              <w:t>Rev. 5/16/13</w:t>
            </w:r>
          </w:p>
        </w:tc>
      </w:tr>
      <w:tr w:rsidR="00E70607" w:rsidRPr="001C3998" w:rsidTr="0034647D">
        <w:tc>
          <w:tcPr>
            <w:tcW w:w="6408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32"/>
              </w:rPr>
            </w:pP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Helvetica"/>
                <w:sz w:val="26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 </w:t>
            </w:r>
          </w:p>
        </w:tc>
        <w:tc>
          <w:tcPr>
            <w:tcW w:w="1860" w:type="dxa"/>
            <w:tcBorders>
              <w:bottom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32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32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E60DB3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b/>
                <w:sz w:val="26"/>
              </w:rPr>
            </w:pPr>
            <w:r w:rsidRPr="00E60DB3">
              <w:rPr>
                <w:rFonts w:ascii="Times New Roman" w:hAnsi="Times New Roman"/>
                <w:b/>
                <w:sz w:val="26"/>
                <w:szCs w:val="32"/>
              </w:rPr>
              <w:t>President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32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Danielle DeSimone</w:t>
            </w:r>
          </w:p>
          <w:p w:rsidR="00E70607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sz w:val="26"/>
              </w:rPr>
            </w:pPr>
            <w:r>
              <w:rPr>
                <w:rFonts w:ascii="Times New Roman" w:hAnsi="Times New Roman" w:cs="Helvetica"/>
                <w:sz w:val="26"/>
              </w:rPr>
              <w:t>Mark Donahue</w:t>
            </w:r>
          </w:p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sz w:val="26"/>
              </w:rPr>
            </w:pPr>
            <w:r>
              <w:rPr>
                <w:rFonts w:ascii="Times New Roman" w:hAnsi="Times New Roman" w:cs="Helvetica"/>
                <w:sz w:val="26"/>
              </w:rPr>
              <w:t>David Valade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Helvetica"/>
                <w:sz w:val="26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 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32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sz w:val="26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E60DB3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b/>
                <w:sz w:val="26"/>
              </w:rPr>
            </w:pPr>
            <w:r w:rsidRPr="00E60DB3">
              <w:rPr>
                <w:rFonts w:ascii="Times New Roman" w:hAnsi="Times New Roman"/>
                <w:b/>
                <w:sz w:val="26"/>
                <w:szCs w:val="32"/>
              </w:rPr>
              <w:t>Vice President 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sz w:val="26"/>
              </w:rPr>
            </w:pPr>
            <w:r>
              <w:rPr>
                <w:rFonts w:ascii="Times New Roman" w:hAnsi="Times New Roman" w:cs="Helvetica"/>
                <w:sz w:val="26"/>
              </w:rPr>
              <w:t>Diederik DeGraaf</w:t>
            </w:r>
          </w:p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sz w:val="26"/>
              </w:rPr>
            </w:pPr>
            <w:r>
              <w:rPr>
                <w:rFonts w:ascii="Times New Roman" w:hAnsi="Times New Roman" w:cs="Helvetica"/>
                <w:sz w:val="26"/>
              </w:rPr>
              <w:t>William DeSimone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Helvetica"/>
                <w:sz w:val="26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 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32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sz w:val="26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E60DB3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b/>
                <w:sz w:val="26"/>
              </w:rPr>
            </w:pPr>
            <w:r w:rsidRPr="00E60DB3">
              <w:rPr>
                <w:rFonts w:ascii="Times New Roman" w:hAnsi="Times New Roman"/>
                <w:b/>
                <w:sz w:val="26"/>
                <w:szCs w:val="32"/>
              </w:rPr>
              <w:t>Treasurer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sz w:val="26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Lizbeth DeSelm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Helvetica"/>
                <w:sz w:val="26"/>
              </w:rPr>
            </w:pP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32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sz w:val="26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Secretary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Christine Thor</w:t>
            </w:r>
            <w:r w:rsidRPr="001C3998">
              <w:rPr>
                <w:rFonts w:ascii="Times New Roman" w:hAnsi="Times New Roman"/>
                <w:sz w:val="26"/>
                <w:szCs w:val="32"/>
              </w:rPr>
              <w:t>steinsson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Helvetica"/>
                <w:sz w:val="26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Yes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sz w:val="26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Helvetica"/>
                <w:sz w:val="26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 w:cs="Calibri"/>
                <w:sz w:val="26"/>
                <w:szCs w:val="30"/>
              </w:rPr>
              <w:t>Registrar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Paula Vaughan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Yes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 w:cs="Calibri"/>
                <w:sz w:val="26"/>
                <w:szCs w:val="30"/>
              </w:rPr>
              <w:t>Chi</w:t>
            </w:r>
            <w:r>
              <w:rPr>
                <w:rFonts w:ascii="Times New Roman" w:hAnsi="Times New Roman" w:cs="Calibri"/>
                <w:sz w:val="26"/>
                <w:szCs w:val="30"/>
              </w:rPr>
              <w:t>l</w:t>
            </w:r>
            <w:r w:rsidRPr="001C3998">
              <w:rPr>
                <w:rFonts w:ascii="Times New Roman" w:hAnsi="Times New Roman" w:cs="Calibri"/>
                <w:sz w:val="26"/>
                <w:szCs w:val="30"/>
              </w:rPr>
              <w:t>d Protection Officer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 w:cs="Calibri"/>
                <w:sz w:val="26"/>
                <w:szCs w:val="30"/>
              </w:rPr>
              <w:t>Sean O’Brien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Yes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Munchkins (U6</w:t>
            </w:r>
            <w:r w:rsidRPr="001C3998">
              <w:rPr>
                <w:rFonts w:ascii="Times New Roman" w:hAnsi="Times New Roman"/>
                <w:sz w:val="26"/>
                <w:szCs w:val="32"/>
              </w:rPr>
              <w:t>)</w:t>
            </w:r>
            <w:r>
              <w:rPr>
                <w:rFonts w:ascii="Times New Roman" w:hAnsi="Times New Roman"/>
                <w:sz w:val="26"/>
                <w:szCs w:val="32"/>
              </w:rPr>
              <w:t xml:space="preserve"> Coordinator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John Lockner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Yes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 w:cs="Calibri"/>
                <w:sz w:val="26"/>
                <w:szCs w:val="30"/>
              </w:rPr>
              <w:t>City U7 Coordinator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 w:cs="Calibri"/>
                <w:sz w:val="26"/>
                <w:szCs w:val="30"/>
              </w:rPr>
              <w:t>Brian Rosnov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Yes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2A26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City U8</w:t>
            </w:r>
            <w:r>
              <w:rPr>
                <w:rFonts w:ascii="Times New Roman" w:hAnsi="Times New Roman"/>
                <w:sz w:val="26"/>
                <w:szCs w:val="32"/>
              </w:rPr>
              <w:t xml:space="preserve"> Coordinator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32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Noah Smith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/>
                <w:sz w:val="26"/>
                <w:szCs w:val="32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Yes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City U10</w:t>
            </w:r>
            <w:r>
              <w:rPr>
                <w:rFonts w:ascii="Times New Roman" w:hAnsi="Times New Roman"/>
                <w:sz w:val="26"/>
                <w:szCs w:val="32"/>
              </w:rPr>
              <w:t xml:space="preserve"> Coordinator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Gina McKinnon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Yes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Travel Coordinator--</w:t>
            </w:r>
            <w:r w:rsidRPr="001C3998">
              <w:rPr>
                <w:rFonts w:ascii="Times New Roman" w:hAnsi="Times New Roman"/>
                <w:sz w:val="26"/>
                <w:szCs w:val="32"/>
              </w:rPr>
              <w:t>Boys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Jennifer Mullen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Yes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Travel Coordinator--</w:t>
            </w:r>
            <w:r w:rsidRPr="001C3998">
              <w:rPr>
                <w:rFonts w:ascii="Times New Roman" w:hAnsi="Times New Roman"/>
                <w:sz w:val="26"/>
                <w:szCs w:val="32"/>
              </w:rPr>
              <w:t>Girls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Bob Lynch-</w:t>
            </w:r>
            <w:r w:rsidRPr="001C3998">
              <w:rPr>
                <w:rFonts w:ascii="Times New Roman" w:hAnsi="Times New Roman"/>
                <w:sz w:val="26"/>
                <w:szCs w:val="32"/>
              </w:rPr>
              <w:t>Galvin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Yes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27364E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sz w:val="26"/>
                <w:szCs w:val="30"/>
              </w:rPr>
            </w:pPr>
            <w:r w:rsidRPr="0027364E">
              <w:rPr>
                <w:rFonts w:ascii="Times New Roman" w:hAnsi="Times New Roman"/>
                <w:b/>
                <w:sz w:val="26"/>
                <w:szCs w:val="32"/>
              </w:rPr>
              <w:t>Travel Administrator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OPEN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 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Referee Coordinator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Nathan Roy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Yes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27364E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sz w:val="26"/>
                <w:szCs w:val="30"/>
              </w:rPr>
            </w:pPr>
            <w:r w:rsidRPr="0027364E">
              <w:rPr>
                <w:rFonts w:ascii="Times New Roman" w:hAnsi="Times New Roman" w:cs="Calibri"/>
                <w:b/>
                <w:sz w:val="26"/>
                <w:szCs w:val="30"/>
              </w:rPr>
              <w:t>Field Coordinator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 w:cs="Calibri"/>
                <w:sz w:val="26"/>
                <w:szCs w:val="30"/>
              </w:rPr>
              <w:t>Jane Wiesen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/>
                <w:sz w:val="26"/>
                <w:szCs w:val="32"/>
              </w:rPr>
            </w:pP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27364E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sz w:val="26"/>
                <w:szCs w:val="30"/>
              </w:rPr>
            </w:pPr>
            <w:r w:rsidRPr="0027364E">
              <w:rPr>
                <w:rFonts w:ascii="Times New Roman" w:hAnsi="Times New Roman" w:cs="Calibri"/>
                <w:b/>
                <w:sz w:val="26"/>
                <w:szCs w:val="30"/>
              </w:rPr>
              <w:t>Volunteer Coordinator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 w:cs="Calibri"/>
                <w:sz w:val="26"/>
                <w:szCs w:val="30"/>
              </w:rPr>
              <w:t>OPEN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 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 w:cs="Calibri"/>
                <w:sz w:val="26"/>
                <w:szCs w:val="30"/>
              </w:rPr>
              <w:t>Tryouts Coordinator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 w:cs="Calibri"/>
                <w:sz w:val="26"/>
                <w:szCs w:val="30"/>
              </w:rPr>
              <w:t>Christine Thorsteinsson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/>
                <w:sz w:val="26"/>
                <w:szCs w:val="32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Yes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2A520B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sz w:val="26"/>
                <w:szCs w:val="30"/>
              </w:rPr>
            </w:pPr>
            <w:r w:rsidRPr="002A520B">
              <w:rPr>
                <w:rFonts w:ascii="Times New Roman" w:hAnsi="Times New Roman" w:cs="Calibri"/>
                <w:b/>
                <w:sz w:val="26"/>
                <w:szCs w:val="30"/>
              </w:rPr>
              <w:t>Director of Coach and Player Development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 w:cs="Calibri"/>
                <w:sz w:val="26"/>
                <w:szCs w:val="30"/>
              </w:rPr>
              <w:t>Jennifer McLellan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 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 w:cs="Calibri"/>
                <w:sz w:val="26"/>
                <w:szCs w:val="30"/>
              </w:rPr>
              <w:t>Communications Director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 w:cs="Calibri"/>
                <w:sz w:val="26"/>
                <w:szCs w:val="30"/>
              </w:rPr>
              <w:t>Peter Mortimer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Yes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 w:cs="Calibri"/>
                <w:sz w:val="26"/>
                <w:szCs w:val="30"/>
              </w:rPr>
              <w:t>Equipment Manager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 w:cs="Calibri"/>
                <w:sz w:val="26"/>
                <w:szCs w:val="30"/>
              </w:rPr>
              <w:t>Bill DeSimone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/>
                <w:sz w:val="26"/>
                <w:szCs w:val="32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Yes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 w:cs="Calibri"/>
                <w:sz w:val="26"/>
                <w:szCs w:val="30"/>
              </w:rPr>
              <w:t>Field Manager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 w:cs="Calibri"/>
                <w:sz w:val="26"/>
                <w:szCs w:val="30"/>
              </w:rPr>
              <w:t>Mark Donahue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Yes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Webmaster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 w:cs="Calibri"/>
                <w:sz w:val="26"/>
                <w:szCs w:val="30"/>
              </w:rPr>
              <w:t>Krissy Carter</w:t>
            </w: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>
              <w:rPr>
                <w:rFonts w:ascii="Times New Roman" w:hAnsi="Times New Roman"/>
                <w:sz w:val="26"/>
                <w:szCs w:val="32"/>
              </w:rPr>
              <w:t>Yes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27364E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sz w:val="26"/>
                <w:szCs w:val="30"/>
              </w:rPr>
            </w:pPr>
            <w:r w:rsidRPr="0027364E">
              <w:rPr>
                <w:rFonts w:ascii="Times New Roman" w:hAnsi="Times New Roman" w:cs="Calibri"/>
                <w:b/>
                <w:sz w:val="26"/>
                <w:szCs w:val="30"/>
              </w:rPr>
              <w:t>General Board Members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 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  <w:tr w:rsidR="00E70607" w:rsidRPr="001C3998" w:rsidTr="0034647D">
        <w:tc>
          <w:tcPr>
            <w:tcW w:w="343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  <w:tc>
          <w:tcPr>
            <w:tcW w:w="203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AC5E7C">
            <w:pPr>
              <w:widowControl w:val="0"/>
              <w:autoSpaceDE w:val="0"/>
              <w:autoSpaceDN w:val="0"/>
              <w:adjustRightInd w:val="0"/>
              <w:ind w:left="2052" w:hanging="1518"/>
              <w:rPr>
                <w:rFonts w:ascii="Times New Roman" w:hAnsi="Times New Roman" w:cs="Calibri"/>
                <w:sz w:val="26"/>
                <w:szCs w:val="30"/>
              </w:rPr>
            </w:pPr>
            <w:r w:rsidRPr="001C3998">
              <w:rPr>
                <w:rFonts w:ascii="Times New Roman" w:hAnsi="Times New Roman"/>
                <w:sz w:val="26"/>
                <w:szCs w:val="32"/>
              </w:rPr>
              <w:t> 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b/>
                <w:bCs/>
                <w:sz w:val="26"/>
                <w:szCs w:val="30"/>
              </w:rPr>
            </w:pPr>
          </w:p>
        </w:tc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70607" w:rsidRPr="001C3998" w:rsidRDefault="00E70607" w:rsidP="00512D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Calibri"/>
                <w:sz w:val="26"/>
                <w:szCs w:val="30"/>
              </w:rPr>
            </w:pPr>
          </w:p>
        </w:tc>
      </w:tr>
    </w:tbl>
    <w:p w:rsidR="00E70607" w:rsidRPr="0034647D" w:rsidRDefault="00E70607" w:rsidP="00512D43">
      <w:pPr>
        <w:widowControl w:val="0"/>
        <w:autoSpaceDE w:val="0"/>
        <w:autoSpaceDN w:val="0"/>
        <w:adjustRightInd w:val="0"/>
        <w:rPr>
          <w:rFonts w:ascii="Times New Roman" w:hAnsi="Times New Roman" w:cs="Calibri"/>
          <w:sz w:val="26"/>
          <w:szCs w:val="30"/>
        </w:rPr>
      </w:pPr>
      <w:r w:rsidRPr="0034647D">
        <w:rPr>
          <w:rFonts w:ascii="Times New Roman" w:hAnsi="Times New Roman" w:cs="Calibri"/>
          <w:sz w:val="26"/>
          <w:szCs w:val="30"/>
        </w:rPr>
        <w:t> </w:t>
      </w:r>
    </w:p>
    <w:p w:rsidR="00E70607" w:rsidRPr="00512D43" w:rsidRDefault="00E70607" w:rsidP="00512D43">
      <w:pPr>
        <w:widowControl w:val="0"/>
        <w:autoSpaceDE w:val="0"/>
        <w:autoSpaceDN w:val="0"/>
        <w:adjustRightInd w:val="0"/>
        <w:rPr>
          <w:rFonts w:ascii="Arial" w:hAnsi="Arial" w:cs="Arial"/>
          <w:color w:val="1049BC"/>
          <w:sz w:val="32"/>
          <w:szCs w:val="32"/>
        </w:rPr>
      </w:pPr>
      <w:r w:rsidRPr="00512D43">
        <w:rPr>
          <w:rFonts w:ascii="Arial" w:hAnsi="Arial" w:cs="Arial"/>
          <w:color w:val="1049BC"/>
          <w:sz w:val="32"/>
          <w:szCs w:val="32"/>
        </w:rPr>
        <w:t> </w:t>
      </w:r>
    </w:p>
    <w:p w:rsidR="00E70607" w:rsidRPr="00512D43" w:rsidRDefault="00E70607" w:rsidP="00512D43">
      <w:pPr>
        <w:widowControl w:val="0"/>
        <w:autoSpaceDE w:val="0"/>
        <w:autoSpaceDN w:val="0"/>
        <w:adjustRightInd w:val="0"/>
        <w:rPr>
          <w:rFonts w:ascii="Arial" w:hAnsi="Arial" w:cs="Arial"/>
          <w:color w:val="1049BC"/>
          <w:sz w:val="32"/>
          <w:szCs w:val="32"/>
        </w:rPr>
      </w:pPr>
    </w:p>
    <w:sectPr w:rsidR="00E70607" w:rsidRPr="00512D43" w:rsidSect="00512D4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2D43"/>
    <w:rsid w:val="00020042"/>
    <w:rsid w:val="00064D48"/>
    <w:rsid w:val="000B537E"/>
    <w:rsid w:val="000C7664"/>
    <w:rsid w:val="000D161F"/>
    <w:rsid w:val="001B4CB8"/>
    <w:rsid w:val="001C155E"/>
    <w:rsid w:val="001C3998"/>
    <w:rsid w:val="001C3C12"/>
    <w:rsid w:val="001D0E99"/>
    <w:rsid w:val="001D51D6"/>
    <w:rsid w:val="00214260"/>
    <w:rsid w:val="0027364E"/>
    <w:rsid w:val="002A2640"/>
    <w:rsid w:val="002A520B"/>
    <w:rsid w:val="0034647D"/>
    <w:rsid w:val="00353419"/>
    <w:rsid w:val="003A1E05"/>
    <w:rsid w:val="00512D43"/>
    <w:rsid w:val="00512E1F"/>
    <w:rsid w:val="005141A3"/>
    <w:rsid w:val="005207A7"/>
    <w:rsid w:val="00527A3E"/>
    <w:rsid w:val="005F1C52"/>
    <w:rsid w:val="00605E45"/>
    <w:rsid w:val="00691C88"/>
    <w:rsid w:val="008866AC"/>
    <w:rsid w:val="0091114C"/>
    <w:rsid w:val="00942A91"/>
    <w:rsid w:val="009746E1"/>
    <w:rsid w:val="009C0C05"/>
    <w:rsid w:val="00AC5E7C"/>
    <w:rsid w:val="00C73217"/>
    <w:rsid w:val="00CA7E9F"/>
    <w:rsid w:val="00D72341"/>
    <w:rsid w:val="00E25247"/>
    <w:rsid w:val="00E60DB3"/>
    <w:rsid w:val="00E70607"/>
    <w:rsid w:val="00EF0F8C"/>
    <w:rsid w:val="00F0063E"/>
    <w:rsid w:val="00F3340E"/>
    <w:rsid w:val="00F4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37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152</Words>
  <Characters>869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Position</dc:title>
  <dc:subject/>
  <dc:creator>Anna Bastian</dc:creator>
  <cp:keywords/>
  <dc:description/>
  <cp:lastModifiedBy>cct802</cp:lastModifiedBy>
  <cp:revision>10</cp:revision>
  <dcterms:created xsi:type="dcterms:W3CDTF">2013-05-03T13:32:00Z</dcterms:created>
  <dcterms:modified xsi:type="dcterms:W3CDTF">2013-05-16T10:03:00Z</dcterms:modified>
</cp:coreProperties>
</file>