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CC" w:rsidRPr="0053366C" w:rsidRDefault="00D92ECC" w:rsidP="00D92ECC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7D7964" w:rsidRPr="00D23214" w:rsidRDefault="00572B02" w:rsidP="007D796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>
        <w:rPr>
          <w:rFonts w:ascii="Times New Roman" w:hAnsi="Times New Roman" w:cs="Times New Roman"/>
          <w:b/>
          <w:sz w:val="28"/>
          <w:szCs w:val="28"/>
          <w:u w:val="double"/>
        </w:rPr>
        <w:t>Fri</w:t>
      </w:r>
      <w:r w:rsidR="00E45C84">
        <w:rPr>
          <w:rFonts w:ascii="Times New Roman" w:hAnsi="Times New Roman" w:cs="Times New Roman"/>
          <w:b/>
          <w:sz w:val="28"/>
          <w:szCs w:val="28"/>
          <w:u w:val="double"/>
        </w:rPr>
        <w:t>day</w:t>
      </w:r>
      <w:r w:rsidR="007D7964">
        <w:rPr>
          <w:rFonts w:ascii="Times New Roman" w:hAnsi="Times New Roman" w:cs="Times New Roman"/>
          <w:b/>
          <w:sz w:val="28"/>
          <w:szCs w:val="28"/>
          <w:u w:val="double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u w:val="double"/>
        </w:rPr>
        <w:t>U10</w:t>
      </w:r>
      <w:r w:rsidR="000E05F1">
        <w:rPr>
          <w:rFonts w:ascii="Times New Roman" w:hAnsi="Times New Roman" w:cs="Times New Roman"/>
          <w:b/>
          <w:sz w:val="28"/>
          <w:szCs w:val="28"/>
          <w:u w:val="double"/>
        </w:rPr>
        <w:t xml:space="preserve"> Boys </w:t>
      </w:r>
      <w:r>
        <w:rPr>
          <w:rFonts w:ascii="Times New Roman" w:hAnsi="Times New Roman" w:cs="Times New Roman"/>
          <w:b/>
          <w:sz w:val="28"/>
          <w:szCs w:val="28"/>
          <w:u w:val="double"/>
        </w:rPr>
        <w:t xml:space="preserve">&amp; Girls </w:t>
      </w:r>
      <w:r w:rsidR="00C7518E" w:rsidRPr="00D23214">
        <w:rPr>
          <w:rFonts w:ascii="Times New Roman" w:hAnsi="Times New Roman" w:cs="Times New Roman"/>
          <w:b/>
          <w:sz w:val="28"/>
          <w:szCs w:val="28"/>
          <w:u w:val="double"/>
        </w:rPr>
        <w:t>Feedback Form</w:t>
      </w:r>
    </w:p>
    <w:p w:rsidR="00D23214" w:rsidRDefault="00D23214" w:rsidP="00D23214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83" w:type="dxa"/>
        <w:tblInd w:w="153" w:type="dxa"/>
        <w:tblLook w:val="0000" w:firstRow="0" w:lastRow="0" w:firstColumn="0" w:lastColumn="0" w:noHBand="0" w:noVBand="0"/>
      </w:tblPr>
      <w:tblGrid>
        <w:gridCol w:w="5895"/>
        <w:gridCol w:w="3588"/>
      </w:tblGrid>
      <w:tr w:rsidR="00E4694A" w:rsidTr="00B23A1E">
        <w:trPr>
          <w:trHeight w:val="165"/>
        </w:trPr>
        <w:tc>
          <w:tcPr>
            <w:tcW w:w="5895" w:type="dxa"/>
          </w:tcPr>
          <w:p w:rsidR="00E4694A" w:rsidRDefault="00E4694A" w:rsidP="001E277B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Mid-Season Report</w:t>
            </w:r>
          </w:p>
        </w:tc>
        <w:tc>
          <w:tcPr>
            <w:tcW w:w="3588" w:type="dxa"/>
          </w:tcPr>
          <w:p w:rsidR="00E4694A" w:rsidRDefault="00572B02" w:rsidP="005B47BB">
            <w:pPr>
              <w:pStyle w:val="NoSpacing"/>
              <w:ind w:left="-4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DATE:  September 29</w:t>
            </w:r>
            <w:r w:rsidR="00E4694A">
              <w:rPr>
                <w:rFonts w:ascii="Times New Roman" w:hAnsi="Times New Roman" w:cs="Times New Roman"/>
                <w:b/>
                <w:sz w:val="28"/>
                <w:szCs w:val="28"/>
              </w:rPr>
              <w:t>, 2014</w:t>
            </w:r>
          </w:p>
        </w:tc>
      </w:tr>
    </w:tbl>
    <w:p w:rsidR="00DE751C" w:rsidRDefault="00DE751C" w:rsidP="0053366C">
      <w:pPr>
        <w:pStyle w:val="NoSpacing"/>
        <w:spacing w:line="12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702" w:type="dxa"/>
        <w:jc w:val="center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1664"/>
        <w:gridCol w:w="1664"/>
      </w:tblGrid>
      <w:tr w:rsidR="00572B02" w:rsidTr="00572B02">
        <w:trPr>
          <w:trHeight w:val="1200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72B02" w:rsidRDefault="00572B02" w:rsidP="00DE751C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 SESSION</w:t>
            </w:r>
          </w:p>
          <w:p w:rsidR="00572B02" w:rsidRPr="00DE751C" w:rsidRDefault="00572B02" w:rsidP="00DE751C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51C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OACHES CLINIC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72B02" w:rsidRDefault="00572B02" w:rsidP="00DE751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5D">
              <w:rPr>
                <w:rFonts w:ascii="Times New Roman" w:hAnsi="Times New Roman" w:cs="Times New Roman"/>
                <w:b/>
                <w:sz w:val="24"/>
                <w:szCs w:val="24"/>
              </w:rPr>
              <w:t>#’s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Attending Coaches</w:t>
            </w:r>
          </w:p>
          <w:p w:rsidR="00572B02" w:rsidRPr="00DE751C" w:rsidRDefault="00572B02" w:rsidP="00DE751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(Boys)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72B02" w:rsidRDefault="00572B02" w:rsidP="00572B0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B5D">
              <w:rPr>
                <w:rFonts w:ascii="Times New Roman" w:hAnsi="Times New Roman" w:cs="Times New Roman"/>
                <w:b/>
                <w:sz w:val="24"/>
                <w:szCs w:val="24"/>
              </w:rPr>
              <w:t>#’s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Attending Coaches</w:t>
            </w:r>
          </w:p>
          <w:p w:rsidR="00572B02" w:rsidRPr="00A54B5D" w:rsidRDefault="00572B02" w:rsidP="00572B0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(Girls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2B02" w:rsidTr="00572B02">
        <w:trPr>
          <w:trHeight w:val="222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572B02" w:rsidRPr="00083B3E" w:rsidRDefault="00572B02" w:rsidP="00404618">
            <w:pPr>
              <w:pStyle w:val="NoSpacing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83B3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Review of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Lesson Plan 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2B02" w:rsidRDefault="00572B02" w:rsidP="00E4694A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2B02" w:rsidRDefault="00572B02" w:rsidP="00E4694A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2B02" w:rsidTr="00572B02">
        <w:trPr>
          <w:trHeight w:val="180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:rsidR="00572B02" w:rsidRPr="00083B3E" w:rsidRDefault="00572B02" w:rsidP="00404618">
            <w:pPr>
              <w:pStyle w:val="NoSpacing"/>
              <w:ind w:left="-19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83B3E">
              <w:rPr>
                <w:rFonts w:ascii="Arial Narrow" w:hAnsi="Arial Narrow" w:cs="Times New Roman"/>
                <w:b/>
                <w:sz w:val="20"/>
                <w:szCs w:val="20"/>
              </w:rPr>
              <w:t>Have a Copy of the Lesson Plan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72B02" w:rsidRDefault="00572B02" w:rsidP="00E4694A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2B02" w:rsidRDefault="00572B02" w:rsidP="00E4694A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E751C" w:rsidRDefault="00DE751C" w:rsidP="0053366C">
      <w:pPr>
        <w:pStyle w:val="NoSpacing"/>
        <w:spacing w:line="12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84" w:type="dxa"/>
        <w:jc w:val="center"/>
        <w:tblInd w:w="-1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392"/>
        <w:gridCol w:w="1392"/>
        <w:gridCol w:w="1356"/>
        <w:gridCol w:w="36"/>
      </w:tblGrid>
      <w:tr w:rsidR="00693916" w:rsidRPr="00DE751C" w:rsidTr="00E4694A">
        <w:trPr>
          <w:gridAfter w:val="1"/>
          <w:wAfter w:w="36" w:type="dxa"/>
          <w:trHeight w:val="276"/>
          <w:jc w:val="center"/>
        </w:trPr>
        <w:tc>
          <w:tcPr>
            <w:tcW w:w="4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62143" w:rsidRDefault="00862143" w:rsidP="004E09C6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916" w:rsidRDefault="00693916" w:rsidP="004E09C6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LESSON PLAN IMPLEMENTATION</w:t>
            </w:r>
          </w:p>
          <w:p w:rsidR="00862143" w:rsidRPr="00DE751C" w:rsidRDefault="00862143" w:rsidP="00862143">
            <w:pPr>
              <w:pStyle w:val="NoSpacing"/>
              <w:ind w:left="-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3916" w:rsidRDefault="00693916" w:rsidP="004E09C6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51C">
              <w:rPr>
                <w:rFonts w:ascii="Times New Roman" w:hAnsi="Times New Roman" w:cs="Times New Roman"/>
                <w:b/>
                <w:sz w:val="24"/>
                <w:szCs w:val="24"/>
              </w:rPr>
              <w:t>SCALE</w:t>
            </w:r>
          </w:p>
        </w:tc>
      </w:tr>
      <w:tr w:rsidR="00693916" w:rsidRPr="00DE751C" w:rsidTr="00E4694A">
        <w:trPr>
          <w:gridAfter w:val="1"/>
          <w:wAfter w:w="36" w:type="dxa"/>
          <w:trHeight w:val="276"/>
          <w:jc w:val="center"/>
        </w:trPr>
        <w:tc>
          <w:tcPr>
            <w:tcW w:w="4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3916" w:rsidRPr="00DE751C" w:rsidRDefault="00693916" w:rsidP="004E09C6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93916" w:rsidRPr="00DE751C" w:rsidRDefault="00693916" w:rsidP="00D1258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Coaches</w:t>
            </w:r>
            <w:r w:rsidR="00E46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Understanding</w:t>
            </w:r>
          </w:p>
        </w:tc>
      </w:tr>
      <w:tr w:rsidR="00E4694A" w:rsidTr="00E4694A">
        <w:trPr>
          <w:trHeight w:val="180"/>
          <w:jc w:val="center"/>
        </w:trPr>
        <w:tc>
          <w:tcPr>
            <w:tcW w:w="4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4694A" w:rsidRPr="00F0699F" w:rsidRDefault="00E4694A" w:rsidP="004E09C6">
            <w:pPr>
              <w:pStyle w:val="NoSpacing"/>
              <w:ind w:left="-90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694A" w:rsidRPr="00B22400" w:rsidRDefault="00E4694A" w:rsidP="00C7560C">
            <w:pPr>
              <w:pStyle w:val="NoSpacing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Average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694A" w:rsidRPr="00B22400" w:rsidRDefault="00E4694A" w:rsidP="00C7560C">
            <w:pPr>
              <w:pStyle w:val="NoSpacing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Good </w:t>
            </w:r>
          </w:p>
        </w:tc>
        <w:tc>
          <w:tcPr>
            <w:tcW w:w="13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4694A" w:rsidRPr="00B22400" w:rsidRDefault="00E4694A" w:rsidP="00C7560C">
            <w:pPr>
              <w:pStyle w:val="NoSpacing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Very Good</w:t>
            </w:r>
          </w:p>
        </w:tc>
      </w:tr>
      <w:tr w:rsidR="00E4694A" w:rsidTr="00F963B1">
        <w:trPr>
          <w:trHeight w:val="180"/>
          <w:jc w:val="center"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4694A" w:rsidRPr="00F0699F" w:rsidRDefault="00E4694A" w:rsidP="00404618">
            <w:pPr>
              <w:pStyle w:val="NoSpacing"/>
              <w:ind w:left="-35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Understand Age Appropriate A</w:t>
            </w:r>
            <w:r w:rsidRPr="00F0699F">
              <w:rPr>
                <w:rFonts w:ascii="Arial Narrow" w:hAnsi="Arial Narrow" w:cs="Times New Roman"/>
                <w:b/>
                <w:sz w:val="20"/>
                <w:szCs w:val="20"/>
              </w:rPr>
              <w:t>ctivities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F963B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5C84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94A" w:rsidTr="00F963B1">
        <w:trPr>
          <w:trHeight w:val="180"/>
          <w:jc w:val="center"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4694A" w:rsidRPr="00F0699F" w:rsidRDefault="00E4694A" w:rsidP="00404618">
            <w:pPr>
              <w:pStyle w:val="NoSpacing"/>
              <w:ind w:left="-35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0699F">
              <w:rPr>
                <w:rFonts w:ascii="Arial Narrow" w:hAnsi="Arial Narrow" w:cs="Times New Roman"/>
                <w:b/>
                <w:sz w:val="20"/>
                <w:szCs w:val="20"/>
              </w:rPr>
              <w:t>Have Engaging Personality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F963B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5C84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E4694A" w:rsidTr="00F963B1">
        <w:trPr>
          <w:trHeight w:val="180"/>
          <w:jc w:val="center"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4694A" w:rsidRPr="00F0699F" w:rsidRDefault="00E4694A" w:rsidP="00404618">
            <w:pPr>
              <w:pStyle w:val="NoSpacing"/>
              <w:ind w:left="-35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Start Sessions On T</w:t>
            </w:r>
            <w:r w:rsidRPr="00F0699F">
              <w:rPr>
                <w:rFonts w:ascii="Arial Narrow" w:hAnsi="Arial Narrow" w:cs="Times New Roman"/>
                <w:b/>
                <w:sz w:val="20"/>
                <w:szCs w:val="20"/>
              </w:rPr>
              <w:t>ime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572B02" w:rsidP="00F963B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94A" w:rsidTr="00F963B1">
        <w:trPr>
          <w:trHeight w:val="180"/>
          <w:jc w:val="center"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4694A" w:rsidRPr="001A3B27" w:rsidRDefault="00E4694A" w:rsidP="008C0D22">
            <w:pPr>
              <w:pStyle w:val="NoSpacing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Assist Players to Make Soccer D</w:t>
            </w:r>
            <w:r w:rsidRPr="001A3B27">
              <w:rPr>
                <w:rFonts w:ascii="Arial Narrow" w:hAnsi="Arial Narrow" w:cs="Times New Roman"/>
                <w:b/>
                <w:sz w:val="20"/>
                <w:szCs w:val="20"/>
              </w:rPr>
              <w:t>ecision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s</w:t>
            </w:r>
            <w:r w:rsidRPr="001A3B2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5C84" w:rsidP="00F963B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94A" w:rsidTr="00F963B1">
        <w:trPr>
          <w:trHeight w:val="180"/>
          <w:jc w:val="center"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4694A" w:rsidRPr="001A3B27" w:rsidRDefault="00E4694A" w:rsidP="008C0D22">
            <w:pPr>
              <w:pStyle w:val="NoSpacing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A3B27">
              <w:rPr>
                <w:rFonts w:ascii="Arial Narrow" w:hAnsi="Arial Narrow" w:cs="Times New Roman"/>
                <w:b/>
                <w:sz w:val="20"/>
                <w:szCs w:val="20"/>
              </w:rPr>
              <w:t>P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l</w:t>
            </w:r>
            <w:r w:rsidRPr="001A3B27">
              <w:rPr>
                <w:rFonts w:ascii="Arial Narrow" w:hAnsi="Arial Narrow" w:cs="Times New Roman"/>
                <w:b/>
                <w:sz w:val="20"/>
                <w:szCs w:val="20"/>
              </w:rPr>
              <w:t>ayers are Engage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d</w:t>
            </w:r>
            <w:r w:rsidRPr="001A3B2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for Entire Session</w:t>
            </w:r>
          </w:p>
        </w:tc>
        <w:tc>
          <w:tcPr>
            <w:tcW w:w="1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F963B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572B02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9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694A" w:rsidRPr="00703F8A" w:rsidRDefault="00E4694A" w:rsidP="00C7560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751C" w:rsidRDefault="00DE751C" w:rsidP="00AF5BF4">
      <w:pPr>
        <w:pStyle w:val="NoSpacing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AF5BF4" w:rsidRDefault="00AF5BF4" w:rsidP="000E05F1">
      <w:pPr>
        <w:pStyle w:val="NoSpacing"/>
        <w:spacing w:line="12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80"/>
      </w:tblGrid>
      <w:tr w:rsidR="00D92ECC" w:rsidRPr="00DE751C" w:rsidTr="00473033">
        <w:trPr>
          <w:trHeight w:val="180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ECC" w:rsidRPr="00DE751C" w:rsidRDefault="00D92ECC" w:rsidP="00D92ECC">
            <w:pPr>
              <w:pStyle w:val="NoSpacing"/>
              <w:ind w:left="-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COMMENTS</w:t>
            </w:r>
          </w:p>
        </w:tc>
      </w:tr>
      <w:tr w:rsidR="00D92ECC" w:rsidRPr="00DE751C" w:rsidTr="00D9387E">
        <w:trPr>
          <w:trHeight w:val="1194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63B1" w:rsidRPr="00795FBB" w:rsidRDefault="00F963B1" w:rsidP="00F963B1">
            <w:pPr>
              <w:pStyle w:val="NoSpacing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95FBB">
              <w:rPr>
                <w:rFonts w:ascii="Times New Roman" w:hAnsi="Times New Roman" w:cs="Times New Roman"/>
                <w:b/>
                <w:u w:val="single"/>
              </w:rPr>
              <w:t>Observation on the Coaches:</w:t>
            </w:r>
          </w:p>
          <w:p w:rsidR="0090787B" w:rsidRPr="00E45C84" w:rsidRDefault="00E45C84" w:rsidP="0090787B">
            <w:pPr>
              <w:pStyle w:val="NoSpacing"/>
              <w:numPr>
                <w:ilvl w:val="0"/>
                <w:numId w:val="3"/>
              </w:numPr>
              <w:ind w:left="252" w:hanging="198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Review the lesson plan prior to training would help to have a better understanding of the expectations during training.</w:t>
            </w:r>
          </w:p>
          <w:p w:rsidR="00E45C84" w:rsidRPr="00572B02" w:rsidRDefault="00E45C84" w:rsidP="0090787B">
            <w:pPr>
              <w:pStyle w:val="NoSpacing"/>
              <w:numPr>
                <w:ilvl w:val="0"/>
                <w:numId w:val="3"/>
              </w:numPr>
              <w:ind w:left="252" w:hanging="198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Sometimes it is difficult to stay on only one topic. For example, if the topic we are coaching involves when to dribbling and when to pass</w:t>
            </w:r>
            <w:r w:rsidR="00C1614B">
              <w:rPr>
                <w:rFonts w:ascii="Times New Roman" w:hAnsi="Times New Roman" w:cs="Times New Roman"/>
              </w:rPr>
              <w:t>, help the player</w:t>
            </w:r>
            <w:r>
              <w:rPr>
                <w:rFonts w:ascii="Times New Roman" w:hAnsi="Times New Roman" w:cs="Times New Roman"/>
              </w:rPr>
              <w:t xml:space="preserve"> with the </w:t>
            </w:r>
            <w:r w:rsidR="00C1614B">
              <w:rPr>
                <w:rFonts w:ascii="Times New Roman" w:hAnsi="Times New Roman" w:cs="Times New Roman"/>
              </w:rPr>
              <w:t>ball make a decision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614B">
              <w:rPr>
                <w:rFonts w:ascii="Times New Roman" w:hAnsi="Times New Roman" w:cs="Times New Roman"/>
              </w:rPr>
              <w:t>they can repeat often instead of in the moment</w:t>
            </w:r>
            <w:r>
              <w:rPr>
                <w:rFonts w:ascii="Times New Roman" w:hAnsi="Times New Roman" w:cs="Times New Roman"/>
              </w:rPr>
              <w:t>.  If no one is open for a pass, what is the game telling them to do at th</w:t>
            </w:r>
            <w:r w:rsidR="00C1614B">
              <w:rPr>
                <w:rFonts w:ascii="Times New Roman" w:hAnsi="Times New Roman" w:cs="Times New Roman"/>
              </w:rPr>
              <w:t>is particular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moment.</w:t>
            </w:r>
            <w:proofErr w:type="gramEnd"/>
            <w:r w:rsidR="00C1614B">
              <w:rPr>
                <w:rFonts w:ascii="Times New Roman" w:hAnsi="Times New Roman" w:cs="Times New Roman"/>
              </w:rPr>
              <w:t xml:space="preserve">  This type of decision will repeat itself throughout the game.</w:t>
            </w:r>
          </w:p>
          <w:p w:rsidR="00572B02" w:rsidRPr="0090787B" w:rsidRDefault="00572B02" w:rsidP="0090787B">
            <w:pPr>
              <w:pStyle w:val="NoSpacing"/>
              <w:numPr>
                <w:ilvl w:val="0"/>
                <w:numId w:val="3"/>
              </w:numPr>
              <w:ind w:left="252" w:hanging="198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Try to arrive early to help set up the fields.  Often, a better understanding of the set up helps to understand the game/activities better.</w:t>
            </w:r>
            <w:bookmarkStart w:id="0" w:name="_GoBack"/>
            <w:bookmarkEnd w:id="0"/>
          </w:p>
          <w:p w:rsidR="00F963B1" w:rsidRPr="00795FBB" w:rsidRDefault="00F963B1" w:rsidP="0090787B">
            <w:pPr>
              <w:pStyle w:val="NoSpacing"/>
              <w:ind w:left="54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795FBB">
              <w:rPr>
                <w:rFonts w:ascii="Times New Roman" w:hAnsi="Times New Roman" w:cs="Times New Roman"/>
                <w:b/>
                <w:u w:val="single"/>
              </w:rPr>
              <w:t>Observation on the Players:</w:t>
            </w:r>
          </w:p>
          <w:p w:rsidR="0090787B" w:rsidRDefault="0090787B" w:rsidP="0090787B">
            <w:pPr>
              <w:pStyle w:val="NoSpacing"/>
              <w:numPr>
                <w:ilvl w:val="0"/>
                <w:numId w:val="4"/>
              </w:numPr>
              <w:ind w:left="252" w:hanging="1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5C84">
              <w:rPr>
                <w:rFonts w:ascii="Times New Roman" w:hAnsi="Times New Roman" w:cs="Times New Roman"/>
              </w:rPr>
              <w:t>Technical proficiency should still be a priority.  The players struggle to dribble with confidence, make accurate passes and receive the ball with a purpose.  Where they are on the field should be based on their teammate</w:t>
            </w:r>
            <w:r w:rsidR="00C1614B">
              <w:rPr>
                <w:rFonts w:ascii="Times New Roman" w:hAnsi="Times New Roman" w:cs="Times New Roman"/>
              </w:rPr>
              <w:t>’</w:t>
            </w:r>
            <w:r w:rsidR="00E45C84">
              <w:rPr>
                <w:rFonts w:ascii="Times New Roman" w:hAnsi="Times New Roman" w:cs="Times New Roman"/>
              </w:rPr>
              <w:t>s abi</w:t>
            </w:r>
            <w:r w:rsidR="00C1614B">
              <w:rPr>
                <w:rFonts w:ascii="Times New Roman" w:hAnsi="Times New Roman" w:cs="Times New Roman"/>
              </w:rPr>
              <w:t>lity to get the ball to them.  Coaches can</w:t>
            </w:r>
            <w:r w:rsidR="00E45C84">
              <w:rPr>
                <w:rFonts w:ascii="Times New Roman" w:hAnsi="Times New Roman" w:cs="Times New Roman"/>
              </w:rPr>
              <w:t xml:space="preserve"> help the players improve their technical ability by creating game situations which allow them</w:t>
            </w:r>
            <w:r w:rsidR="00C1614B">
              <w:rPr>
                <w:rFonts w:ascii="Times New Roman" w:hAnsi="Times New Roman" w:cs="Times New Roman"/>
              </w:rPr>
              <w:t xml:space="preserve"> to assess the situation and make a decision which reflects what they see on the field and use the different techniques to complete them.</w:t>
            </w:r>
          </w:p>
          <w:p w:rsidR="00C1614B" w:rsidRPr="00795FBB" w:rsidRDefault="00C1614B" w:rsidP="0090787B">
            <w:pPr>
              <w:pStyle w:val="NoSpacing"/>
              <w:numPr>
                <w:ilvl w:val="0"/>
                <w:numId w:val="4"/>
              </w:numPr>
              <w:ind w:left="252" w:hanging="1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players should be encouraged to practice more at home with family.  Play 1v1 against your parents or siblings.  Set up a little course around the yard for soccer golf or try to beat your best juggling score.  Remember, we only have a short time before the winter comes so take advantage of the time outside while you can.</w:t>
            </w:r>
          </w:p>
          <w:p w:rsidR="00795FBB" w:rsidRPr="00795FBB" w:rsidRDefault="00795FBB" w:rsidP="0090787B">
            <w:pPr>
              <w:pStyle w:val="NoSpacing"/>
              <w:ind w:left="2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B47BB" w:rsidRDefault="005B47BB" w:rsidP="00B361F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B47BB" w:rsidRDefault="005B47BB" w:rsidP="005B47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95FBB" w:rsidRPr="00C1614B" w:rsidRDefault="005B47BB" w:rsidP="00C1614B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Mass </w:t>
      </w:r>
      <w:r w:rsidR="007715D0">
        <w:rPr>
          <w:rFonts w:ascii="Times New Roman" w:hAnsi="Times New Roman" w:cs="Times New Roman"/>
          <w:sz w:val="24"/>
          <w:szCs w:val="24"/>
        </w:rPr>
        <w:t xml:space="preserve">Youth Soccer Coach: </w:t>
      </w:r>
      <w:r w:rsidR="000671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161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1614B" w:rsidRPr="00C1614B">
        <w:rPr>
          <w:rFonts w:ascii="Brush Script MT" w:hAnsi="Brush Script MT" w:cs="Times New Roman"/>
          <w:sz w:val="72"/>
          <w:szCs w:val="72"/>
          <w:u w:val="single"/>
        </w:rPr>
        <w:t>Tommy Geis</w:t>
      </w:r>
      <w:r w:rsidR="00C1614B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795FBB" w:rsidRDefault="00795FBB" w:rsidP="00795FBB">
      <w:pPr>
        <w:pStyle w:val="NoSpacing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795FBB" w:rsidRDefault="00795FBB" w:rsidP="00795FBB">
      <w:pPr>
        <w:pStyle w:val="NoSpacing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795FBB" w:rsidRDefault="00795FBB" w:rsidP="00795FBB">
      <w:pPr>
        <w:pStyle w:val="NoSpacing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795FBB" w:rsidRDefault="00795FBB" w:rsidP="00795FBB">
      <w:pPr>
        <w:pStyle w:val="NoSpacing"/>
        <w:spacing w:line="120" w:lineRule="auto"/>
        <w:rPr>
          <w:rFonts w:ascii="Times New Roman" w:hAnsi="Times New Roman" w:cs="Times New Roman"/>
          <w:sz w:val="24"/>
          <w:szCs w:val="24"/>
        </w:rPr>
      </w:pPr>
    </w:p>
    <w:p w:rsidR="00795FBB" w:rsidRDefault="00795FBB" w:rsidP="00795F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95FBB" w:rsidRDefault="00795FBB" w:rsidP="00795FB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sectPr w:rsidR="00795FBB" w:rsidSect="00862143">
      <w:headerReference w:type="default" r:id="rId8"/>
      <w:pgSz w:w="12240" w:h="15840"/>
      <w:pgMar w:top="135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395" w:rsidRDefault="004B4395" w:rsidP="00BC591D">
      <w:pPr>
        <w:spacing w:after="0" w:line="240" w:lineRule="auto"/>
      </w:pPr>
      <w:r>
        <w:separator/>
      </w:r>
    </w:p>
  </w:endnote>
  <w:endnote w:type="continuationSeparator" w:id="0">
    <w:p w:rsidR="004B4395" w:rsidRDefault="004B4395" w:rsidP="00BC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395" w:rsidRDefault="004B4395" w:rsidP="00BC591D">
      <w:pPr>
        <w:spacing w:after="0" w:line="240" w:lineRule="auto"/>
      </w:pPr>
      <w:r>
        <w:separator/>
      </w:r>
    </w:p>
  </w:footnote>
  <w:footnote w:type="continuationSeparator" w:id="0">
    <w:p w:rsidR="004B4395" w:rsidRDefault="004B4395" w:rsidP="00BC5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91D" w:rsidRDefault="004B4395" w:rsidP="00BC591D">
    <w:pPr>
      <w:pStyle w:val="Header"/>
      <w:ind w:left="54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46.5pt;margin-top:-5.05pt;width:453.75pt;height:27pt;z-index:-251658240;mso-position-horizontal-relative:text;mso-position-vertical-relative:text;mso-width-relative:page;mso-height-relative:page" wrapcoords="10032 -600 71 -600 -36 17400 -36 19200 5962 21600 17744 21600 18137 21600 21636 19200 21636 -600 11782 -600 10032 -600" fillcolor="#7030a0" strokecolor="black [3213]" strokeweight="1pt">
          <v:shadow color="#900"/>
          <v:textpath style="font-family:&quot;Bernard MT Condensed&quot;;font-size:24pt;v-text-kern:t" trim="t" fitpath="t" string="Academy Training Pepperell"/>
          <w10:wrap type="tight"/>
        </v:shape>
      </w:pict>
    </w:r>
    <w:r w:rsidR="00693916">
      <w:rPr>
        <w:noProof/>
      </w:rPr>
      <w:drawing>
        <wp:anchor distT="0" distB="0" distL="114300" distR="114300" simplePos="0" relativeHeight="251657216" behindDoc="1" locked="0" layoutInCell="1" allowOverlap="1" wp14:anchorId="5A8A8B3A" wp14:editId="100C0664">
          <wp:simplePos x="0" y="0"/>
          <wp:positionH relativeFrom="column">
            <wp:posOffset>-516255</wp:posOffset>
          </wp:positionH>
          <wp:positionV relativeFrom="paragraph">
            <wp:posOffset>-282575</wp:posOffset>
          </wp:positionV>
          <wp:extent cx="880745" cy="789940"/>
          <wp:effectExtent l="0" t="0" r="0" b="0"/>
          <wp:wrapTight wrapText="bothSides">
            <wp:wrapPolygon edited="0">
              <wp:start x="0" y="0"/>
              <wp:lineTo x="0" y="20836"/>
              <wp:lineTo x="21024" y="20836"/>
              <wp:lineTo x="2102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745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2BBE"/>
    <w:multiLevelType w:val="hybridMultilevel"/>
    <w:tmpl w:val="83B8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67076"/>
    <w:multiLevelType w:val="hybridMultilevel"/>
    <w:tmpl w:val="FA68F3B2"/>
    <w:lvl w:ilvl="0" w:tplc="BDEA55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C07FB"/>
    <w:multiLevelType w:val="hybridMultilevel"/>
    <w:tmpl w:val="B5B46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61F0A"/>
    <w:multiLevelType w:val="hybridMultilevel"/>
    <w:tmpl w:val="8FCC1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D5553"/>
    <w:multiLevelType w:val="hybridMultilevel"/>
    <w:tmpl w:val="46EEA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64C94"/>
    <w:multiLevelType w:val="hybridMultilevel"/>
    <w:tmpl w:val="3816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attachedTemplate r:id="rId1"/>
  <w:defaultTabStop w:val="720"/>
  <w:characterSpacingControl w:val="doNotCompress"/>
  <w:hdrShapeDefaults>
    <o:shapedefaults v:ext="edit" spidmax="2050">
      <o:colormru v:ext="edit" colors="#c0f,#06f,lime,green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86"/>
    <w:rsid w:val="000671CF"/>
    <w:rsid w:val="00083B3E"/>
    <w:rsid w:val="000A20A1"/>
    <w:rsid w:val="000B42B3"/>
    <w:rsid w:val="000B757E"/>
    <w:rsid w:val="000E05F1"/>
    <w:rsid w:val="001425D9"/>
    <w:rsid w:val="00147CF8"/>
    <w:rsid w:val="00147E77"/>
    <w:rsid w:val="0016071A"/>
    <w:rsid w:val="001812D0"/>
    <w:rsid w:val="001969B4"/>
    <w:rsid w:val="001A3B27"/>
    <w:rsid w:val="001D0CDA"/>
    <w:rsid w:val="001E277B"/>
    <w:rsid w:val="00215B8D"/>
    <w:rsid w:val="002337B7"/>
    <w:rsid w:val="00246F05"/>
    <w:rsid w:val="002A6C28"/>
    <w:rsid w:val="002B4905"/>
    <w:rsid w:val="002F643C"/>
    <w:rsid w:val="003722A1"/>
    <w:rsid w:val="003A6822"/>
    <w:rsid w:val="00436A46"/>
    <w:rsid w:val="00473033"/>
    <w:rsid w:val="00474D4E"/>
    <w:rsid w:val="00483796"/>
    <w:rsid w:val="004A5F9A"/>
    <w:rsid w:val="004B4395"/>
    <w:rsid w:val="004D0136"/>
    <w:rsid w:val="004D3718"/>
    <w:rsid w:val="004E09C6"/>
    <w:rsid w:val="004E6CAB"/>
    <w:rsid w:val="004F2508"/>
    <w:rsid w:val="004F7D56"/>
    <w:rsid w:val="005072FC"/>
    <w:rsid w:val="0053366C"/>
    <w:rsid w:val="00535231"/>
    <w:rsid w:val="00572B02"/>
    <w:rsid w:val="00573C21"/>
    <w:rsid w:val="00586E3B"/>
    <w:rsid w:val="005B47BB"/>
    <w:rsid w:val="005D371B"/>
    <w:rsid w:val="005E7265"/>
    <w:rsid w:val="00623E9F"/>
    <w:rsid w:val="00637E24"/>
    <w:rsid w:val="00651BD1"/>
    <w:rsid w:val="00673A6A"/>
    <w:rsid w:val="00693916"/>
    <w:rsid w:val="006A7832"/>
    <w:rsid w:val="006B31F0"/>
    <w:rsid w:val="006B4E05"/>
    <w:rsid w:val="006F70E9"/>
    <w:rsid w:val="00703F8A"/>
    <w:rsid w:val="00726752"/>
    <w:rsid w:val="00753574"/>
    <w:rsid w:val="00760C2B"/>
    <w:rsid w:val="00761F80"/>
    <w:rsid w:val="007715D0"/>
    <w:rsid w:val="00774FDA"/>
    <w:rsid w:val="007756B8"/>
    <w:rsid w:val="00776588"/>
    <w:rsid w:val="00783BD5"/>
    <w:rsid w:val="00795FBB"/>
    <w:rsid w:val="007D7964"/>
    <w:rsid w:val="007F7D7E"/>
    <w:rsid w:val="00800C86"/>
    <w:rsid w:val="0083208D"/>
    <w:rsid w:val="00833B93"/>
    <w:rsid w:val="00862143"/>
    <w:rsid w:val="00880E3F"/>
    <w:rsid w:val="008F546C"/>
    <w:rsid w:val="008F6F33"/>
    <w:rsid w:val="009021A1"/>
    <w:rsid w:val="0090787B"/>
    <w:rsid w:val="0091567D"/>
    <w:rsid w:val="009414C5"/>
    <w:rsid w:val="00941940"/>
    <w:rsid w:val="00964954"/>
    <w:rsid w:val="009668EB"/>
    <w:rsid w:val="00970F71"/>
    <w:rsid w:val="00983193"/>
    <w:rsid w:val="00987569"/>
    <w:rsid w:val="009918F7"/>
    <w:rsid w:val="009A49CD"/>
    <w:rsid w:val="009D5F54"/>
    <w:rsid w:val="009F2532"/>
    <w:rsid w:val="00A12A9F"/>
    <w:rsid w:val="00A213CE"/>
    <w:rsid w:val="00A347D6"/>
    <w:rsid w:val="00A438CB"/>
    <w:rsid w:val="00A54B5D"/>
    <w:rsid w:val="00A67436"/>
    <w:rsid w:val="00A96E70"/>
    <w:rsid w:val="00AB49A7"/>
    <w:rsid w:val="00AF1A1A"/>
    <w:rsid w:val="00AF5BF4"/>
    <w:rsid w:val="00B22400"/>
    <w:rsid w:val="00B30E1D"/>
    <w:rsid w:val="00B361FC"/>
    <w:rsid w:val="00B52B29"/>
    <w:rsid w:val="00BC591D"/>
    <w:rsid w:val="00C13A93"/>
    <w:rsid w:val="00C1614B"/>
    <w:rsid w:val="00C71649"/>
    <w:rsid w:val="00C7518E"/>
    <w:rsid w:val="00C7560C"/>
    <w:rsid w:val="00D04628"/>
    <w:rsid w:val="00D07368"/>
    <w:rsid w:val="00D23214"/>
    <w:rsid w:val="00D70944"/>
    <w:rsid w:val="00D92ECC"/>
    <w:rsid w:val="00D9387E"/>
    <w:rsid w:val="00DA2533"/>
    <w:rsid w:val="00DE751C"/>
    <w:rsid w:val="00E1579D"/>
    <w:rsid w:val="00E45C84"/>
    <w:rsid w:val="00E4694A"/>
    <w:rsid w:val="00E6145C"/>
    <w:rsid w:val="00E74893"/>
    <w:rsid w:val="00EE61D3"/>
    <w:rsid w:val="00EF2CBB"/>
    <w:rsid w:val="00EF7A40"/>
    <w:rsid w:val="00F0699F"/>
    <w:rsid w:val="00F650AB"/>
    <w:rsid w:val="00F831F1"/>
    <w:rsid w:val="00F963B1"/>
    <w:rsid w:val="00FB6C94"/>
    <w:rsid w:val="00F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0f,#06f,lime,gree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0F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C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91D"/>
  </w:style>
  <w:style w:type="paragraph" w:styleId="Footer">
    <w:name w:val="footer"/>
    <w:basedOn w:val="Normal"/>
    <w:link w:val="FooterChar"/>
    <w:uiPriority w:val="99"/>
    <w:unhideWhenUsed/>
    <w:rsid w:val="00BC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91D"/>
  </w:style>
  <w:style w:type="paragraph" w:styleId="BalloonText">
    <w:name w:val="Balloon Text"/>
    <w:basedOn w:val="Normal"/>
    <w:link w:val="BalloonTextChar"/>
    <w:uiPriority w:val="99"/>
    <w:semiHidden/>
    <w:unhideWhenUsed/>
    <w:rsid w:val="0096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5B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0F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C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91D"/>
  </w:style>
  <w:style w:type="paragraph" w:styleId="Footer">
    <w:name w:val="footer"/>
    <w:basedOn w:val="Normal"/>
    <w:link w:val="FooterChar"/>
    <w:uiPriority w:val="99"/>
    <w:unhideWhenUsed/>
    <w:rsid w:val="00BC5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91D"/>
  </w:style>
  <w:style w:type="paragraph" w:styleId="BalloonText">
    <w:name w:val="Balloon Text"/>
    <w:basedOn w:val="Normal"/>
    <w:link w:val="BalloonTextChar"/>
    <w:uiPriority w:val="99"/>
    <w:semiHidden/>
    <w:unhideWhenUsed/>
    <w:rsid w:val="0096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9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5B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4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34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053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46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8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8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25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75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51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52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43966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652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681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824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183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954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lle\Documents\Mass%20YSA\Seasonal%20Feedback\U6%20to%20U8%20Player%20and%20Coach%20Development%20Feedback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U6 to U8 Player and Coach Development Feedback Form</Template>
  <TotalTime>6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Gugliuzza</dc:creator>
  <cp:lastModifiedBy>Tommy Geis</cp:lastModifiedBy>
  <cp:revision>3</cp:revision>
  <cp:lastPrinted>2012-09-04T13:07:00Z</cp:lastPrinted>
  <dcterms:created xsi:type="dcterms:W3CDTF">2014-09-29T14:15:00Z</dcterms:created>
  <dcterms:modified xsi:type="dcterms:W3CDTF">2014-09-29T14:20:00Z</dcterms:modified>
</cp:coreProperties>
</file>