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24D8B" w:rsidRDefault="007D3A8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4163060</wp:posOffset>
                </wp:positionV>
                <wp:extent cx="3297555" cy="3073400"/>
                <wp:effectExtent l="1270" t="635" r="0" b="254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7555" cy="307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FFF" w:rsidRDefault="007D3A88" w:rsidP="007D3A88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200"/>
                              </w:rPr>
                              <w:t>Shrewsbury Youth Soccer</w:t>
                            </w:r>
                            <w:r w:rsidR="00251A80"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is once</w:t>
                            </w:r>
                          </w:p>
                          <w:p w:rsid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200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again proud to offer its </w:t>
                            </w:r>
                            <w:r w:rsidRPr="00CA4FFF">
                              <w:rPr>
                                <w:rFonts w:ascii="Arial" w:hAnsi="Arial" w:cs="Arial"/>
                                <w:color w:val="FFF200"/>
                              </w:rPr>
                              <w:t>Player</w:t>
                            </w:r>
                          </w:p>
                          <w:p w:rsid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200"/>
                              </w:rPr>
                              <w:t xml:space="preserve"> Development Program</w:t>
                            </w: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in alliance with</w:t>
                            </w:r>
                          </w:p>
                          <w:p w:rsidR="007263DB" w:rsidRP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>The</w:t>
                            </w:r>
                            <w:r w:rsid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</w:t>
                            </w:r>
                            <w:r w:rsidRPr="00CA4FFF">
                              <w:rPr>
                                <w:rFonts w:ascii="Arial" w:hAnsi="Arial" w:cs="Arial"/>
                                <w:color w:val="FFF200"/>
                              </w:rPr>
                              <w:t>Challenger Soccer Academy</w:t>
                            </w: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.  </w:t>
                            </w:r>
                          </w:p>
                          <w:p w:rsidR="007263DB" w:rsidRPr="00CA4FFF" w:rsidRDefault="007263DB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251A80" w:rsidRP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>Each week the players will take part in:</w:t>
                            </w:r>
                          </w:p>
                          <w:p w:rsidR="00251A80" w:rsidRPr="00CA4FFF" w:rsidRDefault="007D3A88" w:rsidP="00251A8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A 6</w:t>
                            </w:r>
                            <w:r w:rsidR="00251A80"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Week Program starting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04/21/2013</w:t>
                            </w:r>
                            <w:r w:rsidR="00251A80"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>.</w:t>
                            </w:r>
                          </w:p>
                          <w:p w:rsidR="00251A80" w:rsidRPr="00CA4FFF" w:rsidRDefault="00251A80" w:rsidP="00251A80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>Suitable for children 6 – 14.</w:t>
                            </w:r>
                          </w:p>
                          <w:p w:rsidR="00251A80" w:rsidRDefault="00251A80" w:rsidP="00251A8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>Weekly practices based around the Technical, Tactical and Physical aspects of the game.</w:t>
                            </w:r>
                          </w:p>
                          <w:p w:rsidR="00251A80" w:rsidRPr="004B13D1" w:rsidRDefault="004B13D1" w:rsidP="00251A8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4B13D1">
                              <w:rPr>
                                <w:rFonts w:ascii="Arial" w:hAnsi="Arial" w:cs="Arial"/>
                                <w:color w:val="FFFFFF"/>
                              </w:rPr>
                              <w:t>PLEASE NOTE THERE WILL BE NO PRACTICES ON MEMORIAL DAY WEEKEND (MAY 26TH)</w:t>
                            </w:r>
                          </w:p>
                          <w:p w:rsidR="007D3A88" w:rsidRDefault="007D3A88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7D3A88" w:rsidRPr="00CA4FFF" w:rsidRDefault="007D3A88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251A80" w:rsidRP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Our goal is to sharpen skills, improve decision making and increase the speed and fitness of your young soccer player. </w:t>
                            </w:r>
                          </w:p>
                          <w:p w:rsidR="007263DB" w:rsidRDefault="007263DB" w:rsidP="00251A80">
                            <w:pPr>
                              <w:pStyle w:val="NoSpacing"/>
                              <w:rPr>
                                <w:rFonts w:ascii="ITC Franklin Gothic Std Book" w:hAnsi="ITC Franklin Gothic Std Book"/>
                                <w:color w:val="FFFFFF"/>
                              </w:rPr>
                            </w:pPr>
                          </w:p>
                          <w:p w:rsidR="007263DB" w:rsidRPr="00CA4FFF" w:rsidRDefault="007263DB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251A80" w:rsidRPr="005325E6" w:rsidRDefault="00251A80" w:rsidP="00251A80">
                            <w:pPr>
                              <w:pStyle w:val="NoSpacing"/>
                              <w:rPr>
                                <w:rFonts w:ascii="ITC Franklin Gothic Std Book" w:hAnsi="ITC Franklin Gothic Std Book"/>
                                <w:color w:val="FFFFFF"/>
                              </w:rPr>
                            </w:pPr>
                          </w:p>
                          <w:p w:rsidR="00251A80" w:rsidRPr="00961CB5" w:rsidRDefault="00251A80" w:rsidP="00251A80">
                            <w:pPr>
                              <w:spacing w:after="0" w:line="240" w:lineRule="auto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7.4pt;margin-top:327.8pt;width:259.65pt;height:2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SZuAIAALo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" filled="f" stroked="f">
                <v:textbox>
                  <w:txbxContent>
                    <w:p w:rsidR="00CA4FFF" w:rsidRDefault="007D3A88" w:rsidP="007D3A88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200"/>
                        </w:rPr>
                        <w:t>Shrewsbury Youth Soccer</w:t>
                      </w:r>
                      <w:r w:rsidR="00251A80" w:rsidRPr="00CA4FFF">
                        <w:rPr>
                          <w:rFonts w:ascii="Arial" w:hAnsi="Arial" w:cs="Arial"/>
                          <w:color w:val="FFFFFF"/>
                        </w:rPr>
                        <w:t xml:space="preserve"> is once</w:t>
                      </w:r>
                    </w:p>
                    <w:p w:rsid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color w:val="FFF200"/>
                        </w:rPr>
                      </w:pP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 xml:space="preserve"> again proud to offer its </w:t>
                      </w:r>
                      <w:r w:rsidRPr="00CA4FFF">
                        <w:rPr>
                          <w:rFonts w:ascii="Arial" w:hAnsi="Arial" w:cs="Arial"/>
                          <w:color w:val="FFF200"/>
                        </w:rPr>
                        <w:t>Player</w:t>
                      </w:r>
                    </w:p>
                    <w:p w:rsid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color w:val="FFF200"/>
                        </w:rPr>
                        <w:t xml:space="preserve"> Development Program</w:t>
                      </w: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 xml:space="preserve"> in alliance with</w:t>
                      </w:r>
                    </w:p>
                    <w:p w:rsidR="007263DB" w:rsidRP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>The</w:t>
                      </w:r>
                      <w:r w:rsidR="00CA4FFF">
                        <w:rPr>
                          <w:rFonts w:ascii="Arial" w:hAnsi="Arial" w:cs="Arial"/>
                          <w:color w:val="FFFFFF"/>
                        </w:rPr>
                        <w:t xml:space="preserve"> </w:t>
                      </w:r>
                      <w:r w:rsidRPr="00CA4FFF">
                        <w:rPr>
                          <w:rFonts w:ascii="Arial" w:hAnsi="Arial" w:cs="Arial"/>
                          <w:color w:val="FFF200"/>
                        </w:rPr>
                        <w:t>Challenger Soccer Academy</w:t>
                      </w: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 xml:space="preserve">.  </w:t>
                      </w:r>
                    </w:p>
                    <w:p w:rsidR="007263DB" w:rsidRPr="00CA4FFF" w:rsidRDefault="007263DB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251A80" w:rsidRP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>Each week the players will take part in:</w:t>
                      </w:r>
                    </w:p>
                    <w:p w:rsidR="00251A80" w:rsidRPr="00CA4FFF" w:rsidRDefault="007D3A88" w:rsidP="00251A80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A 6</w:t>
                      </w:r>
                      <w:r w:rsidR="00251A80" w:rsidRPr="00CA4FFF">
                        <w:rPr>
                          <w:rFonts w:ascii="Arial" w:hAnsi="Arial" w:cs="Arial"/>
                          <w:color w:val="FFFFFF"/>
                        </w:rPr>
                        <w:t xml:space="preserve"> Week Program starting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 xml:space="preserve"> 04/21/2013</w:t>
                      </w:r>
                      <w:r w:rsidR="00251A80" w:rsidRPr="00CA4FFF">
                        <w:rPr>
                          <w:rFonts w:ascii="Arial" w:hAnsi="Arial" w:cs="Arial"/>
                          <w:color w:val="FFFFFF"/>
                        </w:rPr>
                        <w:t>.</w:t>
                      </w:r>
                    </w:p>
                    <w:p w:rsidR="00251A80" w:rsidRPr="00CA4FFF" w:rsidRDefault="00251A80" w:rsidP="00251A80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Arial" w:hAnsi="Arial" w:cs="Arial"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>Suitable for children 6 – 14.</w:t>
                      </w:r>
                    </w:p>
                    <w:p w:rsidR="00251A80" w:rsidRDefault="00251A80" w:rsidP="00251A8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>Weekly practices based around the Technical, Tactical and Physical aspects of the game.</w:t>
                      </w:r>
                    </w:p>
                    <w:p w:rsidR="00251A80" w:rsidRPr="004B13D1" w:rsidRDefault="004B13D1" w:rsidP="00251A8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color w:val="FFFFFF"/>
                        </w:rPr>
                      </w:pPr>
                      <w:r w:rsidRPr="004B13D1">
                        <w:rPr>
                          <w:rFonts w:ascii="Arial" w:hAnsi="Arial" w:cs="Arial"/>
                          <w:color w:val="FFFFFF"/>
                        </w:rPr>
                        <w:t>PLEASE NOTE THERE WILL BE NO PRACTICES ON MEMORIAL DAY WEEKEND (MAY 26TH)</w:t>
                      </w:r>
                    </w:p>
                    <w:p w:rsidR="007D3A88" w:rsidRDefault="007D3A88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7D3A88" w:rsidRPr="00CA4FFF" w:rsidRDefault="007D3A88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251A80" w:rsidRP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color w:val="FFFFFF"/>
                        </w:rPr>
                        <w:t xml:space="preserve">Our goal is to sharpen skills, improve decision making and increase the speed and fitness of your young soccer player. </w:t>
                      </w:r>
                    </w:p>
                    <w:p w:rsidR="007263DB" w:rsidRDefault="007263DB" w:rsidP="00251A80">
                      <w:pPr>
                        <w:pStyle w:val="NoSpacing"/>
                        <w:rPr>
                          <w:rFonts w:ascii="ITC Franklin Gothic Std Book" w:hAnsi="ITC Franklin Gothic Std Book"/>
                          <w:color w:val="FFFFFF"/>
                        </w:rPr>
                      </w:pPr>
                    </w:p>
                    <w:p w:rsidR="007263DB" w:rsidRPr="00CA4FFF" w:rsidRDefault="007263DB" w:rsidP="00251A80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251A80" w:rsidRPr="005325E6" w:rsidRDefault="00251A80" w:rsidP="00251A80">
                      <w:pPr>
                        <w:pStyle w:val="NoSpacing"/>
                        <w:rPr>
                          <w:rFonts w:ascii="ITC Franklin Gothic Std Book" w:hAnsi="ITC Franklin Gothic Std Book"/>
                          <w:color w:val="FFFFFF"/>
                        </w:rPr>
                      </w:pPr>
                    </w:p>
                    <w:p w:rsidR="00251A80" w:rsidRPr="00961CB5" w:rsidRDefault="00251A80" w:rsidP="00251A80">
                      <w:pPr>
                        <w:spacing w:after="0" w:line="240" w:lineRule="auto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4163060</wp:posOffset>
                </wp:positionV>
                <wp:extent cx="3297555" cy="4053205"/>
                <wp:effectExtent l="2540" t="635" r="0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7555" cy="405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FFF" w:rsidRPr="00BE0A3B" w:rsidRDefault="00CA4FFF" w:rsidP="00BE0A3B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           </w:t>
                            </w:r>
                            <w:r w:rsidR="00BE0A3B"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</w:t>
                            </w: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Our Professional British Trainers    </w:t>
                            </w:r>
                          </w:p>
                          <w:p w:rsidR="00CA4FFF" w:rsidRPr="00BE0A3B" w:rsidRDefault="00CA4FFF" w:rsidP="00BE0A3B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      </w:t>
                            </w:r>
                            <w:r w:rsidR="00BE0A3B"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  </w:t>
                            </w: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provide players with supplementary  </w:t>
                            </w:r>
                          </w:p>
                          <w:p w:rsidR="00CA4FFF" w:rsidRPr="00BE0A3B" w:rsidRDefault="00CA4FFF" w:rsidP="00BE0A3B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      </w:t>
                            </w:r>
                            <w:r w:rsidR="00BE0A3B"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</w:t>
                            </w: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practices that focus on individual skills </w:t>
                            </w:r>
                          </w:p>
                          <w:p w:rsidR="00CA4FFF" w:rsidRPr="00BE0A3B" w:rsidRDefault="00BE0A3B" w:rsidP="00BE0A3B">
                            <w:pPr>
                              <w:pStyle w:val="NoSpacing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     </w:t>
                            </w:r>
                            <w:r w:rsidR="00CA4FFF" w:rsidRPr="00BE0A3B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and player development.  </w:t>
                            </w:r>
                          </w:p>
                          <w:p w:rsidR="00CA4FFF" w:rsidRPr="00BE0A3B" w:rsidRDefault="00CA4FFF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251A80" w:rsidRPr="00CA4FFF" w:rsidRDefault="00251A80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  <w:t>SPACE IS LIMITED</w:t>
                            </w:r>
                          </w:p>
                          <w:p w:rsidR="00251A80" w:rsidRPr="00CA4FFF" w:rsidRDefault="00251A80" w:rsidP="00251A80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  <w:t xml:space="preserve">(1:15 Player – Coach Ratio) </w:t>
                            </w:r>
                          </w:p>
                          <w:p w:rsidR="00251A80" w:rsidRPr="00CA4FFF" w:rsidRDefault="00251A80" w:rsidP="007263DB">
                            <w:pPr>
                              <w:pStyle w:val="NoSpacing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</w:pPr>
                          </w:p>
                          <w:p w:rsidR="004B13D1" w:rsidRDefault="00251A80" w:rsidP="00251A80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LOCATION</w:t>
                            </w:r>
                            <w:proofErr w:type="gramStart"/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:-</w:t>
                            </w:r>
                            <w:proofErr w:type="gramEnd"/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</w:t>
                            </w:r>
                            <w:proofErr w:type="spellStart"/>
                            <w:r w:rsidR="004B13D1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Glavin</w:t>
                            </w:r>
                            <w:proofErr w:type="spellEnd"/>
                            <w:r w:rsidR="004B13D1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Fields,</w:t>
                            </w:r>
                          </w:p>
                          <w:p w:rsidR="004B13D1" w:rsidRDefault="007D3A88" w:rsidP="004B13D1">
                            <w:pPr>
                              <w:pStyle w:val="NoSpacing"/>
                              <w:ind w:left="1440"/>
                              <w:jc w:val="both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Lake Street, </w:t>
                            </w:r>
                          </w:p>
                          <w:p w:rsidR="00251A80" w:rsidRDefault="007D3A88" w:rsidP="004B13D1">
                            <w:pPr>
                              <w:pStyle w:val="NoSpacing"/>
                              <w:ind w:left="720" w:firstLine="720"/>
                              <w:jc w:val="both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Shrewsbury</w:t>
                            </w:r>
                          </w:p>
                          <w:p w:rsidR="004B13D1" w:rsidRPr="00CA4FFF" w:rsidRDefault="004B13D1" w:rsidP="004B13D1">
                            <w:pPr>
                              <w:pStyle w:val="NoSpacing"/>
                              <w:ind w:left="720" w:firstLine="720"/>
                              <w:jc w:val="both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MA 01545</w:t>
                            </w:r>
                          </w:p>
                          <w:p w:rsidR="00251A80" w:rsidRPr="00CA4FFF" w:rsidRDefault="00251A80" w:rsidP="007263DB">
                            <w:pPr>
                              <w:pStyle w:val="NoSpacing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251A80" w:rsidRP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START DATE</w:t>
                            </w:r>
                            <w:proofErr w:type="gramStart"/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:-</w:t>
                            </w:r>
                            <w:proofErr w:type="gramEnd"/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 </w:t>
                            </w:r>
                            <w:r w:rsidR="007D3A88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April 21</w:t>
                            </w:r>
                            <w:r w:rsidR="007D3A88" w:rsidRPr="007D3A88">
                              <w:rPr>
                                <w:rFonts w:ascii="Arial" w:hAnsi="Arial" w:cs="Arial"/>
                                <w:b/>
                                <w:color w:val="FFFFFF"/>
                                <w:vertAlign w:val="superscript"/>
                              </w:rPr>
                              <w:t>st</w:t>
                            </w:r>
                            <w:r w:rsidR="007D3A88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2013</w:t>
                            </w:r>
                          </w:p>
                          <w:p w:rsidR="00251A80" w:rsidRPr="00CA4FFF" w:rsidRDefault="00251A80" w:rsidP="007263DB">
                            <w:pPr>
                              <w:pStyle w:val="NoSpacing"/>
                              <w:spacing w:line="276" w:lineRule="auto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251A80" w:rsidRPr="00CA4FFF" w:rsidRDefault="00251A80" w:rsidP="00251A80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AVAILABLE TIMES:- </w:t>
                            </w:r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ab/>
                            </w:r>
                          </w:p>
                          <w:p w:rsidR="007263DB" w:rsidRDefault="007D3A88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Sunday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</w:r>
                            <w:r w:rsidR="00BD2B22">
                              <w:rPr>
                                <w:rFonts w:ascii="Arial" w:hAnsi="Arial" w:cs="Arial"/>
                                <w:color w:val="FFFFFF"/>
                              </w:rPr>
                              <w:t>U5/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U6     12PM-1PM</w:t>
                            </w:r>
                          </w:p>
                          <w:p w:rsidR="007D3A88" w:rsidRDefault="007D3A88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Sunday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</w:r>
                            <w:r w:rsidR="00BD2B22">
                              <w:rPr>
                                <w:rFonts w:ascii="Arial" w:hAnsi="Arial" w:cs="Arial"/>
                                <w:color w:val="FFFFFF"/>
                              </w:rPr>
                              <w:t>U7/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U8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1PM-2PM</w:t>
                            </w:r>
                          </w:p>
                          <w:p w:rsidR="007D3A88" w:rsidRDefault="007D3A88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Sunday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U10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2PM-3PM</w:t>
                            </w:r>
                          </w:p>
                          <w:p w:rsidR="007D3A88" w:rsidRDefault="007D3A88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Sunday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U12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3PM-4PM</w:t>
                            </w:r>
                          </w:p>
                          <w:p w:rsidR="007D3A88" w:rsidRDefault="007D3A88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Sunday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U14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ab/>
                              <w:t>4PM-5PM</w:t>
                            </w:r>
                          </w:p>
                          <w:p w:rsidR="00BE0A3B" w:rsidRDefault="00BE0A3B" w:rsidP="00CA4FFF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BE0A3B" w:rsidRDefault="00BE0A3B" w:rsidP="00CA4FFF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CA4FFF" w:rsidRPr="00CA4FFF" w:rsidRDefault="00CA4FFF" w:rsidP="00CA4FFF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CA4FFF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ALL THIS FOR</w:t>
                            </w:r>
                          </w:p>
                          <w:p w:rsidR="00CA4FFF" w:rsidRPr="00CA4FFF" w:rsidRDefault="007D3A88" w:rsidP="00CA4FFF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$60</w:t>
                            </w:r>
                            <w:r w:rsidR="00CA4FFF" w:rsidRPr="00CA4FFF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PER PLAYER</w:t>
                            </w:r>
                          </w:p>
                          <w:p w:rsidR="00CA4FFF" w:rsidRPr="00CA4FFF" w:rsidRDefault="00CA4FFF" w:rsidP="00CA4FF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A4FFF" w:rsidRPr="00CA4FFF" w:rsidRDefault="00CA4FFF" w:rsidP="007263DB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56.7pt;margin-top:327.8pt;width:259.65pt;height:319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7iJ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" filled="f" stroked="f">
                <v:textbox style="mso-fit-shape-to-text:t">
                  <w:txbxContent>
                    <w:p w:rsidR="00CA4FFF" w:rsidRPr="00BE0A3B" w:rsidRDefault="00CA4FFF" w:rsidP="00BE0A3B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             </w:t>
                      </w:r>
                      <w:r w:rsidR="00BE0A3B" w:rsidRPr="00BE0A3B">
                        <w:rPr>
                          <w:rFonts w:ascii="Arial" w:hAnsi="Arial" w:cs="Arial"/>
                          <w:color w:val="FFFFFF"/>
                        </w:rPr>
                        <w:t xml:space="preserve">  </w:t>
                      </w: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 Our Professional British Trainers    </w:t>
                      </w:r>
                    </w:p>
                    <w:p w:rsidR="00CA4FFF" w:rsidRPr="00BE0A3B" w:rsidRDefault="00CA4FFF" w:rsidP="00BE0A3B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        </w:t>
                      </w:r>
                      <w:r w:rsidR="00BE0A3B" w:rsidRPr="00BE0A3B">
                        <w:rPr>
                          <w:rFonts w:ascii="Arial" w:hAnsi="Arial" w:cs="Arial"/>
                          <w:color w:val="FFFFFF"/>
                        </w:rPr>
                        <w:t xml:space="preserve">    </w:t>
                      </w: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 provide players with supplementary  </w:t>
                      </w:r>
                    </w:p>
                    <w:p w:rsidR="00CA4FFF" w:rsidRPr="00BE0A3B" w:rsidRDefault="00CA4FFF" w:rsidP="00BE0A3B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        </w:t>
                      </w:r>
                      <w:r w:rsidR="00BE0A3B" w:rsidRPr="00BE0A3B">
                        <w:rPr>
                          <w:rFonts w:ascii="Arial" w:hAnsi="Arial" w:cs="Arial"/>
                          <w:color w:val="FFFFFF"/>
                        </w:rPr>
                        <w:t xml:space="preserve">  </w:t>
                      </w: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practices that focus on individual skills </w:t>
                      </w:r>
                    </w:p>
                    <w:p w:rsidR="00CA4FFF" w:rsidRPr="00BE0A3B" w:rsidRDefault="00BE0A3B" w:rsidP="00BE0A3B">
                      <w:pPr>
                        <w:pStyle w:val="NoSpacing"/>
                        <w:rPr>
                          <w:rFonts w:ascii="Arial" w:hAnsi="Arial" w:cs="Arial"/>
                          <w:color w:val="FFFFFF"/>
                        </w:rPr>
                      </w:pPr>
                      <w:r w:rsidRPr="00BE0A3B">
                        <w:rPr>
                          <w:rFonts w:ascii="Arial" w:hAnsi="Arial" w:cs="Arial"/>
                          <w:color w:val="FFFFFF"/>
                        </w:rPr>
                        <w:t xml:space="preserve">      </w:t>
                      </w:r>
                      <w:r w:rsidR="00CA4FFF" w:rsidRPr="00BE0A3B">
                        <w:rPr>
                          <w:rFonts w:ascii="Arial" w:hAnsi="Arial" w:cs="Arial"/>
                          <w:color w:val="FFFFFF"/>
                        </w:rPr>
                        <w:t xml:space="preserve">and player development.  </w:t>
                      </w:r>
                    </w:p>
                    <w:p w:rsidR="00CA4FFF" w:rsidRPr="00BE0A3B" w:rsidRDefault="00CA4FFF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251A80" w:rsidRPr="00CA4FFF" w:rsidRDefault="00251A80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200"/>
                        </w:rPr>
                      </w:pPr>
                      <w:r w:rsidRPr="00CA4FFF">
                        <w:rPr>
                          <w:rFonts w:ascii="Arial" w:hAnsi="Arial" w:cs="Arial"/>
                          <w:b/>
                          <w:color w:val="FFF200"/>
                        </w:rPr>
                        <w:t>SPACE IS LIMITED</w:t>
                      </w:r>
                    </w:p>
                    <w:p w:rsidR="00251A80" w:rsidRPr="00CA4FFF" w:rsidRDefault="00251A80" w:rsidP="00251A80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200"/>
                        </w:rPr>
                      </w:pPr>
                      <w:r w:rsidRPr="00CA4FFF">
                        <w:rPr>
                          <w:rFonts w:ascii="Arial" w:hAnsi="Arial" w:cs="Arial"/>
                          <w:b/>
                          <w:color w:val="FFF200"/>
                        </w:rPr>
                        <w:t xml:space="preserve">(1:15 Player – Coach Ratio) </w:t>
                      </w:r>
                    </w:p>
                    <w:p w:rsidR="00251A80" w:rsidRPr="00CA4FFF" w:rsidRDefault="00251A80" w:rsidP="007263DB">
                      <w:pPr>
                        <w:pStyle w:val="NoSpacing"/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color w:val="FFF200"/>
                        </w:rPr>
                      </w:pPr>
                    </w:p>
                    <w:p w:rsidR="004B13D1" w:rsidRDefault="00251A80" w:rsidP="00251A80">
                      <w:pPr>
                        <w:pStyle w:val="NoSpacing"/>
                        <w:jc w:val="both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>LOCATION</w:t>
                      </w:r>
                      <w:proofErr w:type="gramStart"/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>:-</w:t>
                      </w:r>
                      <w:proofErr w:type="gramEnd"/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</w:t>
                      </w:r>
                      <w:proofErr w:type="spellStart"/>
                      <w:r w:rsidR="004B13D1">
                        <w:rPr>
                          <w:rFonts w:ascii="Arial" w:hAnsi="Arial" w:cs="Arial"/>
                          <w:b/>
                          <w:color w:val="FFFFFF"/>
                        </w:rPr>
                        <w:t>Glavin</w:t>
                      </w:r>
                      <w:proofErr w:type="spellEnd"/>
                      <w:r w:rsidR="004B13D1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Fields,</w:t>
                      </w:r>
                    </w:p>
                    <w:p w:rsidR="004B13D1" w:rsidRDefault="007D3A88" w:rsidP="004B13D1">
                      <w:pPr>
                        <w:pStyle w:val="NoSpacing"/>
                        <w:ind w:left="1440"/>
                        <w:jc w:val="both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Lake Street, </w:t>
                      </w:r>
                    </w:p>
                    <w:p w:rsidR="00251A80" w:rsidRDefault="007D3A88" w:rsidP="004B13D1">
                      <w:pPr>
                        <w:pStyle w:val="NoSpacing"/>
                        <w:ind w:left="720" w:firstLine="720"/>
                        <w:jc w:val="both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Shrewsbury</w:t>
                      </w:r>
                    </w:p>
                    <w:p w:rsidR="004B13D1" w:rsidRPr="00CA4FFF" w:rsidRDefault="004B13D1" w:rsidP="004B13D1">
                      <w:pPr>
                        <w:pStyle w:val="NoSpacing"/>
                        <w:ind w:left="720" w:firstLine="720"/>
                        <w:jc w:val="both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MA 01545</w:t>
                      </w:r>
                    </w:p>
                    <w:p w:rsidR="00251A80" w:rsidRPr="00CA4FFF" w:rsidRDefault="00251A80" w:rsidP="007263DB">
                      <w:pPr>
                        <w:pStyle w:val="NoSpacing"/>
                        <w:spacing w:line="276" w:lineRule="auto"/>
                        <w:jc w:val="both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251A80" w:rsidRP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>START DATE</w:t>
                      </w:r>
                      <w:proofErr w:type="gramStart"/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>:-</w:t>
                      </w:r>
                      <w:proofErr w:type="gramEnd"/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 </w:t>
                      </w:r>
                      <w:r w:rsidR="007D3A88">
                        <w:rPr>
                          <w:rFonts w:ascii="Arial" w:hAnsi="Arial" w:cs="Arial"/>
                          <w:b/>
                          <w:color w:val="FFFFFF"/>
                        </w:rPr>
                        <w:t>April 21</w:t>
                      </w:r>
                      <w:r w:rsidR="007D3A88" w:rsidRPr="007D3A88">
                        <w:rPr>
                          <w:rFonts w:ascii="Arial" w:hAnsi="Arial" w:cs="Arial"/>
                          <w:b/>
                          <w:color w:val="FFFFFF"/>
                          <w:vertAlign w:val="superscript"/>
                        </w:rPr>
                        <w:t>st</w:t>
                      </w:r>
                      <w:r w:rsidR="007D3A88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2013</w:t>
                      </w:r>
                    </w:p>
                    <w:p w:rsidR="00251A80" w:rsidRPr="00CA4FFF" w:rsidRDefault="00251A80" w:rsidP="007263DB">
                      <w:pPr>
                        <w:pStyle w:val="NoSpacing"/>
                        <w:spacing w:line="276" w:lineRule="auto"/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251A80" w:rsidRPr="00CA4FFF" w:rsidRDefault="00251A80" w:rsidP="00251A80">
                      <w:pPr>
                        <w:pStyle w:val="NoSpacing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AVAILABLE TIMES:- </w:t>
                      </w:r>
                      <w:r w:rsidRPr="00CA4FFF">
                        <w:rPr>
                          <w:rFonts w:ascii="Arial" w:hAnsi="Arial" w:cs="Arial"/>
                          <w:b/>
                          <w:color w:val="FFFFFF"/>
                        </w:rPr>
                        <w:tab/>
                      </w:r>
                    </w:p>
                    <w:p w:rsidR="007263DB" w:rsidRDefault="007D3A88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Sunday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</w:r>
                      <w:r w:rsidR="00BD2B22">
                        <w:rPr>
                          <w:rFonts w:ascii="Arial" w:hAnsi="Arial" w:cs="Arial"/>
                          <w:color w:val="FFFFFF"/>
                        </w:rPr>
                        <w:t>U5/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U6     12PM-1PM</w:t>
                      </w:r>
                    </w:p>
                    <w:p w:rsidR="007D3A88" w:rsidRDefault="007D3A88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Sunday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</w:r>
                      <w:r w:rsidR="00BD2B22">
                        <w:rPr>
                          <w:rFonts w:ascii="Arial" w:hAnsi="Arial" w:cs="Arial"/>
                          <w:color w:val="FFFFFF"/>
                        </w:rPr>
                        <w:t>U7/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U8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1PM-2PM</w:t>
                      </w:r>
                    </w:p>
                    <w:p w:rsidR="007D3A88" w:rsidRDefault="007D3A88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Sunday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U10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2PM-3PM</w:t>
                      </w:r>
                    </w:p>
                    <w:p w:rsidR="007D3A88" w:rsidRDefault="007D3A88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Sunday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U12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3PM-4PM</w:t>
                      </w:r>
                    </w:p>
                    <w:p w:rsidR="007D3A88" w:rsidRDefault="007D3A88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Sunday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U14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ab/>
                        <w:t>4PM-5PM</w:t>
                      </w:r>
                    </w:p>
                    <w:p w:rsidR="00BE0A3B" w:rsidRDefault="00BE0A3B" w:rsidP="00CA4FFF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BE0A3B" w:rsidRDefault="00BE0A3B" w:rsidP="00CA4FFF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CA4FFF" w:rsidRPr="00CA4FFF" w:rsidRDefault="00CA4FFF" w:rsidP="00CA4FFF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CA4FFF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ALL THIS FOR</w:t>
                      </w:r>
                    </w:p>
                    <w:p w:rsidR="00CA4FFF" w:rsidRPr="00CA4FFF" w:rsidRDefault="007D3A88" w:rsidP="00CA4FFF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$60</w:t>
                      </w:r>
                      <w:r w:rsidR="00CA4FFF" w:rsidRPr="00CA4FFF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 PER PLAYER</w:t>
                      </w:r>
                    </w:p>
                    <w:p w:rsidR="00CA4FFF" w:rsidRPr="00CA4FFF" w:rsidRDefault="00CA4FFF" w:rsidP="00CA4FF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A4FFF" w:rsidRPr="00CA4FFF" w:rsidRDefault="00CA4FFF" w:rsidP="007263DB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8312785</wp:posOffset>
                </wp:positionV>
                <wp:extent cx="7141210" cy="531495"/>
                <wp:effectExtent l="0" t="0" r="0" b="444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121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A80" w:rsidRPr="00BE0A3B" w:rsidRDefault="00251A80" w:rsidP="00251A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BE0A3B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REGISTER ONLINE AT</w:t>
                            </w:r>
                            <w:r w:rsidRPr="00BE0A3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8" w:history="1">
                              <w:r w:rsidRPr="00BE0A3B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200"/>
                                  <w:sz w:val="32"/>
                                  <w:szCs w:val="32"/>
                                </w:rPr>
                                <w:t>WWW.CHALLENGERSOCCERACADEMY.COM</w:t>
                              </w:r>
                            </w:hyperlink>
                          </w:p>
                          <w:p w:rsidR="00251A80" w:rsidRPr="00F44834" w:rsidRDefault="00251A80" w:rsidP="00251A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44834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OR CONTACT </w:t>
                            </w:r>
                            <w:r w:rsidR="00BE0A3B" w:rsidRPr="00F44834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NAME OF RD at</w:t>
                            </w:r>
                            <w:r w:rsidRPr="00F4483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F44834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EMAIL</w:t>
                            </w:r>
                            <w:r w:rsidRPr="00F4483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hyperlink r:id="rId9" w:history="1">
                              <w:r w:rsidRPr="00F44834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200"/>
                                </w:rPr>
                                <w:t>ACADEMY@CHALLENGERSPORTS.COM</w:t>
                              </w:r>
                            </w:hyperlink>
                            <w:r w:rsidR="00BE0A3B" w:rsidRPr="00F44834"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  <w:t xml:space="preserve"> </w:t>
                            </w:r>
                            <w:r w:rsidR="00BE0A3B" w:rsidRPr="00F44834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or </w:t>
                            </w:r>
                            <w:r w:rsidR="00BE0A3B" w:rsidRPr="00F44834">
                              <w:rPr>
                                <w:rFonts w:ascii="Arial" w:hAnsi="Arial" w:cs="Arial"/>
                                <w:b/>
                                <w:color w:val="FFF200"/>
                              </w:rPr>
                              <w:t>1.800.878.2671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45.95pt;margin-top:654.55pt;width:562.3pt;height:4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" filled="f" stroked="f">
                <v:textbox>
                  <w:txbxContent>
                    <w:p w:rsidR="00251A80" w:rsidRPr="00BE0A3B" w:rsidRDefault="00251A80" w:rsidP="00251A8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BE0A3B"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REGISTER ONLINE AT</w:t>
                      </w:r>
                      <w:r w:rsidRPr="00BE0A3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hyperlink r:id="rId10" w:history="1">
                        <w:r w:rsidRPr="00BE0A3B">
                          <w:rPr>
                            <w:rStyle w:val="Hyperlink"/>
                            <w:rFonts w:ascii="Arial" w:hAnsi="Arial" w:cs="Arial"/>
                            <w:b/>
                            <w:color w:val="FFF200"/>
                            <w:sz w:val="32"/>
                            <w:szCs w:val="32"/>
                          </w:rPr>
                          <w:t>WWW.CHALLENGERSOCCERACADEMY.COM</w:t>
                        </w:r>
                      </w:hyperlink>
                    </w:p>
                    <w:p w:rsidR="00251A80" w:rsidRPr="00F44834" w:rsidRDefault="00251A80" w:rsidP="00251A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44834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OR CONTACT </w:t>
                      </w:r>
                      <w:r w:rsidR="00BE0A3B" w:rsidRPr="00F44834">
                        <w:rPr>
                          <w:rFonts w:ascii="Arial" w:hAnsi="Arial" w:cs="Arial"/>
                          <w:b/>
                          <w:color w:val="FFFFFF"/>
                        </w:rPr>
                        <w:t>NAME OF RD at</w:t>
                      </w:r>
                      <w:r w:rsidRPr="00F4483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F44834">
                        <w:rPr>
                          <w:rFonts w:ascii="Arial" w:hAnsi="Arial" w:cs="Arial"/>
                          <w:b/>
                          <w:color w:val="FFFFFF"/>
                        </w:rPr>
                        <w:t>EMAIL</w:t>
                      </w:r>
                      <w:r w:rsidRPr="00F4483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hyperlink r:id="rId11" w:history="1">
                        <w:r w:rsidRPr="00F44834">
                          <w:rPr>
                            <w:rStyle w:val="Hyperlink"/>
                            <w:rFonts w:ascii="Arial" w:hAnsi="Arial" w:cs="Arial"/>
                            <w:b/>
                            <w:color w:val="FFF200"/>
                          </w:rPr>
                          <w:t>ACADEMY@CHALLENGERSPORTS.COM</w:t>
                        </w:r>
                      </w:hyperlink>
                      <w:r w:rsidR="00BE0A3B" w:rsidRPr="00F44834">
                        <w:rPr>
                          <w:rFonts w:ascii="Arial" w:hAnsi="Arial" w:cs="Arial"/>
                          <w:b/>
                          <w:color w:val="FFF200"/>
                        </w:rPr>
                        <w:t xml:space="preserve"> </w:t>
                      </w:r>
                      <w:r w:rsidR="00BE0A3B" w:rsidRPr="00F44834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or </w:t>
                      </w:r>
                      <w:r w:rsidR="00BE0A3B" w:rsidRPr="00F44834">
                        <w:rPr>
                          <w:rFonts w:ascii="Arial" w:hAnsi="Arial" w:cs="Arial"/>
                          <w:b/>
                          <w:color w:val="FFF200"/>
                        </w:rPr>
                        <w:t>1.800.878.2671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ragraph">
                  <wp:posOffset>-567055</wp:posOffset>
                </wp:positionV>
                <wp:extent cx="7132320" cy="441325"/>
                <wp:effectExtent l="0" t="4445" r="4445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A80" w:rsidRPr="0073392D" w:rsidRDefault="007D3A88" w:rsidP="00251A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559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00"/>
                                <w:sz w:val="40"/>
                                <w:szCs w:val="40"/>
                              </w:rPr>
                              <w:t>Shrewsbury Youth Soccer</w:t>
                            </w:r>
                            <w:r w:rsidR="00251A80" w:rsidRPr="00251A80">
                              <w:rPr>
                                <w:rFonts w:ascii="Arial" w:hAnsi="Arial" w:cs="Arial"/>
                                <w:b/>
                                <w:color w:val="FFFF00"/>
                                <w:sz w:val="40"/>
                                <w:szCs w:val="40"/>
                              </w:rPr>
                              <w:t>:</w:t>
                            </w:r>
                            <w:r w:rsidR="00251A80" w:rsidRPr="0073392D">
                              <w:rPr>
                                <w:rFonts w:ascii="Arial" w:hAnsi="Arial" w:cs="Arial"/>
                                <w:b/>
                                <w:color w:val="00559E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Player Development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-45.95pt;margin-top:-44.65pt;width:561.6pt;height:3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lLtg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" filled="f" stroked="f">
                <v:textbox>
                  <w:txbxContent>
                    <w:p w:rsidR="00251A80" w:rsidRPr="0073392D" w:rsidRDefault="007D3A88" w:rsidP="00251A80">
                      <w:pPr>
                        <w:jc w:val="center"/>
                        <w:rPr>
                          <w:rFonts w:ascii="Arial" w:hAnsi="Arial" w:cs="Arial"/>
                          <w:b/>
                          <w:color w:val="00559E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00"/>
                          <w:sz w:val="40"/>
                          <w:szCs w:val="40"/>
                        </w:rPr>
                        <w:t>Shrewsbury Youth Soccer</w:t>
                      </w:r>
                      <w:r w:rsidR="00251A80" w:rsidRPr="00251A80">
                        <w:rPr>
                          <w:rFonts w:ascii="Arial" w:hAnsi="Arial" w:cs="Arial"/>
                          <w:b/>
                          <w:color w:val="FFFF00"/>
                          <w:sz w:val="40"/>
                          <w:szCs w:val="40"/>
                        </w:rPr>
                        <w:t>:</w:t>
                      </w:r>
                      <w:r w:rsidR="00251A80" w:rsidRPr="0073392D">
                        <w:rPr>
                          <w:rFonts w:ascii="Arial" w:hAnsi="Arial" w:cs="Arial"/>
                          <w:b/>
                          <w:color w:val="00559E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>Player Development Program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24D8B" w:rsidSect="00251A80">
      <w:headerReference w:type="default" r:id="rId12"/>
      <w:pgSz w:w="12240" w:h="15840"/>
      <w:pgMar w:top="1440" w:right="1440" w:bottom="1440" w:left="1440" w:header="720" w:footer="720" w:gutter="0"/>
      <w:pgBorders w:offsetFrom="page">
        <w:top w:val="single" w:sz="24" w:space="24" w:color="EE3126"/>
        <w:left w:val="single" w:sz="24" w:space="24" w:color="EE3126"/>
        <w:bottom w:val="single" w:sz="24" w:space="24" w:color="EE3126"/>
        <w:right w:val="single" w:sz="24" w:space="24" w:color="EE312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77D" w:rsidRDefault="008A177D" w:rsidP="00251A80">
      <w:pPr>
        <w:spacing w:after="0" w:line="240" w:lineRule="auto"/>
      </w:pPr>
      <w:r>
        <w:separator/>
      </w:r>
    </w:p>
  </w:endnote>
  <w:endnote w:type="continuationSeparator" w:id="0">
    <w:p w:rsidR="008A177D" w:rsidRDefault="008A177D" w:rsidP="0025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Franklin Gothic Std Book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77D" w:rsidRDefault="008A177D" w:rsidP="00251A80">
      <w:pPr>
        <w:spacing w:after="0" w:line="240" w:lineRule="auto"/>
      </w:pPr>
      <w:r>
        <w:separator/>
      </w:r>
    </w:p>
  </w:footnote>
  <w:footnote w:type="continuationSeparator" w:id="0">
    <w:p w:rsidR="008A177D" w:rsidRDefault="008A177D" w:rsidP="0025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A80" w:rsidRDefault="007D3A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-590550</wp:posOffset>
              </wp:positionH>
              <wp:positionV relativeFrom="paragraph">
                <wp:posOffset>285750</wp:posOffset>
              </wp:positionV>
              <wp:extent cx="7105650" cy="0"/>
              <wp:effectExtent l="19050" t="19050" r="1905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056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6.5pt;margin-top:22.5pt;width:55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" strokecolor="yellow" strokeweight="3pt"/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-590550</wp:posOffset>
          </wp:positionH>
          <wp:positionV relativeFrom="paragraph">
            <wp:posOffset>-133350</wp:posOffset>
          </wp:positionV>
          <wp:extent cx="7105650" cy="9401175"/>
          <wp:effectExtent l="0" t="0" r="0" b="0"/>
          <wp:wrapNone/>
          <wp:docPr id="4" name="Picture 4" descr="Academy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cademy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940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43412"/>
    <w:multiLevelType w:val="hybridMultilevel"/>
    <w:tmpl w:val="B382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72BC9"/>
    <w:multiLevelType w:val="hybridMultilevel"/>
    <w:tmpl w:val="F32C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2F5FDF"/>
    <w:multiLevelType w:val="hybridMultilevel"/>
    <w:tmpl w:val="6172B9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2A07ED"/>
    <w:multiLevelType w:val="hybridMultilevel"/>
    <w:tmpl w:val="1D1C2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63"/>
    <w:rsid w:val="001837EC"/>
    <w:rsid w:val="00251A80"/>
    <w:rsid w:val="00251CA1"/>
    <w:rsid w:val="004B13D1"/>
    <w:rsid w:val="00537505"/>
    <w:rsid w:val="005B7CEC"/>
    <w:rsid w:val="007263DB"/>
    <w:rsid w:val="0075756E"/>
    <w:rsid w:val="007D3A88"/>
    <w:rsid w:val="007E5D34"/>
    <w:rsid w:val="008A177D"/>
    <w:rsid w:val="008C5129"/>
    <w:rsid w:val="00924D8B"/>
    <w:rsid w:val="00A5109C"/>
    <w:rsid w:val="00BD2B22"/>
    <w:rsid w:val="00BE0A3B"/>
    <w:rsid w:val="00CA4FFF"/>
    <w:rsid w:val="00D32B63"/>
    <w:rsid w:val="00E642F9"/>
    <w:rsid w:val="00E73066"/>
    <w:rsid w:val="00EC3A7D"/>
    <w:rsid w:val="00F4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1A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5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1A80"/>
  </w:style>
  <w:style w:type="paragraph" w:styleId="Footer">
    <w:name w:val="footer"/>
    <w:basedOn w:val="Normal"/>
    <w:link w:val="FooterChar"/>
    <w:uiPriority w:val="99"/>
    <w:semiHidden/>
    <w:unhideWhenUsed/>
    <w:rsid w:val="0025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1A80"/>
  </w:style>
  <w:style w:type="paragraph" w:styleId="NoSpacing">
    <w:name w:val="No Spacing"/>
    <w:uiPriority w:val="1"/>
    <w:qFormat/>
    <w:rsid w:val="00251A80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251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1A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5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1A80"/>
  </w:style>
  <w:style w:type="paragraph" w:styleId="Footer">
    <w:name w:val="footer"/>
    <w:basedOn w:val="Normal"/>
    <w:link w:val="FooterChar"/>
    <w:uiPriority w:val="99"/>
    <w:semiHidden/>
    <w:unhideWhenUsed/>
    <w:rsid w:val="0025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1A80"/>
  </w:style>
  <w:style w:type="paragraph" w:styleId="NoSpacing">
    <w:name w:val="No Spacing"/>
    <w:uiPriority w:val="1"/>
    <w:qFormat/>
    <w:rsid w:val="00251A80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251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LLENGERSOCCERACADEMY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CADEMY@CHALLENGERSPORT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ALLENGERSOCCERACADEM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ADEMY@CHALLENGERSPORTS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Dropbox\Challenger%20Soccer%20Academy\Academy%20Staff%20Folder\2013%20Academy%20Po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2013 Academy Poster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Links>
    <vt:vector size="12" baseType="variant"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mailto:ACADEMY@CHALLENGERSPORTS.COM</vt:lpwstr>
      </vt:variant>
      <vt:variant>
        <vt:lpwstr/>
      </vt:variant>
      <vt:variant>
        <vt:i4>2687089</vt:i4>
      </vt:variant>
      <vt:variant>
        <vt:i4>0</vt:i4>
      </vt:variant>
      <vt:variant>
        <vt:i4>0</vt:i4>
      </vt:variant>
      <vt:variant>
        <vt:i4>5</vt:i4>
      </vt:variant>
      <vt:variant>
        <vt:lpwstr>http://www.challengersocceracademy.com/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Chris</cp:lastModifiedBy>
  <cp:revision>2</cp:revision>
  <cp:lastPrinted>2012-12-03T16:07:00Z</cp:lastPrinted>
  <dcterms:created xsi:type="dcterms:W3CDTF">2013-04-09T12:56:00Z</dcterms:created>
  <dcterms:modified xsi:type="dcterms:W3CDTF">2013-04-09T12:56:00Z</dcterms:modified>
</cp:coreProperties>
</file>