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7200"/>
        <w:gridCol w:w="144"/>
        <w:gridCol w:w="3456"/>
      </w:tblGrid>
      <w:tr w:rsidR="007113C2">
        <w:trPr>
          <w:trHeight w:hRule="exact" w:val="14400"/>
          <w:jc w:val="center"/>
        </w:trPr>
        <w:tc>
          <w:tcPr>
            <w:tcW w:w="7200" w:type="dxa"/>
          </w:tcPr>
          <w:tbl>
            <w:tblPr>
              <w:tblW w:w="5000" w:type="pct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7200"/>
            </w:tblGrid>
            <w:tr w:rsidR="007113C2">
              <w:trPr>
                <w:cantSplit/>
                <w:trHeight w:hRule="exact" w:val="7200"/>
              </w:trPr>
              <w:tc>
                <w:tcPr>
                  <w:tcW w:w="7200" w:type="dxa"/>
                </w:tcPr>
                <w:p w:rsidR="007113C2" w:rsidRDefault="00A8657A">
                  <w:r>
                    <w:rPr>
                      <w:noProof/>
                      <w:lang w:eastAsia="en-US"/>
                    </w:rPr>
                    <w:drawing>
                      <wp:inline distT="0" distB="0" distL="0" distR="0">
                        <wp:extent cx="4572000" cy="4511040"/>
                        <wp:effectExtent l="0" t="0" r="0" b="3810"/>
                        <wp:docPr id="1" name="Picture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" name="002D9594.jpg"/>
                                <pic:cNvPicPr/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572000" cy="451104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7113C2">
              <w:trPr>
                <w:trHeight w:hRule="exact" w:val="5760"/>
              </w:trPr>
              <w:tc>
                <w:tcPr>
                  <w:tcW w:w="7200" w:type="dxa"/>
                </w:tcPr>
                <w:p w:rsidR="004877B2" w:rsidRPr="004877B2" w:rsidRDefault="00B31D5E" w:rsidP="00224292">
                  <w:pPr>
                    <w:pStyle w:val="Subtitle"/>
                    <w:rPr>
                      <w:sz w:val="72"/>
                      <w:szCs w:val="72"/>
                    </w:rPr>
                  </w:pPr>
                  <w:r w:rsidRPr="004877B2">
                    <w:rPr>
                      <w:sz w:val="72"/>
                      <w:szCs w:val="72"/>
                    </w:rPr>
                    <w:t>Starting</w:t>
                  </w:r>
                  <w:r w:rsidR="007E3692">
                    <w:rPr>
                      <w:sz w:val="72"/>
                      <w:szCs w:val="72"/>
                    </w:rPr>
                    <w:t xml:space="preserve"> ON</w:t>
                  </w:r>
                  <w:r w:rsidR="004877B2">
                    <w:rPr>
                      <w:sz w:val="72"/>
                      <w:szCs w:val="72"/>
                    </w:rPr>
                    <w:t>:</w:t>
                  </w:r>
                  <w:r w:rsidRPr="004877B2">
                    <w:rPr>
                      <w:sz w:val="72"/>
                      <w:szCs w:val="72"/>
                    </w:rPr>
                    <w:t xml:space="preserve"> </w:t>
                  </w:r>
                </w:p>
                <w:p w:rsidR="007113C2" w:rsidRPr="004877B2" w:rsidRDefault="00224292" w:rsidP="00224292">
                  <w:pPr>
                    <w:pStyle w:val="Subtitle"/>
                    <w:rPr>
                      <w:sz w:val="72"/>
                      <w:szCs w:val="72"/>
                    </w:rPr>
                  </w:pPr>
                  <w:r w:rsidRPr="004877B2">
                    <w:rPr>
                      <w:sz w:val="72"/>
                      <w:szCs w:val="72"/>
                    </w:rPr>
                    <w:t>FEB</w:t>
                  </w:r>
                  <w:r w:rsidR="0041251D" w:rsidRPr="004877B2">
                    <w:rPr>
                      <w:sz w:val="72"/>
                      <w:szCs w:val="72"/>
                    </w:rPr>
                    <w:t>.</w:t>
                  </w:r>
                  <w:r w:rsidRPr="004877B2">
                    <w:rPr>
                      <w:sz w:val="72"/>
                      <w:szCs w:val="72"/>
                    </w:rPr>
                    <w:t xml:space="preserve"> 20</w:t>
                  </w:r>
                  <w:r w:rsidR="003D1F5E" w:rsidRPr="004877B2">
                    <w:rPr>
                      <w:sz w:val="72"/>
                      <w:szCs w:val="72"/>
                      <w:vertAlign w:val="superscript"/>
                    </w:rPr>
                    <w:t>th</w:t>
                  </w:r>
                  <w:r w:rsidRPr="004877B2">
                    <w:rPr>
                      <w:sz w:val="72"/>
                      <w:szCs w:val="72"/>
                    </w:rPr>
                    <w:t>, 2015</w:t>
                  </w:r>
                </w:p>
                <w:p w:rsidR="007113C2" w:rsidRPr="003D1F5E" w:rsidRDefault="00CC4038">
                  <w:pPr>
                    <w:pStyle w:val="Heading1"/>
                  </w:pPr>
                  <w:r w:rsidRPr="003D1F5E">
                    <w:t xml:space="preserve">Best </w:t>
                  </w:r>
                  <w:r w:rsidR="004877B2">
                    <w:t>Friday</w:t>
                  </w:r>
                  <w:r w:rsidR="00B31D5E" w:rsidRPr="003D1F5E">
                    <w:t xml:space="preserve"> Fish Fry</w:t>
                  </w:r>
                  <w:r w:rsidRPr="003D1F5E">
                    <w:t xml:space="preserve"> in Fairport</w:t>
                  </w:r>
                  <w:r w:rsidR="00B31D5E" w:rsidRPr="003D1F5E">
                    <w:t>:</w:t>
                  </w:r>
                </w:p>
                <w:p w:rsidR="007113C2" w:rsidRPr="003D1F5E" w:rsidRDefault="00B31D5E" w:rsidP="00B31D5E">
                  <w:pPr>
                    <w:rPr>
                      <w:color w:val="FF0000"/>
                    </w:rPr>
                  </w:pPr>
                  <w:r w:rsidRPr="003D1F5E">
                    <w:rPr>
                      <w:color w:val="FF0000"/>
                    </w:rPr>
                    <w:t xml:space="preserve">Fresh </w:t>
                  </w:r>
                  <w:r w:rsidR="003D1F5E" w:rsidRPr="003D1F5E">
                    <w:rPr>
                      <w:color w:val="FF0000"/>
                    </w:rPr>
                    <w:t>Breaded</w:t>
                  </w:r>
                  <w:r w:rsidRPr="003D1F5E">
                    <w:rPr>
                      <w:color w:val="FF0000"/>
                    </w:rPr>
                    <w:t xml:space="preserve"> </w:t>
                  </w:r>
                  <w:r w:rsidR="00B70514">
                    <w:rPr>
                      <w:color w:val="FF0000"/>
                    </w:rPr>
                    <w:t xml:space="preserve">Deep Fried </w:t>
                  </w:r>
                  <w:r w:rsidRPr="003D1F5E">
                    <w:rPr>
                      <w:color w:val="FF0000"/>
                    </w:rPr>
                    <w:t>Ha</w:t>
                  </w:r>
                  <w:r w:rsidR="00490312">
                    <w:rPr>
                      <w:color w:val="FF0000"/>
                    </w:rPr>
                    <w:t>ddock Fillet, French Fries, Cole</w:t>
                  </w:r>
                  <w:r w:rsidRPr="003D1F5E">
                    <w:rPr>
                      <w:color w:val="FF0000"/>
                    </w:rPr>
                    <w:t xml:space="preserve"> Slaw, Roll &amp; Butter</w:t>
                  </w:r>
                </w:p>
                <w:p w:rsidR="00B31D5E" w:rsidRDefault="0068203A" w:rsidP="00B31D5E">
                  <w:r>
                    <w:t>L</w:t>
                  </w:r>
                  <w:r w:rsidR="00B31D5E">
                    <w:t xml:space="preserve">ocated at St. John of Rochester Church on the corner of Route 31 and Wickford Way. Go to the school building </w:t>
                  </w:r>
                  <w:r w:rsidR="00E44994">
                    <w:t xml:space="preserve">next to the Gym </w:t>
                  </w:r>
                  <w:r w:rsidR="00B31D5E">
                    <w:t xml:space="preserve">in the back parking lot and enter through the </w:t>
                  </w:r>
                  <w:r w:rsidR="00424E15">
                    <w:t xml:space="preserve">school’s </w:t>
                  </w:r>
                  <w:r w:rsidR="00B31D5E">
                    <w:t xml:space="preserve">double </w:t>
                  </w:r>
                  <w:r w:rsidR="00E44994">
                    <w:t xml:space="preserve">doors. </w:t>
                  </w:r>
                  <w:r w:rsidR="00B31D5E">
                    <w:t>Watch for the signs. Thank you.</w:t>
                  </w:r>
                </w:p>
              </w:tc>
            </w:tr>
            <w:tr w:rsidR="007113C2" w:rsidTr="00B31D5E">
              <w:trPr>
                <w:trHeight w:hRule="exact" w:val="1620"/>
              </w:trPr>
              <w:tc>
                <w:tcPr>
                  <w:tcW w:w="7200" w:type="dxa"/>
                  <w:vAlign w:val="bottom"/>
                </w:tcPr>
                <w:p w:rsidR="007113C2" w:rsidRDefault="00A8657A">
                  <w:r>
                    <w:rPr>
                      <w:noProof/>
                      <w:lang w:eastAsia="en-US"/>
                    </w:rPr>
                    <w:drawing>
                      <wp:inline distT="0" distB="0" distL="0" distR="0">
                        <wp:extent cx="989865" cy="916305"/>
                        <wp:effectExtent l="0" t="0" r="1270" b="0"/>
                        <wp:docPr id="10" name="Picture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logo_placeholder.png"/>
                                <pic:cNvPicPr/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57588" cy="9789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="00224292">
                    <w:t xml:space="preserve"> </w:t>
                  </w:r>
                  <w:r w:rsidR="00224292" w:rsidRPr="004877B2">
                    <w:t>Rev. Michel C. Hogan Council 15917</w:t>
                  </w:r>
                </w:p>
              </w:tc>
            </w:tr>
          </w:tbl>
          <w:p w:rsidR="007113C2" w:rsidRDefault="007113C2"/>
        </w:tc>
        <w:tc>
          <w:tcPr>
            <w:tcW w:w="144" w:type="dxa"/>
          </w:tcPr>
          <w:p w:rsidR="007113C2" w:rsidRDefault="007113C2"/>
        </w:tc>
        <w:tc>
          <w:tcPr>
            <w:tcW w:w="3456" w:type="dxa"/>
          </w:tcPr>
          <w:tbl>
            <w:tblPr>
              <w:tblW w:w="5000" w:type="pct"/>
              <w:tblLayout w:type="fixed"/>
              <w:tblCellMar>
                <w:left w:w="288" w:type="dxa"/>
                <w:right w:w="288" w:type="dxa"/>
              </w:tblCellMar>
              <w:tblLook w:val="04A0"/>
            </w:tblPr>
            <w:tblGrid>
              <w:gridCol w:w="3456"/>
            </w:tblGrid>
            <w:tr w:rsidR="007113C2">
              <w:trPr>
                <w:trHeight w:hRule="exact" w:val="10800"/>
              </w:trPr>
              <w:tc>
                <w:tcPr>
                  <w:tcW w:w="3446" w:type="dxa"/>
                  <w:shd w:val="clear" w:color="auto" w:fill="97C83C" w:themeFill="accent2"/>
                  <w:vAlign w:val="center"/>
                </w:tcPr>
                <w:p w:rsidR="007113C2" w:rsidRPr="00A8657A" w:rsidRDefault="004877B2">
                  <w:pPr>
                    <w:pStyle w:val="Heading2"/>
                  </w:pPr>
                  <w:r>
                    <w:t>FRIDAY</w:t>
                  </w:r>
                  <w:r w:rsidR="001D4EE6" w:rsidRPr="00A8657A">
                    <w:t xml:space="preserve"> FISH FRY</w:t>
                  </w:r>
                </w:p>
                <w:p w:rsidR="007113C2" w:rsidRDefault="007113C2">
                  <w:pPr>
                    <w:pStyle w:val="Line"/>
                  </w:pPr>
                </w:p>
                <w:p w:rsidR="007E3692" w:rsidRPr="007E3692" w:rsidRDefault="001D4EE6" w:rsidP="007E3692">
                  <w:pPr>
                    <w:pStyle w:val="Heading2"/>
                  </w:pPr>
                  <w:r>
                    <w:t>St.</w:t>
                  </w:r>
                  <w:r w:rsidR="007E3692">
                    <w:t xml:space="preserve"> John of Rochester Parish Center</w:t>
                  </w:r>
                </w:p>
                <w:p w:rsidR="007113C2" w:rsidRDefault="007113C2">
                  <w:pPr>
                    <w:pStyle w:val="Line"/>
                  </w:pPr>
                </w:p>
                <w:p w:rsidR="007113C2" w:rsidRDefault="001D4EE6">
                  <w:pPr>
                    <w:pStyle w:val="Heading2"/>
                  </w:pPr>
                  <w:r>
                    <w:t>TAKE OUT ONLY!</w:t>
                  </w:r>
                </w:p>
                <w:p w:rsidR="007113C2" w:rsidRDefault="007113C2">
                  <w:pPr>
                    <w:pStyle w:val="Line"/>
                  </w:pPr>
                </w:p>
                <w:p w:rsidR="003D1F5E" w:rsidRDefault="003D1F5E">
                  <w:pPr>
                    <w:pStyle w:val="Heading2"/>
                  </w:pPr>
                  <w:r>
                    <w:t>Take Out Dinners</w:t>
                  </w:r>
                  <w:r w:rsidR="001D4EE6">
                    <w:t xml:space="preserve"> </w:t>
                  </w:r>
                  <w:r w:rsidR="0041251D">
                    <w:t>Served E</w:t>
                  </w:r>
                  <w:r w:rsidR="001D4EE6">
                    <w:t xml:space="preserve">very Friday </w:t>
                  </w:r>
                  <w:r w:rsidR="0041251D">
                    <w:t>D</w:t>
                  </w:r>
                  <w:r w:rsidR="001D4EE6">
                    <w:t>uring Lent</w:t>
                  </w:r>
                  <w:r w:rsidR="00224292">
                    <w:t xml:space="preserve"> </w:t>
                  </w:r>
                </w:p>
                <w:p w:rsidR="007113C2" w:rsidRPr="003D1F5E" w:rsidRDefault="00224292">
                  <w:pPr>
                    <w:pStyle w:val="Heading2"/>
                    <w:rPr>
                      <w:sz w:val="24"/>
                      <w:szCs w:val="24"/>
                    </w:rPr>
                  </w:pPr>
                  <w:r w:rsidRPr="003D1F5E">
                    <w:rPr>
                      <w:sz w:val="24"/>
                      <w:szCs w:val="24"/>
                    </w:rPr>
                    <w:t>4:30 PM to 7:30 PM</w:t>
                  </w:r>
                </w:p>
                <w:p w:rsidR="007113C2" w:rsidRDefault="007113C2">
                  <w:pPr>
                    <w:pStyle w:val="Line"/>
                  </w:pPr>
                </w:p>
                <w:p w:rsidR="007113C2" w:rsidRDefault="00224292" w:rsidP="00224292">
                  <w:pPr>
                    <w:pStyle w:val="Heading2"/>
                  </w:pPr>
                  <w:r>
                    <w:t>PRICE: $11.00 Cash only Please</w:t>
                  </w:r>
                </w:p>
              </w:tc>
            </w:tr>
            <w:tr w:rsidR="007113C2">
              <w:trPr>
                <w:trHeight w:hRule="exact" w:val="144"/>
              </w:trPr>
              <w:tc>
                <w:tcPr>
                  <w:tcW w:w="3446" w:type="dxa"/>
                </w:tcPr>
                <w:p w:rsidR="007113C2" w:rsidRDefault="007113C2"/>
              </w:tc>
            </w:tr>
            <w:tr w:rsidR="007113C2">
              <w:trPr>
                <w:trHeight w:hRule="exact" w:val="3456"/>
              </w:trPr>
              <w:tc>
                <w:tcPr>
                  <w:tcW w:w="3446" w:type="dxa"/>
                  <w:shd w:val="clear" w:color="auto" w:fill="E03177" w:themeFill="accent1"/>
                  <w:vAlign w:val="center"/>
                </w:tcPr>
                <w:p w:rsidR="007E3692" w:rsidRDefault="007E3692">
                  <w:pPr>
                    <w:pStyle w:val="Heading3"/>
                  </w:pPr>
                </w:p>
                <w:p w:rsidR="007113C2" w:rsidRDefault="00224292">
                  <w:pPr>
                    <w:pStyle w:val="Heading3"/>
                  </w:pPr>
                  <w:r>
                    <w:t>Knights of Columbus</w:t>
                  </w:r>
                </w:p>
                <w:p w:rsidR="007113C2" w:rsidRPr="00B31D5E" w:rsidRDefault="002D3116">
                  <w:pPr>
                    <w:pStyle w:val="ContactInfo"/>
                    <w:rPr>
                      <w:color w:val="FF0000"/>
                    </w:rPr>
                  </w:pPr>
                  <w:sdt>
                    <w:sdtPr>
                      <w:id w:val="857003158"/>
                      <w:placeholder>
                        <w:docPart w:val="9EA668DCA8FD42368CE9B7B8B3C4B5D2"/>
                      </w:placeholder>
                      <w:text w:multiLine="1"/>
                    </w:sdtPr>
                    <w:sdtContent>
                      <w:r w:rsidR="00224292">
                        <w:t>8 Wickford Way, Fairport, NY 14450</w:t>
                      </w:r>
                    </w:sdtContent>
                  </w:sdt>
                </w:p>
                <w:p w:rsidR="007E3692" w:rsidRDefault="007E3692">
                  <w:pPr>
                    <w:pStyle w:val="ContactInfo"/>
                  </w:pPr>
                  <w:r w:rsidRPr="007E3692">
                    <w:t>Serving Take Out Dinners 4:30 PM to 7:30 PM</w:t>
                  </w:r>
                </w:p>
                <w:p w:rsidR="007113C2" w:rsidRDefault="00224292">
                  <w:pPr>
                    <w:pStyle w:val="ContactInfo"/>
                  </w:pPr>
                  <w:r>
                    <w:t>Feb 20, 27, March 6, 13, 20, 27 &amp; April 3</w:t>
                  </w:r>
                </w:p>
                <w:p w:rsidR="007113C2" w:rsidRDefault="007113C2" w:rsidP="00B31D5E">
                  <w:pPr>
                    <w:pStyle w:val="Date"/>
                  </w:pPr>
                </w:p>
              </w:tc>
            </w:tr>
          </w:tbl>
          <w:p w:rsidR="007113C2" w:rsidRDefault="007113C2"/>
        </w:tc>
      </w:tr>
    </w:tbl>
    <w:p w:rsidR="007113C2" w:rsidRDefault="007113C2">
      <w:pPr>
        <w:pStyle w:val="NoSpacing"/>
      </w:pPr>
    </w:p>
    <w:sectPr w:rsidR="007113C2" w:rsidSect="002D3116">
      <w:pgSz w:w="12240" w:h="15840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attachedTemplate r:id="rId1"/>
  <w:defaultTabStop w:val="720"/>
  <w:characterSpacingControl w:val="doNotCompress"/>
  <w:compat>
    <w:useFELayout/>
  </w:compat>
  <w:rsids>
    <w:rsidRoot w:val="001D4EE6"/>
    <w:rsid w:val="001D4EE6"/>
    <w:rsid w:val="00224292"/>
    <w:rsid w:val="002D3116"/>
    <w:rsid w:val="003B6E72"/>
    <w:rsid w:val="003D1F5E"/>
    <w:rsid w:val="0041251D"/>
    <w:rsid w:val="00424E15"/>
    <w:rsid w:val="004877B2"/>
    <w:rsid w:val="00490312"/>
    <w:rsid w:val="0068203A"/>
    <w:rsid w:val="006E6502"/>
    <w:rsid w:val="007113C2"/>
    <w:rsid w:val="007E3692"/>
    <w:rsid w:val="00974EF0"/>
    <w:rsid w:val="00A8657A"/>
    <w:rsid w:val="00B31D5E"/>
    <w:rsid w:val="00B70514"/>
    <w:rsid w:val="00CC4038"/>
    <w:rsid w:val="00E44994"/>
    <w:rsid w:val="00E55353"/>
    <w:rsid w:val="00EF42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color w:val="333333" w:themeColor="text2"/>
        <w:sz w:val="24"/>
        <w:szCs w:val="24"/>
        <w:lang w:val="en-US" w:eastAsia="ja-JP" w:bidi="ar-SA"/>
      </w:rPr>
    </w:rPrDefault>
    <w:pPrDefault>
      <w:pPr>
        <w:spacing w:after="160" w:line="31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Date" w:qFormat="1"/>
    <w:lsdException w:name="Block Text" w:qFormat="1"/>
    <w:lsdException w:name="Strong" w:uiPriority="22" w:qFormat="1"/>
    <w:lsdException w:name="Emphasis" w:uiPriority="2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116"/>
  </w:style>
  <w:style w:type="paragraph" w:styleId="Heading1">
    <w:name w:val="heading 1"/>
    <w:basedOn w:val="Normal"/>
    <w:next w:val="Normal"/>
    <w:link w:val="Heading1Char"/>
    <w:uiPriority w:val="3"/>
    <w:qFormat/>
    <w:rsid w:val="002D3116"/>
    <w:pPr>
      <w:keepNext/>
      <w:keepLines/>
      <w:spacing w:before="280" w:after="120" w:line="240" w:lineRule="auto"/>
      <w:contextualSpacing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Line"/>
    <w:link w:val="Heading2Char"/>
    <w:uiPriority w:val="3"/>
    <w:unhideWhenUsed/>
    <w:qFormat/>
    <w:rsid w:val="002D3116"/>
    <w:pPr>
      <w:keepNext/>
      <w:keepLines/>
      <w:spacing w:after="0" w:line="264" w:lineRule="auto"/>
      <w:jc w:val="center"/>
      <w:outlineLvl w:val="1"/>
    </w:pPr>
    <w:rPr>
      <w:rFonts w:asciiTheme="majorHAnsi" w:eastAsiaTheme="majorEastAsia" w:hAnsiTheme="majorHAnsi" w:cstheme="majorBidi"/>
      <w:color w:val="FFFFFF" w:themeColor="background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4"/>
    <w:unhideWhenUsed/>
    <w:qFormat/>
    <w:rsid w:val="002D3116"/>
    <w:pPr>
      <w:keepNext/>
      <w:keepLines/>
      <w:spacing w:after="60" w:line="240" w:lineRule="auto"/>
      <w:jc w:val="center"/>
      <w:outlineLvl w:val="2"/>
    </w:pPr>
    <w:rPr>
      <w:rFonts w:asciiTheme="majorHAnsi" w:eastAsiaTheme="majorEastAsia" w:hAnsiTheme="majorHAnsi" w:cstheme="majorBidi"/>
      <w:caps/>
      <w:color w:val="FFFFFF" w:themeColor="background1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2D3116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color w:val="E03177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D31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itle">
    <w:name w:val="Subtitle"/>
    <w:basedOn w:val="Title"/>
    <w:link w:val="SubtitleChar"/>
    <w:uiPriority w:val="2"/>
    <w:qFormat/>
    <w:rsid w:val="002D3116"/>
    <w:pPr>
      <w:numPr>
        <w:ilvl w:val="1"/>
      </w:numPr>
      <w:spacing w:before="480"/>
    </w:pPr>
    <w:rPr>
      <w:color w:val="E03177" w:themeColor="accent1"/>
    </w:rPr>
  </w:style>
  <w:style w:type="character" w:customStyle="1" w:styleId="SubtitleChar">
    <w:name w:val="Subtitle Char"/>
    <w:basedOn w:val="DefaultParagraphFont"/>
    <w:link w:val="Subtitle"/>
    <w:uiPriority w:val="2"/>
    <w:rsid w:val="002D3116"/>
    <w:rPr>
      <w:rFonts w:asciiTheme="majorHAnsi" w:eastAsiaTheme="majorEastAsia" w:hAnsiTheme="majorHAnsi" w:cstheme="majorBidi"/>
      <w:caps/>
      <w:color w:val="E03177" w:themeColor="accent1"/>
      <w:kern w:val="28"/>
      <w:sz w:val="80"/>
      <w:szCs w:val="80"/>
    </w:rPr>
  </w:style>
  <w:style w:type="paragraph" w:styleId="Title">
    <w:name w:val="Title"/>
    <w:basedOn w:val="Normal"/>
    <w:next w:val="Normal"/>
    <w:link w:val="TitleChar"/>
    <w:uiPriority w:val="1"/>
    <w:qFormat/>
    <w:rsid w:val="002D3116"/>
    <w:pPr>
      <w:spacing w:after="0" w:line="204" w:lineRule="auto"/>
    </w:pPr>
    <w:rPr>
      <w:rFonts w:asciiTheme="majorHAnsi" w:eastAsiaTheme="majorEastAsia" w:hAnsiTheme="majorHAnsi" w:cstheme="majorBidi"/>
      <w:caps/>
      <w:kern w:val="28"/>
      <w:sz w:val="80"/>
      <w:szCs w:val="80"/>
    </w:rPr>
  </w:style>
  <w:style w:type="character" w:customStyle="1" w:styleId="TitleChar">
    <w:name w:val="Title Char"/>
    <w:basedOn w:val="DefaultParagraphFont"/>
    <w:link w:val="Title"/>
    <w:uiPriority w:val="1"/>
    <w:rsid w:val="002D3116"/>
    <w:rPr>
      <w:rFonts w:asciiTheme="majorHAnsi" w:eastAsiaTheme="majorEastAsia" w:hAnsiTheme="majorHAnsi" w:cstheme="majorBidi"/>
      <w:caps/>
      <w:kern w:val="28"/>
      <w:sz w:val="80"/>
      <w:szCs w:val="80"/>
    </w:rPr>
  </w:style>
  <w:style w:type="character" w:customStyle="1" w:styleId="Heading1Char">
    <w:name w:val="Heading 1 Char"/>
    <w:basedOn w:val="DefaultParagraphFont"/>
    <w:link w:val="Heading1"/>
    <w:uiPriority w:val="3"/>
    <w:rsid w:val="002D3116"/>
    <w:rPr>
      <w:b/>
      <w:bCs/>
      <w:sz w:val="28"/>
      <w:szCs w:val="28"/>
    </w:rPr>
  </w:style>
  <w:style w:type="character" w:styleId="PlaceholderText">
    <w:name w:val="Placeholder Text"/>
    <w:basedOn w:val="DefaultParagraphFont"/>
    <w:uiPriority w:val="99"/>
    <w:semiHidden/>
    <w:rsid w:val="002D3116"/>
    <w:rPr>
      <w:color w:val="808080"/>
    </w:rPr>
  </w:style>
  <w:style w:type="paragraph" w:styleId="NoSpacing">
    <w:name w:val="No Spacing"/>
    <w:uiPriority w:val="19"/>
    <w:qFormat/>
    <w:rsid w:val="002D3116"/>
    <w:pPr>
      <w:spacing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3"/>
    <w:rsid w:val="002D3116"/>
    <w:rPr>
      <w:rFonts w:asciiTheme="majorHAnsi" w:eastAsiaTheme="majorEastAsia" w:hAnsiTheme="majorHAnsi" w:cstheme="majorBidi"/>
      <w:color w:val="FFFFFF" w:themeColor="background1"/>
      <w:sz w:val="28"/>
      <w:szCs w:val="28"/>
    </w:rPr>
  </w:style>
  <w:style w:type="paragraph" w:customStyle="1" w:styleId="Line">
    <w:name w:val="Line"/>
    <w:basedOn w:val="Normal"/>
    <w:next w:val="Heading2"/>
    <w:uiPriority w:val="3"/>
    <w:qFormat/>
    <w:rsid w:val="002D3116"/>
    <w:pPr>
      <w:pBdr>
        <w:top w:val="single" w:sz="12" w:space="1" w:color="FFFFFF" w:themeColor="background1"/>
      </w:pBdr>
      <w:spacing w:before="400" w:after="400" w:line="240" w:lineRule="auto"/>
      <w:ind w:left="1080" w:right="1080"/>
      <w:jc w:val="center"/>
    </w:pPr>
    <w:rPr>
      <w:sz w:val="2"/>
      <w:szCs w:val="2"/>
    </w:rPr>
  </w:style>
  <w:style w:type="character" w:customStyle="1" w:styleId="Heading3Char">
    <w:name w:val="Heading 3 Char"/>
    <w:basedOn w:val="DefaultParagraphFont"/>
    <w:link w:val="Heading3"/>
    <w:uiPriority w:val="4"/>
    <w:rsid w:val="002D3116"/>
    <w:rPr>
      <w:rFonts w:asciiTheme="majorHAnsi" w:eastAsiaTheme="majorEastAsia" w:hAnsiTheme="majorHAnsi" w:cstheme="majorBidi"/>
      <w:caps/>
      <w:color w:val="FFFFFF" w:themeColor="background1"/>
    </w:rPr>
  </w:style>
  <w:style w:type="paragraph" w:customStyle="1" w:styleId="ContactInfo">
    <w:name w:val="Contact Info"/>
    <w:basedOn w:val="Normal"/>
    <w:uiPriority w:val="5"/>
    <w:qFormat/>
    <w:rsid w:val="002D3116"/>
    <w:pPr>
      <w:spacing w:after="280" w:line="240" w:lineRule="auto"/>
      <w:jc w:val="center"/>
    </w:pPr>
    <w:rPr>
      <w:color w:val="FFFFFF" w:themeColor="background1"/>
    </w:rPr>
  </w:style>
  <w:style w:type="paragraph" w:styleId="Date">
    <w:name w:val="Date"/>
    <w:basedOn w:val="Normal"/>
    <w:link w:val="DateChar"/>
    <w:uiPriority w:val="5"/>
    <w:unhideWhenUsed/>
    <w:qFormat/>
    <w:rsid w:val="002D3116"/>
    <w:pPr>
      <w:spacing w:after="0"/>
      <w:jc w:val="center"/>
    </w:pPr>
    <w:rPr>
      <w:color w:val="FFFFFF" w:themeColor="background1"/>
    </w:rPr>
  </w:style>
  <w:style w:type="character" w:customStyle="1" w:styleId="DateChar">
    <w:name w:val="Date Char"/>
    <w:basedOn w:val="DefaultParagraphFont"/>
    <w:link w:val="Date"/>
    <w:uiPriority w:val="5"/>
    <w:rsid w:val="002D3116"/>
    <w:rPr>
      <w:color w:val="FFFFFF" w:themeColor="background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D31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3116"/>
    <w:rPr>
      <w:rFonts w:ascii="Segoe UI" w:hAnsi="Segoe UI" w:cs="Segoe UI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9"/>
    <w:semiHidden/>
    <w:rsid w:val="002D3116"/>
    <w:rPr>
      <w:rFonts w:asciiTheme="majorHAnsi" w:eastAsiaTheme="majorEastAsia" w:hAnsiTheme="majorHAnsi" w:cstheme="majorBidi"/>
      <w:color w:val="E03177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mas\AppData\Roaming\Microsoft\Templates\Event%20flyer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9EA668DCA8FD42368CE9B7B8B3C4B5D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272F2F-712B-4FD8-82EC-95D967770927}"/>
      </w:docPartPr>
      <w:docPartBody>
        <w:p w:rsidR="00B97C66" w:rsidRDefault="0013256D">
          <w:pPr>
            <w:pStyle w:val="9EA668DCA8FD42368CE9B7B8B3C4B5D2"/>
          </w:pPr>
          <w:r>
            <w:t>[Street Address]</w:t>
          </w:r>
          <w:r>
            <w:br/>
            <w:t>[City, ST  ZIP Code]</w:t>
          </w:r>
          <w:r>
            <w:br/>
            <w:t>[Telephone]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13256D"/>
    <w:rsid w:val="0013256D"/>
    <w:rsid w:val="007B28CF"/>
    <w:rsid w:val="00865814"/>
    <w:rsid w:val="0096732C"/>
    <w:rsid w:val="00B97C66"/>
    <w:rsid w:val="00E106EC"/>
    <w:rsid w:val="00E46B74"/>
    <w:rsid w:val="00F549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732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0F277C7820F4EE3B10C31BF6428050C">
    <w:name w:val="00F277C7820F4EE3B10C31BF6428050C"/>
    <w:rsid w:val="0096732C"/>
  </w:style>
  <w:style w:type="paragraph" w:customStyle="1" w:styleId="AD5EE9B73E6848F99A7C92D5759493D8">
    <w:name w:val="AD5EE9B73E6848F99A7C92D5759493D8"/>
    <w:rsid w:val="0096732C"/>
  </w:style>
  <w:style w:type="paragraph" w:customStyle="1" w:styleId="0DBE1C7275C94CD7A36BE8E743303998">
    <w:name w:val="0DBE1C7275C94CD7A36BE8E743303998"/>
    <w:rsid w:val="0096732C"/>
  </w:style>
  <w:style w:type="paragraph" w:customStyle="1" w:styleId="66B9D6AD420F41BC988B7C2EDE83A822">
    <w:name w:val="66B9D6AD420F41BC988B7C2EDE83A822"/>
    <w:rsid w:val="0096732C"/>
  </w:style>
  <w:style w:type="paragraph" w:customStyle="1" w:styleId="03DC94B7FC1747B8BFCA9926EFF6F426">
    <w:name w:val="03DC94B7FC1747B8BFCA9926EFF6F426"/>
    <w:rsid w:val="0096732C"/>
  </w:style>
  <w:style w:type="paragraph" w:customStyle="1" w:styleId="E61F6730BD3E4472A3483274FAB754E2">
    <w:name w:val="E61F6730BD3E4472A3483274FAB754E2"/>
    <w:rsid w:val="0096732C"/>
  </w:style>
  <w:style w:type="paragraph" w:customStyle="1" w:styleId="1D5D80886B2E4F339E8E2740F6CF6234">
    <w:name w:val="1D5D80886B2E4F339E8E2740F6CF6234"/>
    <w:rsid w:val="0096732C"/>
  </w:style>
  <w:style w:type="paragraph" w:customStyle="1" w:styleId="AB1498782312491587607A481769340D">
    <w:name w:val="AB1498782312491587607A481769340D"/>
    <w:rsid w:val="0096732C"/>
  </w:style>
  <w:style w:type="paragraph" w:customStyle="1" w:styleId="6CAB5CB4684341D9BC6FA48D1F596197">
    <w:name w:val="6CAB5CB4684341D9BC6FA48D1F596197"/>
    <w:rsid w:val="0096732C"/>
  </w:style>
  <w:style w:type="paragraph" w:customStyle="1" w:styleId="24BC6741CFED4DED8A8F92035A948770">
    <w:name w:val="24BC6741CFED4DED8A8F92035A948770"/>
    <w:rsid w:val="0096732C"/>
  </w:style>
  <w:style w:type="paragraph" w:customStyle="1" w:styleId="9EA668DCA8FD42368CE9B7B8B3C4B5D2">
    <w:name w:val="9EA668DCA8FD42368CE9B7B8B3C4B5D2"/>
    <w:rsid w:val="0096732C"/>
  </w:style>
  <w:style w:type="paragraph" w:customStyle="1" w:styleId="24181686EE2D4FC78F8343644E5CBBD2">
    <w:name w:val="24181686EE2D4FC78F8343644E5CBBD2"/>
    <w:rsid w:val="0096732C"/>
  </w:style>
  <w:style w:type="paragraph" w:customStyle="1" w:styleId="8BAAA46604B5453E8F1847F7B037A4B5">
    <w:name w:val="8BAAA46604B5453E8F1847F7B037A4B5"/>
    <w:rsid w:val="0096732C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Summer Business">
      <a:dk1>
        <a:sysClr val="windowText" lastClr="000000"/>
      </a:dk1>
      <a:lt1>
        <a:sysClr val="window" lastClr="FFFFFF"/>
      </a:lt1>
      <a:dk2>
        <a:srgbClr val="333333"/>
      </a:dk2>
      <a:lt2>
        <a:srgbClr val="E6E6E6"/>
      </a:lt2>
      <a:accent1>
        <a:srgbClr val="E03177"/>
      </a:accent1>
      <a:accent2>
        <a:srgbClr val="97C83C"/>
      </a:accent2>
      <a:accent3>
        <a:srgbClr val="EEAE1F"/>
      </a:accent3>
      <a:accent4>
        <a:srgbClr val="EC6814"/>
      </a:accent4>
      <a:accent5>
        <a:srgbClr val="7458AB"/>
      </a:accent5>
      <a:accent6>
        <a:srgbClr val="24A5CD"/>
      </a:accent6>
      <a:hlink>
        <a:srgbClr val="24A5CD"/>
      </a:hlink>
      <a:folHlink>
        <a:srgbClr val="7458AB"/>
      </a:folHlink>
    </a:clrScheme>
    <a:fontScheme name="Summer Business">
      <a:majorFont>
        <a:latin typeface="Arial Black"/>
        <a:ea typeface=""/>
        <a:cs typeface=""/>
      </a:majorFont>
      <a:minorFont>
        <a:latin typeface="Georg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1424E78C-8A49-4037-80E8-15290F91551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Event flyer.dotx</Template>
  <TotalTime>0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Ashland Inc.</Company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thomas shanahan</dc:creator>
  <cp:lastModifiedBy>A326132</cp:lastModifiedBy>
  <cp:revision>2</cp:revision>
  <cp:lastPrinted>2015-01-16T11:57:00Z</cp:lastPrinted>
  <dcterms:created xsi:type="dcterms:W3CDTF">2015-03-28T12:49:00Z</dcterms:created>
  <dcterms:modified xsi:type="dcterms:W3CDTF">2015-03-28T12:49:00Z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TC039885629991</vt:lpwstr>
  </property>
</Properties>
</file>