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654" w:rsidRPr="004B2654" w:rsidRDefault="001768C7" w:rsidP="004B2654">
      <w:pPr>
        <w:pStyle w:val="Title"/>
        <w:tabs>
          <w:tab w:val="center" w:pos="5040"/>
        </w:tabs>
        <w:jc w:val="left"/>
        <w:rPr>
          <w:b w:val="0"/>
          <w:color w:val="005024"/>
          <w:sz w:val="40"/>
          <w:szCs w:val="40"/>
        </w:rPr>
      </w:pPr>
      <w:r w:rsidRPr="001768C7">
        <w:rPr>
          <w:b w:val="0"/>
          <w:noProof/>
          <w:sz w:val="40"/>
          <w:szCs w:val="40"/>
        </w:rPr>
        <w:drawing>
          <wp:inline distT="0" distB="0" distL="0" distR="0">
            <wp:extent cx="742950" cy="685259"/>
            <wp:effectExtent l="1905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533" cy="691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2654" w:rsidRPr="004B2654">
        <w:rPr>
          <w:b w:val="0"/>
          <w:sz w:val="40"/>
          <w:szCs w:val="40"/>
        </w:rPr>
        <w:tab/>
      </w:r>
      <w:r w:rsidR="004B2654" w:rsidRPr="004B2654">
        <w:rPr>
          <w:b w:val="0"/>
          <w:color w:val="005024"/>
          <w:sz w:val="40"/>
          <w:szCs w:val="40"/>
        </w:rPr>
        <w:t>Tantasqua Regional Youth Soccer</w:t>
      </w:r>
    </w:p>
    <w:p w:rsidR="00013C4B" w:rsidRPr="004B2654" w:rsidRDefault="004B2654" w:rsidP="0059135A">
      <w:pPr>
        <w:pStyle w:val="Heading1"/>
        <w:rPr>
          <w:b w:val="0"/>
          <w:sz w:val="36"/>
          <w:szCs w:val="36"/>
        </w:rPr>
      </w:pPr>
      <w:r w:rsidRPr="004B2654">
        <w:rPr>
          <w:b w:val="0"/>
          <w:sz w:val="36"/>
          <w:szCs w:val="36"/>
        </w:rPr>
        <w:t>TRY Board</w:t>
      </w:r>
      <w:r w:rsidR="00013C4B" w:rsidRPr="004B2654">
        <w:rPr>
          <w:b w:val="0"/>
          <w:sz w:val="36"/>
          <w:szCs w:val="36"/>
        </w:rPr>
        <w:t xml:space="preserve"> Meeting Agenda</w:t>
      </w:r>
    </w:p>
    <w:sdt>
      <w:sdtPr>
        <w:alias w:val="Date"/>
        <w:tag w:val="Date"/>
        <w:id w:val="1631407206"/>
        <w:placeholder>
          <w:docPart w:val="A6DFEEB44B894EBA86E457208DB70836"/>
        </w:placeholder>
        <w:date w:fullDate="2017-07-11T00:00:00Z">
          <w:dateFormat w:val="MMMM d, yyyy"/>
          <w:lid w:val="en-US"/>
          <w:storeMappedDataAs w:val="dateTime"/>
          <w:calendar w:val="gregorian"/>
        </w:date>
      </w:sdtPr>
      <w:sdtEndPr/>
      <w:sdtContent>
        <w:p w:rsidR="00013C4B" w:rsidRPr="004E3B56" w:rsidRDefault="00042BFB" w:rsidP="00600607">
          <w:pPr>
            <w:pStyle w:val="DateandTime"/>
          </w:pPr>
          <w:r>
            <w:t>July 11, 2017</w:t>
          </w:r>
        </w:p>
      </w:sdtContent>
    </w:sdt>
    <w:p w:rsidR="00013C4B" w:rsidRDefault="004B2654" w:rsidP="00600607">
      <w:pPr>
        <w:pStyle w:val="DateandTime"/>
      </w:pPr>
      <w:r>
        <w:t>7:</w:t>
      </w:r>
      <w:r w:rsidR="00B20BAE">
        <w:t>3</w:t>
      </w:r>
      <w:r>
        <w:t>0 PM</w:t>
      </w:r>
    </w:p>
    <w:p w:rsidR="00E222A5" w:rsidRPr="004E3B56" w:rsidRDefault="00B20BAE" w:rsidP="00600607">
      <w:pPr>
        <w:pStyle w:val="DateandTime"/>
      </w:pPr>
      <w:r>
        <w:t>Baba Sushi, Sturbridge</w:t>
      </w:r>
    </w:p>
    <w:tbl>
      <w:tblPr>
        <w:tblW w:w="5000" w:type="pct"/>
        <w:tblCellMar>
          <w:top w:w="29" w:type="dxa"/>
          <w:left w:w="115" w:type="dxa"/>
          <w:bottom w:w="29" w:type="dxa"/>
          <w:right w:w="115" w:type="dxa"/>
        </w:tblCellMar>
        <w:tblLook w:val="0000" w:firstRow="0" w:lastRow="0" w:firstColumn="0" w:lastColumn="0" w:noHBand="0" w:noVBand="0"/>
      </w:tblPr>
      <w:tblGrid>
        <w:gridCol w:w="1727"/>
        <w:gridCol w:w="3547"/>
        <w:gridCol w:w="2335"/>
        <w:gridCol w:w="1261"/>
      </w:tblGrid>
      <w:tr w:rsidR="00C26136" w:rsidRPr="004E3B56" w:rsidTr="00A1658D">
        <w:trPr>
          <w:trHeight w:val="288"/>
        </w:trPr>
        <w:tc>
          <w:tcPr>
            <w:tcW w:w="1727" w:type="dxa"/>
            <w:shd w:val="clear" w:color="auto" w:fill="auto"/>
          </w:tcPr>
          <w:p w:rsidR="00C26136" w:rsidRDefault="00C26136" w:rsidP="0059135A">
            <w:pPr>
              <w:pStyle w:val="Heading1"/>
            </w:pPr>
            <w:r>
              <w:t>Distribution:</w:t>
            </w:r>
          </w:p>
          <w:p w:rsidR="006D0880" w:rsidRPr="006D0880" w:rsidRDefault="006D0880" w:rsidP="006D0880">
            <w:pPr>
              <w:jc w:val="center"/>
            </w:pPr>
            <w:r>
              <w:t>(via email &amp; hardcopy)</w:t>
            </w:r>
          </w:p>
        </w:tc>
        <w:tc>
          <w:tcPr>
            <w:tcW w:w="3547" w:type="dxa"/>
            <w:shd w:val="clear" w:color="auto" w:fill="auto"/>
          </w:tcPr>
          <w:p w:rsidR="00C26136" w:rsidRPr="00C26136" w:rsidRDefault="00C26136" w:rsidP="00C26136">
            <w:pPr>
              <w:rPr>
                <w:u w:val="single"/>
              </w:rPr>
            </w:pPr>
            <w:r w:rsidRPr="00C26136">
              <w:rPr>
                <w:u w:val="single"/>
              </w:rPr>
              <w:t>Executive Board</w:t>
            </w:r>
            <w:r>
              <w:rPr>
                <w:u w:val="single"/>
              </w:rPr>
              <w:t>:</w:t>
            </w:r>
          </w:p>
          <w:p w:rsidR="00C26136" w:rsidRDefault="00C26136" w:rsidP="00C26136">
            <w:r>
              <w:t xml:space="preserve">Commissioner - </w:t>
            </w:r>
            <w:r w:rsidR="00AC1896">
              <w:t>Ian McGrath</w:t>
            </w:r>
          </w:p>
          <w:p w:rsidR="00AC1896" w:rsidRDefault="00AC1896" w:rsidP="00C26136">
            <w:r>
              <w:t>Field &amp; Equipment Dir. – Mark Michalak</w:t>
            </w:r>
          </w:p>
          <w:p w:rsidR="00C26136" w:rsidRDefault="00C26136" w:rsidP="00C26136">
            <w:r>
              <w:t xml:space="preserve">Head Referee – Jack </w:t>
            </w:r>
            <w:proofErr w:type="spellStart"/>
            <w:r>
              <w:t>Keough</w:t>
            </w:r>
            <w:proofErr w:type="spellEnd"/>
          </w:p>
          <w:p w:rsidR="00C26136" w:rsidRDefault="00C26136" w:rsidP="00C26136">
            <w:r>
              <w:t>Treasurer – Ian McGrath</w:t>
            </w:r>
          </w:p>
          <w:p w:rsidR="00C26136" w:rsidRDefault="00C26136" w:rsidP="00C26136">
            <w:r>
              <w:t>Secretary – Doug Blakeley</w:t>
            </w:r>
          </w:p>
          <w:p w:rsidR="00AC1896" w:rsidRDefault="00AC1896" w:rsidP="00C26136">
            <w:r>
              <w:t>Coaching Director – Kelly Parent</w:t>
            </w:r>
          </w:p>
          <w:p w:rsidR="00C26136" w:rsidRDefault="00C26136" w:rsidP="00C26136">
            <w:r>
              <w:t>Girls’ Travel Registrar – Megan Panek</w:t>
            </w:r>
          </w:p>
          <w:p w:rsidR="00C26136" w:rsidRDefault="00C26136" w:rsidP="00C26136">
            <w:r>
              <w:t>Boys’ Travel Registrar – Bill Bailey</w:t>
            </w:r>
          </w:p>
        </w:tc>
        <w:tc>
          <w:tcPr>
            <w:tcW w:w="3596" w:type="dxa"/>
            <w:gridSpan w:val="2"/>
            <w:shd w:val="clear" w:color="auto" w:fill="auto"/>
          </w:tcPr>
          <w:p w:rsidR="00C26136" w:rsidRPr="00C26136" w:rsidRDefault="00C26136" w:rsidP="0059135A">
            <w:pPr>
              <w:rPr>
                <w:u w:val="single"/>
              </w:rPr>
            </w:pPr>
            <w:r w:rsidRPr="00C26136">
              <w:rPr>
                <w:u w:val="single"/>
              </w:rPr>
              <w:t>Town Coordinators:</w:t>
            </w:r>
          </w:p>
          <w:p w:rsidR="00C26136" w:rsidRDefault="00C26136" w:rsidP="0059135A">
            <w:r>
              <w:t xml:space="preserve">Brimfield – John </w:t>
            </w:r>
            <w:proofErr w:type="spellStart"/>
            <w:r>
              <w:t>Buday</w:t>
            </w:r>
            <w:proofErr w:type="spellEnd"/>
          </w:p>
          <w:p w:rsidR="00C26136" w:rsidRDefault="00C26136" w:rsidP="0059135A">
            <w:r>
              <w:t xml:space="preserve">Brookfield </w:t>
            </w:r>
            <w:r w:rsidR="00E1487F">
              <w:t>–</w:t>
            </w:r>
            <w:r>
              <w:t xml:space="preserve"> </w:t>
            </w:r>
            <w:r w:rsidR="00E1487F">
              <w:t xml:space="preserve">Lisa </w:t>
            </w:r>
            <w:r w:rsidR="00AC1896">
              <w:t>Hanrahan</w:t>
            </w:r>
          </w:p>
          <w:p w:rsidR="00C26136" w:rsidRDefault="00C26136" w:rsidP="0059135A">
            <w:r>
              <w:t>Holland – Heather Blakeley</w:t>
            </w:r>
          </w:p>
          <w:p w:rsidR="00C26136" w:rsidRDefault="00C26136" w:rsidP="0059135A">
            <w:r>
              <w:t>Sturbridge – Jen Bailey</w:t>
            </w:r>
          </w:p>
          <w:p w:rsidR="00C26136" w:rsidRPr="004E3B56" w:rsidRDefault="00C26136" w:rsidP="0059135A">
            <w:r>
              <w:t>Wales – Peter Higgins</w:t>
            </w:r>
          </w:p>
        </w:tc>
      </w:tr>
      <w:tr w:rsidR="004B2BD7" w:rsidRPr="004E3B56" w:rsidTr="00A1658D">
        <w:trPr>
          <w:trHeight w:val="288"/>
        </w:trPr>
        <w:tc>
          <w:tcPr>
            <w:tcW w:w="1727" w:type="dxa"/>
            <w:shd w:val="clear" w:color="auto" w:fill="auto"/>
          </w:tcPr>
          <w:p w:rsidR="00653F28" w:rsidRPr="004E3B56" w:rsidRDefault="00653F28" w:rsidP="0059135A">
            <w:pPr>
              <w:pStyle w:val="Heading1"/>
            </w:pPr>
            <w:r w:rsidRPr="004E3B56">
              <w:t>Time</w:t>
            </w:r>
          </w:p>
        </w:tc>
        <w:tc>
          <w:tcPr>
            <w:tcW w:w="5882" w:type="dxa"/>
            <w:gridSpan w:val="2"/>
            <w:shd w:val="clear" w:color="auto" w:fill="auto"/>
          </w:tcPr>
          <w:p w:rsidR="00653F28" w:rsidRPr="004E3B56" w:rsidRDefault="00653F28" w:rsidP="0059135A">
            <w:pPr>
              <w:pStyle w:val="Heading1"/>
            </w:pPr>
            <w:r w:rsidRPr="004E3B56">
              <w:t>Item</w:t>
            </w:r>
          </w:p>
        </w:tc>
        <w:tc>
          <w:tcPr>
            <w:tcW w:w="1261" w:type="dxa"/>
            <w:shd w:val="clear" w:color="auto" w:fill="auto"/>
          </w:tcPr>
          <w:p w:rsidR="00653F28" w:rsidRPr="004E3B56" w:rsidRDefault="00653F28" w:rsidP="0059135A">
            <w:pPr>
              <w:pStyle w:val="Heading1"/>
            </w:pPr>
            <w:r w:rsidRPr="004E3B56">
              <w:t>Owner</w:t>
            </w:r>
          </w:p>
        </w:tc>
      </w:tr>
      <w:tr w:rsidR="004B2BD7" w:rsidRPr="004E3B56" w:rsidTr="00A1658D">
        <w:trPr>
          <w:trHeight w:val="288"/>
        </w:trPr>
        <w:tc>
          <w:tcPr>
            <w:tcW w:w="1727" w:type="dxa"/>
            <w:shd w:val="clear" w:color="auto" w:fill="auto"/>
          </w:tcPr>
          <w:p w:rsidR="00653F28" w:rsidRPr="004E3B56" w:rsidRDefault="00B20BAE" w:rsidP="00B20BAE">
            <w:pPr>
              <w:pStyle w:val="Heading1"/>
            </w:pPr>
            <w:r>
              <w:t>7:3</w:t>
            </w:r>
            <w:r w:rsidR="0012580B">
              <w:t>0-7:</w:t>
            </w:r>
            <w:r>
              <w:t>3</w:t>
            </w:r>
            <w:r w:rsidR="0012580B">
              <w:t>5</w:t>
            </w:r>
          </w:p>
        </w:tc>
        <w:tc>
          <w:tcPr>
            <w:tcW w:w="5882" w:type="dxa"/>
            <w:gridSpan w:val="2"/>
            <w:shd w:val="clear" w:color="auto" w:fill="auto"/>
          </w:tcPr>
          <w:p w:rsidR="00653F28" w:rsidRPr="004E3B56" w:rsidRDefault="0012580B" w:rsidP="0012580B">
            <w:r>
              <w:t>Roll Call</w:t>
            </w:r>
            <w:r w:rsidR="005D77AD">
              <w:t xml:space="preserve"> &amp; Commissioner’s Opening Statement</w:t>
            </w:r>
          </w:p>
        </w:tc>
        <w:tc>
          <w:tcPr>
            <w:tcW w:w="1261" w:type="dxa"/>
            <w:shd w:val="clear" w:color="auto" w:fill="auto"/>
          </w:tcPr>
          <w:p w:rsidR="00653F28" w:rsidRPr="004E3B56" w:rsidRDefault="00AC1896" w:rsidP="0012580B">
            <w:r>
              <w:t>I. McGrath</w:t>
            </w:r>
          </w:p>
        </w:tc>
      </w:tr>
      <w:tr w:rsidR="004B2BD7" w:rsidRPr="004E3B56" w:rsidTr="00A1658D">
        <w:trPr>
          <w:trHeight w:val="288"/>
        </w:trPr>
        <w:tc>
          <w:tcPr>
            <w:tcW w:w="1727" w:type="dxa"/>
            <w:shd w:val="clear" w:color="auto" w:fill="auto"/>
          </w:tcPr>
          <w:p w:rsidR="00653F28" w:rsidRPr="004E3B56" w:rsidRDefault="004A7F73" w:rsidP="00B20BAE">
            <w:pPr>
              <w:pStyle w:val="Heading1"/>
            </w:pPr>
            <w:r>
              <w:t>7:</w:t>
            </w:r>
            <w:r w:rsidR="00B20BAE">
              <w:t>3</w:t>
            </w:r>
            <w:r w:rsidR="0012580B">
              <w:t>5-7:</w:t>
            </w:r>
            <w:r w:rsidR="00B20BAE">
              <w:t>4</w:t>
            </w:r>
            <w:r w:rsidR="0012580B">
              <w:t>0</w:t>
            </w:r>
          </w:p>
        </w:tc>
        <w:tc>
          <w:tcPr>
            <w:tcW w:w="5882" w:type="dxa"/>
            <w:gridSpan w:val="2"/>
            <w:shd w:val="clear" w:color="auto" w:fill="auto"/>
          </w:tcPr>
          <w:p w:rsidR="00653F28" w:rsidRDefault="0012580B" w:rsidP="0012580B">
            <w:r>
              <w:t xml:space="preserve">Review and Approval of Last Meeting’s </w:t>
            </w:r>
            <w:r w:rsidR="0086456E">
              <w:t>Minutes</w:t>
            </w:r>
          </w:p>
          <w:p w:rsidR="009D635C" w:rsidRPr="004E3B56" w:rsidRDefault="009D635C" w:rsidP="0012580B">
            <w:r>
              <w:t>(see attachment</w:t>
            </w:r>
            <w:r w:rsidR="0086456E">
              <w:t>s</w:t>
            </w:r>
            <w:r>
              <w:t>)</w:t>
            </w:r>
          </w:p>
        </w:tc>
        <w:tc>
          <w:tcPr>
            <w:tcW w:w="1261" w:type="dxa"/>
            <w:shd w:val="clear" w:color="auto" w:fill="auto"/>
          </w:tcPr>
          <w:p w:rsidR="00653F28" w:rsidRPr="004E3B56" w:rsidRDefault="0012580B" w:rsidP="0012580B">
            <w:r>
              <w:t>D. Blakeley</w:t>
            </w:r>
          </w:p>
        </w:tc>
      </w:tr>
      <w:tr w:rsidR="00C92982" w:rsidRPr="004E3B56" w:rsidTr="00A1658D">
        <w:trPr>
          <w:trHeight w:val="288"/>
        </w:trPr>
        <w:tc>
          <w:tcPr>
            <w:tcW w:w="1727" w:type="dxa"/>
            <w:shd w:val="clear" w:color="auto" w:fill="auto"/>
          </w:tcPr>
          <w:p w:rsidR="00C92982" w:rsidRDefault="00C92982" w:rsidP="00B20BAE">
            <w:pPr>
              <w:pStyle w:val="Heading1"/>
            </w:pPr>
            <w:r>
              <w:t>7:</w:t>
            </w:r>
            <w:r w:rsidR="00B20BAE">
              <w:t>4</w:t>
            </w:r>
            <w:r>
              <w:t>0-7:</w:t>
            </w:r>
            <w:r w:rsidR="0086456E">
              <w:t>50</w:t>
            </w:r>
          </w:p>
        </w:tc>
        <w:tc>
          <w:tcPr>
            <w:tcW w:w="5882" w:type="dxa"/>
            <w:gridSpan w:val="2"/>
            <w:shd w:val="clear" w:color="auto" w:fill="auto"/>
          </w:tcPr>
          <w:p w:rsidR="00C92982" w:rsidRPr="004A7F73" w:rsidRDefault="00042BFB" w:rsidP="00C92982">
            <w:pPr>
              <w:rPr>
                <w:u w:val="single"/>
              </w:rPr>
            </w:pPr>
            <w:r>
              <w:rPr>
                <w:u w:val="single"/>
              </w:rPr>
              <w:t>Discussion of BOD Membership</w:t>
            </w:r>
          </w:p>
          <w:p w:rsidR="004A7F73" w:rsidRDefault="00042BFB" w:rsidP="0086456E">
            <w:pPr>
              <w:pStyle w:val="ListParagraph"/>
              <w:numPr>
                <w:ilvl w:val="0"/>
                <w:numId w:val="27"/>
              </w:numPr>
            </w:pPr>
            <w:r>
              <w:t>Treasurer (Still being performed by I. McGrath)</w:t>
            </w:r>
          </w:p>
          <w:p w:rsidR="0086456E" w:rsidRDefault="00042BFB" w:rsidP="0086456E">
            <w:pPr>
              <w:pStyle w:val="ListParagraph"/>
              <w:numPr>
                <w:ilvl w:val="0"/>
                <w:numId w:val="27"/>
              </w:numPr>
            </w:pPr>
            <w:r>
              <w:t>Boys’ Travel Registrar (</w:t>
            </w:r>
            <w:proofErr w:type="spellStart"/>
            <w:r>
              <w:t>Kadion</w:t>
            </w:r>
            <w:proofErr w:type="spellEnd"/>
            <w:r>
              <w:t xml:space="preserve"> Phillips is interested)</w:t>
            </w:r>
          </w:p>
          <w:p w:rsidR="0086456E" w:rsidRDefault="0086456E" w:rsidP="0086456E">
            <w:pPr>
              <w:pStyle w:val="ListParagraph"/>
              <w:numPr>
                <w:ilvl w:val="0"/>
                <w:numId w:val="27"/>
              </w:numPr>
            </w:pPr>
          </w:p>
          <w:p w:rsidR="004767F6" w:rsidRDefault="004767F6" w:rsidP="0086456E"/>
        </w:tc>
        <w:tc>
          <w:tcPr>
            <w:tcW w:w="1261" w:type="dxa"/>
            <w:shd w:val="clear" w:color="auto" w:fill="auto"/>
          </w:tcPr>
          <w:p w:rsidR="00C92982" w:rsidRDefault="00042BFB" w:rsidP="005D77AD">
            <w:r>
              <w:t>I. McGrath</w:t>
            </w:r>
          </w:p>
        </w:tc>
      </w:tr>
      <w:tr w:rsidR="00A1658D" w:rsidRPr="004E3B56" w:rsidTr="00075278">
        <w:trPr>
          <w:trHeight w:val="288"/>
        </w:trPr>
        <w:tc>
          <w:tcPr>
            <w:tcW w:w="1727" w:type="dxa"/>
            <w:shd w:val="clear" w:color="auto" w:fill="auto"/>
          </w:tcPr>
          <w:p w:rsidR="00A1658D" w:rsidRDefault="00A1658D" w:rsidP="00075278">
            <w:pPr>
              <w:pStyle w:val="Heading1"/>
            </w:pPr>
            <w:r>
              <w:t>7:50-</w:t>
            </w:r>
            <w:r w:rsidR="00301D30">
              <w:t>8:00</w:t>
            </w:r>
          </w:p>
        </w:tc>
        <w:tc>
          <w:tcPr>
            <w:tcW w:w="5882" w:type="dxa"/>
            <w:gridSpan w:val="2"/>
            <w:shd w:val="clear" w:color="auto" w:fill="auto"/>
          </w:tcPr>
          <w:p w:rsidR="00A1658D" w:rsidRPr="00A1658D" w:rsidRDefault="00301D30" w:rsidP="00075278">
            <w:pPr>
              <w:rPr>
                <w:u w:val="single"/>
              </w:rPr>
            </w:pPr>
            <w:r>
              <w:rPr>
                <w:u w:val="single"/>
              </w:rPr>
              <w:t>Wrap-up</w:t>
            </w:r>
            <w:r w:rsidR="00A1658D" w:rsidRPr="00A1658D">
              <w:rPr>
                <w:u w:val="single"/>
              </w:rPr>
              <w:t xml:space="preserve"> from Spring Season</w:t>
            </w:r>
          </w:p>
          <w:p w:rsidR="00A1658D" w:rsidRDefault="00A1658D" w:rsidP="00301D30">
            <w:pPr>
              <w:pStyle w:val="ListParagraph"/>
              <w:numPr>
                <w:ilvl w:val="0"/>
                <w:numId w:val="27"/>
              </w:numPr>
              <w:ind w:left="343"/>
            </w:pPr>
            <w:r>
              <w:t>Kudos to U16G Team (MTOC Semis)</w:t>
            </w:r>
          </w:p>
        </w:tc>
        <w:tc>
          <w:tcPr>
            <w:tcW w:w="1261" w:type="dxa"/>
            <w:shd w:val="clear" w:color="auto" w:fill="auto"/>
          </w:tcPr>
          <w:p w:rsidR="00A1658D" w:rsidRDefault="00A1658D" w:rsidP="00301D30">
            <w:r>
              <w:t xml:space="preserve">M. </w:t>
            </w:r>
            <w:proofErr w:type="spellStart"/>
            <w:r>
              <w:t>Panek</w:t>
            </w:r>
            <w:proofErr w:type="spellEnd"/>
            <w:r>
              <w:t xml:space="preserve"> / B. Bailey</w:t>
            </w:r>
          </w:p>
        </w:tc>
      </w:tr>
      <w:tr w:rsidR="00C92982" w:rsidRPr="004E3B56" w:rsidTr="00A1658D">
        <w:trPr>
          <w:trHeight w:val="288"/>
        </w:trPr>
        <w:tc>
          <w:tcPr>
            <w:tcW w:w="1727" w:type="dxa"/>
            <w:shd w:val="clear" w:color="auto" w:fill="auto"/>
          </w:tcPr>
          <w:p w:rsidR="00C92982" w:rsidRDefault="00301D30" w:rsidP="00301D30">
            <w:pPr>
              <w:pStyle w:val="Heading1"/>
            </w:pPr>
            <w:r>
              <w:t>8</w:t>
            </w:r>
            <w:r w:rsidR="00C92982">
              <w:t>:</w:t>
            </w:r>
            <w:r>
              <w:t>0</w:t>
            </w:r>
            <w:r w:rsidR="0086456E">
              <w:t>0</w:t>
            </w:r>
            <w:r w:rsidR="00C92982">
              <w:t>-</w:t>
            </w:r>
            <w:r>
              <w:t>8</w:t>
            </w:r>
            <w:r w:rsidR="00C92982">
              <w:t>:</w:t>
            </w:r>
            <w:r>
              <w:t>45</w:t>
            </w:r>
          </w:p>
        </w:tc>
        <w:tc>
          <w:tcPr>
            <w:tcW w:w="5882" w:type="dxa"/>
            <w:gridSpan w:val="2"/>
            <w:shd w:val="clear" w:color="auto" w:fill="auto"/>
          </w:tcPr>
          <w:p w:rsidR="004A7F73" w:rsidRPr="0086456E" w:rsidRDefault="00042BFB" w:rsidP="004A7F73">
            <w:pPr>
              <w:rPr>
                <w:u w:val="single"/>
              </w:rPr>
            </w:pPr>
            <w:r>
              <w:rPr>
                <w:u w:val="single"/>
              </w:rPr>
              <w:t>Recreation Season</w:t>
            </w:r>
          </w:p>
          <w:p w:rsidR="000576AD" w:rsidRDefault="00A1658D" w:rsidP="0086456E">
            <w:pPr>
              <w:pStyle w:val="ListParagraph"/>
              <w:numPr>
                <w:ilvl w:val="0"/>
                <w:numId w:val="29"/>
              </w:numPr>
            </w:pPr>
            <w:r>
              <w:t>Team Numbers</w:t>
            </w:r>
            <w:r w:rsidR="00B4391F">
              <w:t xml:space="preserve"> by Town</w:t>
            </w:r>
          </w:p>
          <w:p w:rsidR="00042BFB" w:rsidRDefault="00042BFB" w:rsidP="00B4391F">
            <w:pPr>
              <w:pStyle w:val="ListParagraph"/>
              <w:numPr>
                <w:ilvl w:val="1"/>
                <w:numId w:val="29"/>
              </w:numPr>
            </w:pPr>
          </w:p>
        </w:tc>
        <w:tc>
          <w:tcPr>
            <w:tcW w:w="1261" w:type="dxa"/>
            <w:shd w:val="clear" w:color="auto" w:fill="auto"/>
          </w:tcPr>
          <w:p w:rsidR="000576AD" w:rsidRDefault="0086456E" w:rsidP="00A1658D">
            <w:r>
              <w:t xml:space="preserve">I. McGrath / </w:t>
            </w:r>
            <w:r w:rsidR="00A1658D">
              <w:t>Town Coordinators</w:t>
            </w:r>
          </w:p>
        </w:tc>
      </w:tr>
      <w:tr w:rsidR="00A1658D" w:rsidRPr="004E3B56" w:rsidTr="00A1658D">
        <w:trPr>
          <w:trHeight w:val="288"/>
        </w:trPr>
        <w:tc>
          <w:tcPr>
            <w:tcW w:w="1727" w:type="dxa"/>
            <w:shd w:val="clear" w:color="auto" w:fill="auto"/>
          </w:tcPr>
          <w:p w:rsidR="00A1658D" w:rsidRDefault="00A1658D" w:rsidP="00075278">
            <w:pPr>
              <w:pStyle w:val="Heading1"/>
            </w:pPr>
          </w:p>
        </w:tc>
        <w:tc>
          <w:tcPr>
            <w:tcW w:w="5882" w:type="dxa"/>
            <w:gridSpan w:val="2"/>
            <w:shd w:val="clear" w:color="auto" w:fill="auto"/>
          </w:tcPr>
          <w:p w:rsidR="00A1658D" w:rsidRDefault="00A1658D" w:rsidP="00075278">
            <w:pPr>
              <w:pStyle w:val="ListParagraph"/>
              <w:numPr>
                <w:ilvl w:val="0"/>
                <w:numId w:val="29"/>
              </w:numPr>
            </w:pPr>
            <w:r>
              <w:t>Equipment</w:t>
            </w:r>
          </w:p>
          <w:p w:rsidR="00A1658D" w:rsidRDefault="00B4391F" w:rsidP="00A1658D">
            <w:pPr>
              <w:pStyle w:val="ListParagraph"/>
              <w:numPr>
                <w:ilvl w:val="1"/>
                <w:numId w:val="29"/>
              </w:numPr>
            </w:pPr>
            <w:r>
              <w:t xml:space="preserve">Review current </w:t>
            </w:r>
            <w:proofErr w:type="spellStart"/>
            <w:r>
              <w:t>amts</w:t>
            </w:r>
            <w:proofErr w:type="spellEnd"/>
            <w:r>
              <w:t xml:space="preserve"> / conditions</w:t>
            </w:r>
          </w:p>
          <w:p w:rsidR="00B4391F" w:rsidRDefault="00B4391F" w:rsidP="00A1658D">
            <w:pPr>
              <w:pStyle w:val="ListParagraph"/>
              <w:numPr>
                <w:ilvl w:val="1"/>
                <w:numId w:val="29"/>
              </w:numPr>
            </w:pPr>
            <w:r>
              <w:t>Order replacements as needed</w:t>
            </w:r>
          </w:p>
        </w:tc>
        <w:tc>
          <w:tcPr>
            <w:tcW w:w="1261" w:type="dxa"/>
            <w:shd w:val="clear" w:color="auto" w:fill="auto"/>
          </w:tcPr>
          <w:p w:rsidR="00A1658D" w:rsidRDefault="00A1658D" w:rsidP="00075278">
            <w:r>
              <w:t xml:space="preserve">M. </w:t>
            </w:r>
            <w:proofErr w:type="spellStart"/>
            <w:r>
              <w:t>Michalak</w:t>
            </w:r>
            <w:proofErr w:type="spellEnd"/>
          </w:p>
        </w:tc>
      </w:tr>
      <w:tr w:rsidR="00A1658D" w:rsidRPr="004E3B56" w:rsidTr="00A1658D">
        <w:trPr>
          <w:trHeight w:val="288"/>
        </w:trPr>
        <w:tc>
          <w:tcPr>
            <w:tcW w:w="1727" w:type="dxa"/>
            <w:shd w:val="clear" w:color="auto" w:fill="auto"/>
          </w:tcPr>
          <w:p w:rsidR="00A1658D" w:rsidRDefault="00A1658D" w:rsidP="00075278">
            <w:pPr>
              <w:pStyle w:val="Heading1"/>
            </w:pPr>
          </w:p>
        </w:tc>
        <w:tc>
          <w:tcPr>
            <w:tcW w:w="5882" w:type="dxa"/>
            <w:gridSpan w:val="2"/>
            <w:shd w:val="clear" w:color="auto" w:fill="auto"/>
          </w:tcPr>
          <w:p w:rsidR="00A1658D" w:rsidRDefault="00A1658D" w:rsidP="00075278">
            <w:pPr>
              <w:pStyle w:val="ListParagraph"/>
              <w:numPr>
                <w:ilvl w:val="0"/>
                <w:numId w:val="29"/>
              </w:numPr>
            </w:pPr>
            <w:r>
              <w:t>Referee Training</w:t>
            </w:r>
          </w:p>
          <w:p w:rsidR="00A1658D" w:rsidRDefault="00B4391F" w:rsidP="00A1658D">
            <w:pPr>
              <w:pStyle w:val="ListParagraph"/>
              <w:numPr>
                <w:ilvl w:val="1"/>
                <w:numId w:val="29"/>
              </w:numPr>
            </w:pPr>
            <w:r>
              <w:t>Schedule to TRY Website</w:t>
            </w:r>
          </w:p>
        </w:tc>
        <w:tc>
          <w:tcPr>
            <w:tcW w:w="1261" w:type="dxa"/>
            <w:shd w:val="clear" w:color="auto" w:fill="auto"/>
          </w:tcPr>
          <w:p w:rsidR="00A1658D" w:rsidRDefault="00A1658D" w:rsidP="00075278">
            <w:r>
              <w:t xml:space="preserve">J. </w:t>
            </w:r>
            <w:proofErr w:type="spellStart"/>
            <w:r>
              <w:t>Keough</w:t>
            </w:r>
            <w:proofErr w:type="spellEnd"/>
          </w:p>
        </w:tc>
      </w:tr>
      <w:tr w:rsidR="00A1658D" w:rsidRPr="004E3B56" w:rsidTr="00A1658D">
        <w:trPr>
          <w:trHeight w:val="288"/>
        </w:trPr>
        <w:tc>
          <w:tcPr>
            <w:tcW w:w="1727" w:type="dxa"/>
            <w:shd w:val="clear" w:color="auto" w:fill="auto"/>
          </w:tcPr>
          <w:p w:rsidR="00A1658D" w:rsidRDefault="00A1658D" w:rsidP="00B20BAE">
            <w:pPr>
              <w:pStyle w:val="Heading1"/>
            </w:pPr>
          </w:p>
        </w:tc>
        <w:tc>
          <w:tcPr>
            <w:tcW w:w="5882" w:type="dxa"/>
            <w:gridSpan w:val="2"/>
            <w:shd w:val="clear" w:color="auto" w:fill="auto"/>
          </w:tcPr>
          <w:p w:rsidR="00A1658D" w:rsidRDefault="00A1658D" w:rsidP="00A1658D">
            <w:pPr>
              <w:pStyle w:val="ListParagraph"/>
              <w:numPr>
                <w:ilvl w:val="0"/>
                <w:numId w:val="29"/>
              </w:numPr>
            </w:pPr>
            <w:r>
              <w:t>Concessions</w:t>
            </w:r>
          </w:p>
          <w:p w:rsidR="00A1658D" w:rsidRDefault="00A1658D" w:rsidP="00A1658D">
            <w:pPr>
              <w:pStyle w:val="ListParagraph"/>
              <w:numPr>
                <w:ilvl w:val="1"/>
                <w:numId w:val="29"/>
              </w:numPr>
            </w:pPr>
            <w:r>
              <w:t>Approach National Honor Society</w:t>
            </w:r>
          </w:p>
          <w:p w:rsidR="00A1658D" w:rsidRDefault="00A1658D" w:rsidP="00A1658D">
            <w:pPr>
              <w:pStyle w:val="ListParagraph"/>
              <w:numPr>
                <w:ilvl w:val="1"/>
                <w:numId w:val="29"/>
              </w:numPr>
            </w:pPr>
            <w:r>
              <w:t>Returnable cans to local Boy Scouts</w:t>
            </w:r>
          </w:p>
        </w:tc>
        <w:tc>
          <w:tcPr>
            <w:tcW w:w="1261" w:type="dxa"/>
            <w:shd w:val="clear" w:color="auto" w:fill="auto"/>
          </w:tcPr>
          <w:p w:rsidR="00A1658D" w:rsidRDefault="00A1658D" w:rsidP="003B065F">
            <w:r>
              <w:t>TBD</w:t>
            </w:r>
          </w:p>
        </w:tc>
      </w:tr>
      <w:tr w:rsidR="00B4391F" w:rsidRPr="004E3B56" w:rsidTr="00075278">
        <w:trPr>
          <w:trHeight w:val="288"/>
        </w:trPr>
        <w:tc>
          <w:tcPr>
            <w:tcW w:w="1727" w:type="dxa"/>
            <w:shd w:val="clear" w:color="auto" w:fill="auto"/>
          </w:tcPr>
          <w:p w:rsidR="00B4391F" w:rsidRDefault="00301D30" w:rsidP="00301D30">
            <w:pPr>
              <w:pStyle w:val="Heading1"/>
            </w:pPr>
            <w:r>
              <w:t>8</w:t>
            </w:r>
            <w:r w:rsidR="00B4391F">
              <w:t>:</w:t>
            </w:r>
            <w:r>
              <w:t>45</w:t>
            </w:r>
            <w:r w:rsidR="00B4391F">
              <w:t>-9:</w:t>
            </w:r>
            <w:r>
              <w:t>00</w:t>
            </w:r>
          </w:p>
        </w:tc>
        <w:tc>
          <w:tcPr>
            <w:tcW w:w="5882" w:type="dxa"/>
            <w:gridSpan w:val="2"/>
            <w:shd w:val="clear" w:color="auto" w:fill="auto"/>
          </w:tcPr>
          <w:p w:rsidR="00B4391F" w:rsidRPr="00B4391F" w:rsidRDefault="00B4391F" w:rsidP="00075278">
            <w:pPr>
              <w:rPr>
                <w:u w:val="single"/>
              </w:rPr>
            </w:pPr>
            <w:r>
              <w:rPr>
                <w:u w:val="single"/>
              </w:rPr>
              <w:t xml:space="preserve">Recreation </w:t>
            </w:r>
            <w:r w:rsidRPr="00B4391F">
              <w:rPr>
                <w:u w:val="single"/>
              </w:rPr>
              <w:t>Opening Day</w:t>
            </w:r>
          </w:p>
          <w:p w:rsidR="00B4391F" w:rsidRDefault="00B4391F" w:rsidP="00B4391F">
            <w:pPr>
              <w:pStyle w:val="ListParagraph"/>
              <w:numPr>
                <w:ilvl w:val="0"/>
                <w:numId w:val="29"/>
              </w:numPr>
            </w:pPr>
            <w:r>
              <w:t>Ball Voucher Giveaway with C&amp;R Tire</w:t>
            </w:r>
          </w:p>
          <w:p w:rsidR="00B4391F" w:rsidRDefault="00B4391F" w:rsidP="00B4391F">
            <w:pPr>
              <w:pStyle w:val="ListParagraph"/>
              <w:numPr>
                <w:ilvl w:val="0"/>
                <w:numId w:val="29"/>
              </w:numPr>
            </w:pPr>
            <w:r>
              <w:t>Field Rental</w:t>
            </w:r>
          </w:p>
          <w:p w:rsidR="00B4391F" w:rsidRDefault="00B4391F" w:rsidP="00B4391F">
            <w:pPr>
              <w:pStyle w:val="ListParagraph"/>
              <w:numPr>
                <w:ilvl w:val="0"/>
                <w:numId w:val="29"/>
              </w:numPr>
            </w:pPr>
            <w:r>
              <w:t>Revolution Contact</w:t>
            </w:r>
          </w:p>
          <w:p w:rsidR="00B4391F" w:rsidRDefault="00B4391F" w:rsidP="00B4391F">
            <w:pPr>
              <w:pStyle w:val="ListParagraph"/>
              <w:numPr>
                <w:ilvl w:val="0"/>
                <w:numId w:val="29"/>
              </w:numPr>
            </w:pPr>
          </w:p>
          <w:p w:rsidR="00B4391F" w:rsidRDefault="00B4391F" w:rsidP="00075278"/>
        </w:tc>
        <w:tc>
          <w:tcPr>
            <w:tcW w:w="1261" w:type="dxa"/>
            <w:shd w:val="clear" w:color="auto" w:fill="auto"/>
          </w:tcPr>
          <w:p w:rsidR="00B4391F" w:rsidRDefault="00B4391F" w:rsidP="00075278">
            <w:r>
              <w:lastRenderedPageBreak/>
              <w:t>I. McGrath</w:t>
            </w:r>
          </w:p>
        </w:tc>
      </w:tr>
      <w:tr w:rsidR="00B4391F" w:rsidRPr="004E3B56" w:rsidTr="00075278">
        <w:trPr>
          <w:trHeight w:val="288"/>
        </w:trPr>
        <w:tc>
          <w:tcPr>
            <w:tcW w:w="1727" w:type="dxa"/>
            <w:shd w:val="clear" w:color="auto" w:fill="auto"/>
          </w:tcPr>
          <w:p w:rsidR="00B4391F" w:rsidRDefault="00B4391F" w:rsidP="00075278">
            <w:pPr>
              <w:pStyle w:val="Heading1"/>
            </w:pPr>
            <w:r>
              <w:lastRenderedPageBreak/>
              <w:t>9:00</w:t>
            </w:r>
            <w:r w:rsidR="00301D30">
              <w:t>-9:15</w:t>
            </w:r>
          </w:p>
        </w:tc>
        <w:tc>
          <w:tcPr>
            <w:tcW w:w="5882" w:type="dxa"/>
            <w:gridSpan w:val="2"/>
            <w:shd w:val="clear" w:color="auto" w:fill="auto"/>
          </w:tcPr>
          <w:p w:rsidR="00B4391F" w:rsidRPr="0086456E" w:rsidRDefault="00B4391F" w:rsidP="00075278">
            <w:pPr>
              <w:rPr>
                <w:u w:val="single"/>
              </w:rPr>
            </w:pPr>
            <w:r>
              <w:rPr>
                <w:u w:val="single"/>
              </w:rPr>
              <w:t>Fall Travel Season</w:t>
            </w:r>
          </w:p>
          <w:p w:rsidR="00B4391F" w:rsidRDefault="00B4391F" w:rsidP="00075278">
            <w:pPr>
              <w:pStyle w:val="ListParagraph"/>
              <w:numPr>
                <w:ilvl w:val="0"/>
                <w:numId w:val="29"/>
              </w:numPr>
            </w:pPr>
            <w:r>
              <w:t>Evaluations</w:t>
            </w:r>
          </w:p>
          <w:p w:rsidR="00B4391F" w:rsidRDefault="00B4391F" w:rsidP="00075278">
            <w:pPr>
              <w:pStyle w:val="ListParagraph"/>
              <w:numPr>
                <w:ilvl w:val="1"/>
                <w:numId w:val="29"/>
              </w:numPr>
            </w:pPr>
            <w:r>
              <w:t>Quick Summary / Review</w:t>
            </w:r>
          </w:p>
          <w:p w:rsidR="00B4391F" w:rsidRDefault="00301D30" w:rsidP="00075278">
            <w:pPr>
              <w:pStyle w:val="ListParagraph"/>
              <w:numPr>
                <w:ilvl w:val="1"/>
                <w:numId w:val="29"/>
              </w:numPr>
            </w:pPr>
            <w:r>
              <w:t>Coaches’ Evaluation Returns</w:t>
            </w:r>
          </w:p>
          <w:p w:rsidR="00301D30" w:rsidRDefault="00301D30" w:rsidP="00301D30">
            <w:pPr>
              <w:pStyle w:val="ListParagraph"/>
              <w:numPr>
                <w:ilvl w:val="0"/>
                <w:numId w:val="29"/>
              </w:numPr>
            </w:pPr>
            <w:r>
              <w:t>Fall ’17 Team Progress</w:t>
            </w:r>
          </w:p>
          <w:p w:rsidR="00301D30" w:rsidRDefault="00301D30" w:rsidP="00301D30"/>
        </w:tc>
        <w:tc>
          <w:tcPr>
            <w:tcW w:w="1261" w:type="dxa"/>
            <w:shd w:val="clear" w:color="auto" w:fill="auto"/>
          </w:tcPr>
          <w:p w:rsidR="00B4391F" w:rsidRDefault="00B4391F" w:rsidP="00075278">
            <w:r>
              <w:t>I. McGrath / Registrars</w:t>
            </w:r>
          </w:p>
        </w:tc>
      </w:tr>
      <w:tr w:rsidR="00C92982" w:rsidRPr="004E3B56" w:rsidTr="00A1658D">
        <w:trPr>
          <w:trHeight w:val="288"/>
        </w:trPr>
        <w:tc>
          <w:tcPr>
            <w:tcW w:w="1727" w:type="dxa"/>
            <w:shd w:val="clear" w:color="auto" w:fill="auto"/>
          </w:tcPr>
          <w:p w:rsidR="00C92982" w:rsidRDefault="00B20BAE" w:rsidP="00301D30">
            <w:pPr>
              <w:pStyle w:val="Heading1"/>
            </w:pPr>
            <w:r>
              <w:t>9</w:t>
            </w:r>
            <w:r w:rsidR="005A5647">
              <w:t>:</w:t>
            </w:r>
            <w:r w:rsidR="00301D30">
              <w:t>15</w:t>
            </w:r>
            <w:r w:rsidR="00C92982">
              <w:t>-</w:t>
            </w:r>
            <w:r>
              <w:t>9</w:t>
            </w:r>
            <w:r w:rsidR="00C92982">
              <w:t>:</w:t>
            </w:r>
            <w:r w:rsidR="00301D30">
              <w:t>2</w:t>
            </w:r>
            <w:r w:rsidR="00C92982">
              <w:t>0</w:t>
            </w:r>
          </w:p>
        </w:tc>
        <w:tc>
          <w:tcPr>
            <w:tcW w:w="5882" w:type="dxa"/>
            <w:gridSpan w:val="2"/>
            <w:shd w:val="clear" w:color="auto" w:fill="auto"/>
          </w:tcPr>
          <w:p w:rsidR="00C92982" w:rsidRDefault="00C92982" w:rsidP="0059135A">
            <w:r>
              <w:t xml:space="preserve">Review of Outstanding / Pending Action Items </w:t>
            </w:r>
          </w:p>
        </w:tc>
        <w:tc>
          <w:tcPr>
            <w:tcW w:w="1261" w:type="dxa"/>
            <w:shd w:val="clear" w:color="auto" w:fill="auto"/>
          </w:tcPr>
          <w:p w:rsidR="00C92982" w:rsidRDefault="00C92982" w:rsidP="003B065F">
            <w:r>
              <w:t>D. Blakeley</w:t>
            </w:r>
          </w:p>
        </w:tc>
      </w:tr>
      <w:tr w:rsidR="004B2BD7" w:rsidRPr="004E3B56" w:rsidTr="00A1658D">
        <w:trPr>
          <w:trHeight w:val="288"/>
        </w:trPr>
        <w:tc>
          <w:tcPr>
            <w:tcW w:w="1727" w:type="dxa"/>
            <w:shd w:val="clear" w:color="auto" w:fill="auto"/>
          </w:tcPr>
          <w:p w:rsidR="00D94FEE" w:rsidRPr="004E3B56" w:rsidRDefault="00B20BAE" w:rsidP="00301D30">
            <w:pPr>
              <w:pStyle w:val="Heading1"/>
            </w:pPr>
            <w:r>
              <w:t>9</w:t>
            </w:r>
            <w:r w:rsidR="00C92982">
              <w:t>:</w:t>
            </w:r>
            <w:r w:rsidR="00301D30">
              <w:t>2</w:t>
            </w:r>
            <w:bookmarkStart w:id="0" w:name="_GoBack"/>
            <w:bookmarkEnd w:id="0"/>
            <w:r w:rsidR="00C92982">
              <w:t>0-</w:t>
            </w:r>
            <w:r w:rsidR="00CD0C49">
              <w:t>9</w:t>
            </w:r>
            <w:r w:rsidR="00C92982">
              <w:t>:</w:t>
            </w:r>
            <w:r>
              <w:t>3</w:t>
            </w:r>
            <w:r w:rsidR="00CD0C49">
              <w:t>0</w:t>
            </w:r>
          </w:p>
        </w:tc>
        <w:tc>
          <w:tcPr>
            <w:tcW w:w="5882" w:type="dxa"/>
            <w:gridSpan w:val="2"/>
            <w:shd w:val="clear" w:color="auto" w:fill="auto"/>
          </w:tcPr>
          <w:sdt>
            <w:sdtPr>
              <w:id w:val="1631407854"/>
              <w:placeholder>
                <w:docPart w:val="6A89EE9ADFFC4896B6BC2EF020C762F4"/>
              </w:placeholder>
              <w:temporary/>
              <w:showingPlcHdr/>
            </w:sdtPr>
            <w:sdtEndPr/>
            <w:sdtContent>
              <w:p w:rsidR="00D94FEE" w:rsidRDefault="00427323" w:rsidP="0059135A">
                <w:r w:rsidRPr="004E3B56">
                  <w:t>New Business</w:t>
                </w:r>
              </w:p>
            </w:sdtContent>
          </w:sdt>
          <w:p w:rsidR="00B4391F" w:rsidRDefault="00B4391F" w:rsidP="001C194A">
            <w:pPr>
              <w:pStyle w:val="ListParagraph"/>
              <w:numPr>
                <w:ilvl w:val="0"/>
                <w:numId w:val="20"/>
              </w:numPr>
            </w:pPr>
            <w:r>
              <w:t>New Website?</w:t>
            </w:r>
          </w:p>
          <w:p w:rsidR="00B4391F" w:rsidRDefault="00301D30" w:rsidP="001C194A">
            <w:pPr>
              <w:pStyle w:val="ListParagraph"/>
              <w:numPr>
                <w:ilvl w:val="0"/>
                <w:numId w:val="20"/>
              </w:numPr>
            </w:pPr>
            <w:r>
              <w:t>TRY Facebook</w:t>
            </w:r>
          </w:p>
          <w:p w:rsidR="001C194A" w:rsidRDefault="001C194A" w:rsidP="001C194A">
            <w:pPr>
              <w:pStyle w:val="ListParagraph"/>
              <w:numPr>
                <w:ilvl w:val="0"/>
                <w:numId w:val="20"/>
              </w:numPr>
            </w:pPr>
            <w:proofErr w:type="spellStart"/>
            <w:r>
              <w:t>Merch</w:t>
            </w:r>
            <w:proofErr w:type="spellEnd"/>
            <w:r>
              <w:t xml:space="preserve"> – should we advertise?</w:t>
            </w:r>
          </w:p>
          <w:p w:rsidR="001C194A" w:rsidRDefault="001C194A" w:rsidP="001C194A">
            <w:pPr>
              <w:pStyle w:val="ListParagraph"/>
              <w:numPr>
                <w:ilvl w:val="1"/>
                <w:numId w:val="20"/>
              </w:numPr>
            </w:pPr>
            <w:r>
              <w:t>Sweats</w:t>
            </w:r>
          </w:p>
          <w:p w:rsidR="001C194A" w:rsidRDefault="001C194A" w:rsidP="001C194A">
            <w:pPr>
              <w:pStyle w:val="ListParagraph"/>
              <w:numPr>
                <w:ilvl w:val="1"/>
                <w:numId w:val="20"/>
              </w:numPr>
            </w:pPr>
            <w:r>
              <w:t>Magnets?</w:t>
            </w:r>
          </w:p>
          <w:p w:rsidR="000576AD" w:rsidRDefault="000576AD" w:rsidP="001C194A">
            <w:pPr>
              <w:pStyle w:val="ListParagraph"/>
              <w:numPr>
                <w:ilvl w:val="1"/>
                <w:numId w:val="20"/>
              </w:numPr>
            </w:pPr>
            <w:r>
              <w:t>Scarves?</w:t>
            </w:r>
          </w:p>
          <w:p w:rsidR="003B065F" w:rsidRPr="0059135A" w:rsidRDefault="003B065F" w:rsidP="00AC1896">
            <w:pPr>
              <w:pStyle w:val="ListParagraph"/>
              <w:numPr>
                <w:ilvl w:val="0"/>
                <w:numId w:val="0"/>
              </w:numPr>
              <w:ind w:left="360"/>
            </w:pPr>
          </w:p>
        </w:tc>
        <w:tc>
          <w:tcPr>
            <w:tcW w:w="1261" w:type="dxa"/>
            <w:shd w:val="clear" w:color="auto" w:fill="auto"/>
          </w:tcPr>
          <w:p w:rsidR="00D94FEE" w:rsidRDefault="00D94FEE" w:rsidP="003B065F"/>
          <w:p w:rsidR="000576AD" w:rsidRDefault="00B4391F" w:rsidP="000576AD">
            <w:pPr>
              <w:ind w:left="360" w:hanging="360"/>
            </w:pPr>
            <w:r>
              <w:t xml:space="preserve">J. </w:t>
            </w:r>
            <w:proofErr w:type="spellStart"/>
            <w:r>
              <w:t>Keough</w:t>
            </w:r>
            <w:proofErr w:type="spellEnd"/>
          </w:p>
          <w:p w:rsidR="00B4391F" w:rsidRDefault="00301D30" w:rsidP="000576AD">
            <w:pPr>
              <w:ind w:left="360" w:hanging="360"/>
            </w:pPr>
            <w:r>
              <w:t>I. McGrath</w:t>
            </w:r>
          </w:p>
          <w:p w:rsidR="00B4391F" w:rsidRPr="004E3B56" w:rsidRDefault="00301D30" w:rsidP="000576AD">
            <w:pPr>
              <w:ind w:left="360" w:hanging="360"/>
            </w:pPr>
            <w:r>
              <w:t>D. Blakeley</w:t>
            </w:r>
          </w:p>
        </w:tc>
      </w:tr>
      <w:tr w:rsidR="0072369C" w:rsidRPr="004E3B56" w:rsidTr="00A1658D">
        <w:trPr>
          <w:trHeight w:val="288"/>
        </w:trPr>
        <w:tc>
          <w:tcPr>
            <w:tcW w:w="1727" w:type="dxa"/>
            <w:shd w:val="clear" w:color="auto" w:fill="auto"/>
          </w:tcPr>
          <w:p w:rsidR="0072369C" w:rsidRPr="004E3B56" w:rsidRDefault="00CD0C49" w:rsidP="00B20BAE">
            <w:pPr>
              <w:pStyle w:val="Heading1"/>
            </w:pPr>
            <w:r>
              <w:t>9</w:t>
            </w:r>
            <w:r w:rsidR="005D77AD">
              <w:t>:</w:t>
            </w:r>
            <w:r w:rsidR="00B20BAE">
              <w:t>3</w:t>
            </w:r>
            <w:r w:rsidR="005D77AD">
              <w:t>0-</w:t>
            </w:r>
            <w:r>
              <w:t>9</w:t>
            </w:r>
            <w:r w:rsidR="005D77AD">
              <w:t>:</w:t>
            </w:r>
            <w:r w:rsidR="00B20BAE">
              <w:t>4</w:t>
            </w:r>
            <w:r>
              <w:t>0</w:t>
            </w:r>
          </w:p>
        </w:tc>
        <w:tc>
          <w:tcPr>
            <w:tcW w:w="5882" w:type="dxa"/>
            <w:gridSpan w:val="2"/>
            <w:shd w:val="clear" w:color="auto" w:fill="auto"/>
          </w:tcPr>
          <w:p w:rsidR="0072369C" w:rsidRDefault="00AC1896" w:rsidP="00E222A5">
            <w:r>
              <w:t xml:space="preserve">Review of </w:t>
            </w:r>
            <w:r w:rsidR="000576AD">
              <w:t xml:space="preserve">Recent / </w:t>
            </w:r>
            <w:r w:rsidR="00E222A5">
              <w:t>Upcoming Events</w:t>
            </w:r>
          </w:p>
          <w:p w:rsidR="00301D30" w:rsidRDefault="00301D30" w:rsidP="00E222A5">
            <w:pPr>
              <w:rPr>
                <w:u w:val="single"/>
              </w:rPr>
            </w:pPr>
          </w:p>
          <w:p w:rsidR="00301D30" w:rsidRDefault="00301D30" w:rsidP="00E222A5">
            <w:pPr>
              <w:rPr>
                <w:u w:val="single"/>
              </w:rPr>
            </w:pPr>
            <w:r>
              <w:rPr>
                <w:u w:val="single"/>
              </w:rPr>
              <w:t xml:space="preserve">Coaches Meetings - </w:t>
            </w:r>
          </w:p>
          <w:p w:rsidR="00B4391F" w:rsidRDefault="00B4391F" w:rsidP="00E222A5">
            <w:pPr>
              <w:rPr>
                <w:u w:val="single"/>
              </w:rPr>
            </w:pPr>
            <w:r>
              <w:rPr>
                <w:u w:val="single"/>
              </w:rPr>
              <w:t>Aug 27</w:t>
            </w:r>
            <w:r w:rsidRPr="00B4391F">
              <w:t xml:space="preserve"> – Travel Season Begins</w:t>
            </w:r>
          </w:p>
          <w:p w:rsidR="00042BFB" w:rsidRPr="00042BFB" w:rsidRDefault="00042BFB" w:rsidP="00E222A5">
            <w:r>
              <w:rPr>
                <w:u w:val="single"/>
              </w:rPr>
              <w:t>Sept 5-10</w:t>
            </w:r>
            <w:r w:rsidRPr="00042BFB">
              <w:t xml:space="preserve"> – Brimfield Flea Market</w:t>
            </w:r>
          </w:p>
          <w:p w:rsidR="004A7F73" w:rsidRDefault="00042BFB" w:rsidP="00E222A5">
            <w:r>
              <w:rPr>
                <w:u w:val="single"/>
              </w:rPr>
              <w:t>Sept 9</w:t>
            </w:r>
            <w:r w:rsidR="004A7F73">
              <w:t xml:space="preserve"> – </w:t>
            </w:r>
            <w:r>
              <w:t>Opening Day for Rec</w:t>
            </w:r>
          </w:p>
          <w:p w:rsidR="004A7F73" w:rsidRPr="004E3B56" w:rsidRDefault="004A7F73" w:rsidP="00E222A5"/>
        </w:tc>
        <w:tc>
          <w:tcPr>
            <w:tcW w:w="1261" w:type="dxa"/>
            <w:shd w:val="clear" w:color="auto" w:fill="auto"/>
          </w:tcPr>
          <w:p w:rsidR="0072369C" w:rsidRPr="004E3B56" w:rsidRDefault="003B065F" w:rsidP="003B065F">
            <w:r>
              <w:t>D. Blakeley</w:t>
            </w:r>
          </w:p>
        </w:tc>
      </w:tr>
      <w:tr w:rsidR="00C10E3B" w:rsidRPr="004E3B56" w:rsidTr="00A1658D">
        <w:trPr>
          <w:trHeight w:val="288"/>
        </w:trPr>
        <w:tc>
          <w:tcPr>
            <w:tcW w:w="1727" w:type="dxa"/>
            <w:shd w:val="clear" w:color="auto" w:fill="auto"/>
          </w:tcPr>
          <w:p w:rsidR="00C10E3B" w:rsidRPr="004E3B56" w:rsidRDefault="00CD0C49" w:rsidP="00B20BAE">
            <w:pPr>
              <w:pStyle w:val="Heading1"/>
            </w:pPr>
            <w:r>
              <w:t>9</w:t>
            </w:r>
            <w:r w:rsidR="00C10E3B">
              <w:t>:</w:t>
            </w:r>
            <w:r w:rsidR="00B20BAE">
              <w:t>4</w:t>
            </w:r>
            <w:r>
              <w:t>0-9:</w:t>
            </w:r>
            <w:r w:rsidR="00B20BAE">
              <w:t>4</w:t>
            </w:r>
            <w:r>
              <w:t>5</w:t>
            </w:r>
          </w:p>
        </w:tc>
        <w:tc>
          <w:tcPr>
            <w:tcW w:w="5882" w:type="dxa"/>
            <w:gridSpan w:val="2"/>
            <w:shd w:val="clear" w:color="auto" w:fill="auto"/>
          </w:tcPr>
          <w:p w:rsidR="00C10E3B" w:rsidRPr="004E3B56" w:rsidRDefault="00C10E3B" w:rsidP="00C10E3B">
            <w:r>
              <w:t>Confirm next BOD Meeting</w:t>
            </w:r>
            <w:r w:rsidR="00042BFB">
              <w:t xml:space="preserve"> (Monday, August 21, 2017)</w:t>
            </w:r>
          </w:p>
        </w:tc>
        <w:tc>
          <w:tcPr>
            <w:tcW w:w="1261" w:type="dxa"/>
            <w:shd w:val="clear" w:color="auto" w:fill="auto"/>
          </w:tcPr>
          <w:p w:rsidR="00C10E3B" w:rsidRPr="004E3B56" w:rsidRDefault="00C10E3B" w:rsidP="000608A1">
            <w:r>
              <w:t>I. McGrath</w:t>
            </w:r>
          </w:p>
        </w:tc>
      </w:tr>
      <w:tr w:rsidR="0072369C" w:rsidRPr="004E3B56" w:rsidTr="00A1658D">
        <w:trPr>
          <w:trHeight w:val="288"/>
        </w:trPr>
        <w:tc>
          <w:tcPr>
            <w:tcW w:w="1727" w:type="dxa"/>
            <w:shd w:val="clear" w:color="auto" w:fill="auto"/>
          </w:tcPr>
          <w:p w:rsidR="0072369C" w:rsidRPr="004E3B56" w:rsidRDefault="00CD0C49" w:rsidP="00B20BAE">
            <w:pPr>
              <w:pStyle w:val="Heading1"/>
            </w:pPr>
            <w:r>
              <w:t>9</w:t>
            </w:r>
            <w:r w:rsidR="006946C7">
              <w:t>:</w:t>
            </w:r>
            <w:r w:rsidR="00B20BAE">
              <w:t>4</w:t>
            </w:r>
            <w:r w:rsidR="005A5647">
              <w:t>5</w:t>
            </w:r>
          </w:p>
        </w:tc>
        <w:sdt>
          <w:sdtPr>
            <w:id w:val="1631408008"/>
            <w:placeholder>
              <w:docPart w:val="65673176C59740D7AF1F514315820B19"/>
            </w:placeholder>
            <w:temporary/>
            <w:showingPlcHdr/>
          </w:sdtPr>
          <w:sdtEndPr/>
          <w:sdtContent>
            <w:tc>
              <w:tcPr>
                <w:tcW w:w="5882" w:type="dxa"/>
                <w:gridSpan w:val="2"/>
                <w:shd w:val="clear" w:color="auto" w:fill="auto"/>
              </w:tcPr>
              <w:p w:rsidR="0072369C" w:rsidRPr="004E3B56" w:rsidRDefault="00427323" w:rsidP="00427323">
                <w:r w:rsidRPr="004E3B56">
                  <w:t>Adjournment</w:t>
                </w:r>
                <w:r w:rsidRPr="00F17F9F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1261" w:type="dxa"/>
            <w:shd w:val="clear" w:color="auto" w:fill="auto"/>
          </w:tcPr>
          <w:p w:rsidR="0072369C" w:rsidRPr="004E3B56" w:rsidRDefault="00AC1896" w:rsidP="003B065F">
            <w:r>
              <w:t>I. McGrath</w:t>
            </w:r>
          </w:p>
        </w:tc>
      </w:tr>
    </w:tbl>
    <w:p w:rsidR="002F5784" w:rsidRPr="004E3B56" w:rsidRDefault="002F5784" w:rsidP="004E3B56"/>
    <w:sectPr w:rsidR="002F5784" w:rsidRPr="004E3B56" w:rsidSect="00F342C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08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F9F" w:rsidRDefault="00877F9F" w:rsidP="00ED6A15">
      <w:pPr>
        <w:spacing w:after="0" w:line="240" w:lineRule="auto"/>
      </w:pPr>
      <w:r>
        <w:separator/>
      </w:r>
    </w:p>
  </w:endnote>
  <w:endnote w:type="continuationSeparator" w:id="0">
    <w:p w:rsidR="00877F9F" w:rsidRDefault="00877F9F" w:rsidP="00ED6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A15" w:rsidRDefault="00ED6A1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A15" w:rsidRDefault="00ED6A1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A15" w:rsidRDefault="00ED6A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F9F" w:rsidRDefault="00877F9F" w:rsidP="00ED6A15">
      <w:pPr>
        <w:spacing w:after="0" w:line="240" w:lineRule="auto"/>
      </w:pPr>
      <w:r>
        <w:separator/>
      </w:r>
    </w:p>
  </w:footnote>
  <w:footnote w:type="continuationSeparator" w:id="0">
    <w:p w:rsidR="00877F9F" w:rsidRDefault="00877F9F" w:rsidP="00ED6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A15" w:rsidRDefault="00ED6A1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3259712"/>
      <w:docPartObj>
        <w:docPartGallery w:val="Watermarks"/>
        <w:docPartUnique/>
      </w:docPartObj>
    </w:sdtPr>
    <w:sdtEndPr/>
    <w:sdtContent>
      <w:p w:rsidR="00ED6A15" w:rsidRDefault="00301D30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5121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A15" w:rsidRDefault="00ED6A1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EA087D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DDE361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642DC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A1E08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ABE2C0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064F8C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0CA07A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428B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90EEC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C0443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5839C4"/>
    <w:multiLevelType w:val="hybridMultilevel"/>
    <w:tmpl w:val="C2B6329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7625CAC"/>
    <w:multiLevelType w:val="hybridMultilevel"/>
    <w:tmpl w:val="2E6C3D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44A5DD3"/>
    <w:multiLevelType w:val="hybridMultilevel"/>
    <w:tmpl w:val="505C3D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887055"/>
    <w:multiLevelType w:val="hybridMultilevel"/>
    <w:tmpl w:val="16E6B5A4"/>
    <w:lvl w:ilvl="0" w:tplc="22CA0C02">
      <w:start w:val="1"/>
      <w:numFmt w:val="upperLetter"/>
      <w:pStyle w:val="ListParagraph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3705981"/>
    <w:multiLevelType w:val="hybridMultilevel"/>
    <w:tmpl w:val="896EAE26"/>
    <w:lvl w:ilvl="0" w:tplc="6EF659E2">
      <w:start w:val="1"/>
      <w:numFmt w:val="bullet"/>
      <w:lvlText w:val="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C61EF1"/>
    <w:multiLevelType w:val="hybridMultilevel"/>
    <w:tmpl w:val="107603FE"/>
    <w:lvl w:ilvl="0" w:tplc="8E105FD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240E3A"/>
    <w:multiLevelType w:val="hybridMultilevel"/>
    <w:tmpl w:val="E4FADF7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870C90"/>
    <w:multiLevelType w:val="hybridMultilevel"/>
    <w:tmpl w:val="3A7AD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EF6A4F"/>
    <w:multiLevelType w:val="hybridMultilevel"/>
    <w:tmpl w:val="87847BB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6A6DCB"/>
    <w:multiLevelType w:val="hybridMultilevel"/>
    <w:tmpl w:val="8486A8AC"/>
    <w:lvl w:ilvl="0" w:tplc="4C9C59FC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990BA3"/>
    <w:multiLevelType w:val="hybridMultilevel"/>
    <w:tmpl w:val="CA92D4D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B9E6662"/>
    <w:multiLevelType w:val="hybridMultilevel"/>
    <w:tmpl w:val="03DC9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CE6889"/>
    <w:multiLevelType w:val="hybridMultilevel"/>
    <w:tmpl w:val="90544DFA"/>
    <w:lvl w:ilvl="0" w:tplc="0409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D13F65"/>
    <w:multiLevelType w:val="hybridMultilevel"/>
    <w:tmpl w:val="AA9A4D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F76049"/>
    <w:multiLevelType w:val="hybridMultilevel"/>
    <w:tmpl w:val="8486A8AC"/>
    <w:lvl w:ilvl="0" w:tplc="4C9C59FC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3"/>
  </w:num>
  <w:num w:numId="12">
    <w:abstractNumId w:val="10"/>
  </w:num>
  <w:num w:numId="13">
    <w:abstractNumId w:val="12"/>
  </w:num>
  <w:num w:numId="14">
    <w:abstractNumId w:val="13"/>
  </w:num>
  <w:num w:numId="15">
    <w:abstractNumId w:val="13"/>
    <w:lvlOverride w:ilvl="0">
      <w:startOverride w:val="1"/>
    </w:lvlOverride>
  </w:num>
  <w:num w:numId="16">
    <w:abstractNumId w:val="13"/>
    <w:lvlOverride w:ilvl="0">
      <w:startOverride w:val="1"/>
    </w:lvlOverride>
  </w:num>
  <w:num w:numId="17">
    <w:abstractNumId w:val="15"/>
  </w:num>
  <w:num w:numId="18">
    <w:abstractNumId w:val="20"/>
  </w:num>
  <w:num w:numId="19">
    <w:abstractNumId w:val="13"/>
    <w:lvlOverride w:ilvl="0">
      <w:startOverride w:val="1"/>
    </w:lvlOverride>
  </w:num>
  <w:num w:numId="20">
    <w:abstractNumId w:val="13"/>
    <w:lvlOverride w:ilvl="0">
      <w:startOverride w:val="1"/>
    </w:lvlOverride>
  </w:num>
  <w:num w:numId="21">
    <w:abstractNumId w:val="21"/>
  </w:num>
  <w:num w:numId="22">
    <w:abstractNumId w:val="17"/>
  </w:num>
  <w:num w:numId="23">
    <w:abstractNumId w:val="16"/>
  </w:num>
  <w:num w:numId="24">
    <w:abstractNumId w:val="19"/>
  </w:num>
  <w:num w:numId="25">
    <w:abstractNumId w:val="24"/>
  </w:num>
  <w:num w:numId="26">
    <w:abstractNumId w:val="18"/>
  </w:num>
  <w:num w:numId="27">
    <w:abstractNumId w:val="22"/>
  </w:num>
  <w:num w:numId="28">
    <w:abstractNumId w:val="14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5122"/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654"/>
    <w:rsid w:val="00013C4B"/>
    <w:rsid w:val="00023487"/>
    <w:rsid w:val="00027956"/>
    <w:rsid w:val="00042BFB"/>
    <w:rsid w:val="000576AD"/>
    <w:rsid w:val="000608A1"/>
    <w:rsid w:val="00065407"/>
    <w:rsid w:val="00083483"/>
    <w:rsid w:val="000A1A54"/>
    <w:rsid w:val="00103525"/>
    <w:rsid w:val="0011164E"/>
    <w:rsid w:val="0012580B"/>
    <w:rsid w:val="00127064"/>
    <w:rsid w:val="001768C7"/>
    <w:rsid w:val="001A0B89"/>
    <w:rsid w:val="001C194A"/>
    <w:rsid w:val="001D7057"/>
    <w:rsid w:val="00204D6C"/>
    <w:rsid w:val="0021548B"/>
    <w:rsid w:val="00265304"/>
    <w:rsid w:val="002B1CCC"/>
    <w:rsid w:val="002B6450"/>
    <w:rsid w:val="002C2E64"/>
    <w:rsid w:val="002C7771"/>
    <w:rsid w:val="002F5784"/>
    <w:rsid w:val="00301D30"/>
    <w:rsid w:val="00313251"/>
    <w:rsid w:val="003707F7"/>
    <w:rsid w:val="003859BE"/>
    <w:rsid w:val="0039623B"/>
    <w:rsid w:val="003B065F"/>
    <w:rsid w:val="0040045E"/>
    <w:rsid w:val="00417B83"/>
    <w:rsid w:val="00427323"/>
    <w:rsid w:val="0044796A"/>
    <w:rsid w:val="00474E3A"/>
    <w:rsid w:val="004767F6"/>
    <w:rsid w:val="004A7F73"/>
    <w:rsid w:val="004B20C4"/>
    <w:rsid w:val="004B2654"/>
    <w:rsid w:val="004B2BD7"/>
    <w:rsid w:val="004E3B56"/>
    <w:rsid w:val="004E65CF"/>
    <w:rsid w:val="00543890"/>
    <w:rsid w:val="005806C7"/>
    <w:rsid w:val="005852D5"/>
    <w:rsid w:val="0059135A"/>
    <w:rsid w:val="005A5647"/>
    <w:rsid w:val="005D77AD"/>
    <w:rsid w:val="00600607"/>
    <w:rsid w:val="00653F28"/>
    <w:rsid w:val="006946C7"/>
    <w:rsid w:val="006D0880"/>
    <w:rsid w:val="006D3052"/>
    <w:rsid w:val="006E71EE"/>
    <w:rsid w:val="00717DE7"/>
    <w:rsid w:val="0072369C"/>
    <w:rsid w:val="0075728E"/>
    <w:rsid w:val="007A1C04"/>
    <w:rsid w:val="007E795F"/>
    <w:rsid w:val="00803909"/>
    <w:rsid w:val="008178B6"/>
    <w:rsid w:val="00837801"/>
    <w:rsid w:val="0086456E"/>
    <w:rsid w:val="00877F9F"/>
    <w:rsid w:val="00921FCF"/>
    <w:rsid w:val="009D635C"/>
    <w:rsid w:val="00A1658D"/>
    <w:rsid w:val="00A26466"/>
    <w:rsid w:val="00A67D14"/>
    <w:rsid w:val="00A76B35"/>
    <w:rsid w:val="00AC1896"/>
    <w:rsid w:val="00B0481E"/>
    <w:rsid w:val="00B20BAE"/>
    <w:rsid w:val="00B4391F"/>
    <w:rsid w:val="00B5551A"/>
    <w:rsid w:val="00BA212D"/>
    <w:rsid w:val="00BD3E0A"/>
    <w:rsid w:val="00C10E3B"/>
    <w:rsid w:val="00C26136"/>
    <w:rsid w:val="00C92982"/>
    <w:rsid w:val="00CA4EAB"/>
    <w:rsid w:val="00CD0C49"/>
    <w:rsid w:val="00CE240D"/>
    <w:rsid w:val="00CE2F03"/>
    <w:rsid w:val="00D0502B"/>
    <w:rsid w:val="00D1504F"/>
    <w:rsid w:val="00D94FEE"/>
    <w:rsid w:val="00E1487F"/>
    <w:rsid w:val="00E222A5"/>
    <w:rsid w:val="00E572D8"/>
    <w:rsid w:val="00E6092C"/>
    <w:rsid w:val="00E72708"/>
    <w:rsid w:val="00E86137"/>
    <w:rsid w:val="00EA6FFE"/>
    <w:rsid w:val="00ED6A15"/>
    <w:rsid w:val="00F153B1"/>
    <w:rsid w:val="00F173D7"/>
    <w:rsid w:val="00F342CC"/>
    <w:rsid w:val="00F8633F"/>
    <w:rsid w:val="00F94C8F"/>
    <w:rsid w:val="00FD5EEB"/>
    <w:rsid w:val="00FF4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00607"/>
    <w:pPr>
      <w:spacing w:after="40" w:line="276" w:lineRule="auto"/>
    </w:pPr>
    <w:rPr>
      <w:rFonts w:asciiTheme="minorHAnsi" w:hAnsiTheme="minorHAnsi"/>
      <w:sz w:val="18"/>
      <w:szCs w:val="24"/>
    </w:rPr>
  </w:style>
  <w:style w:type="paragraph" w:styleId="Heading1">
    <w:name w:val="heading 1"/>
    <w:basedOn w:val="Normal"/>
    <w:next w:val="Normal"/>
    <w:link w:val="Heading1Char"/>
    <w:qFormat/>
    <w:rsid w:val="0059135A"/>
    <w:pPr>
      <w:outlineLvl w:val="0"/>
    </w:pPr>
    <w:rPr>
      <w:rFonts w:asciiTheme="majorHAnsi" w:hAnsiTheme="majorHAnsi"/>
      <w:b/>
    </w:rPr>
  </w:style>
  <w:style w:type="paragraph" w:styleId="Heading2">
    <w:name w:val="heading 2"/>
    <w:basedOn w:val="Normal"/>
    <w:next w:val="Normal"/>
    <w:semiHidden/>
    <w:unhideWhenUsed/>
    <w:qFormat/>
    <w:rsid w:val="001035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unhideWhenUsed/>
    <w:qFormat/>
    <w:rsid w:val="0010352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9135A"/>
    <w:rPr>
      <w:rFonts w:asciiTheme="majorHAnsi" w:hAnsiTheme="majorHAnsi"/>
      <w:b/>
      <w:sz w:val="18"/>
      <w:szCs w:val="24"/>
    </w:rPr>
  </w:style>
  <w:style w:type="paragraph" w:styleId="ListParagraph">
    <w:name w:val="List Paragraph"/>
    <w:basedOn w:val="Normal"/>
    <w:uiPriority w:val="34"/>
    <w:unhideWhenUsed/>
    <w:qFormat/>
    <w:rsid w:val="0059135A"/>
    <w:pPr>
      <w:numPr>
        <w:numId w:val="14"/>
      </w:numPr>
      <w:contextualSpacing/>
    </w:pPr>
  </w:style>
  <w:style w:type="character" w:styleId="PlaceholderText">
    <w:name w:val="Placeholder Text"/>
    <w:basedOn w:val="DefaultParagraphFont"/>
    <w:uiPriority w:val="99"/>
    <w:semiHidden/>
    <w:rsid w:val="00600607"/>
    <w:rPr>
      <w:color w:val="808080"/>
    </w:rPr>
  </w:style>
  <w:style w:type="paragraph" w:styleId="BalloonText">
    <w:name w:val="Balloon Text"/>
    <w:basedOn w:val="Normal"/>
    <w:semiHidden/>
    <w:rsid w:val="004E3B56"/>
    <w:rPr>
      <w:rFonts w:cs="Tahoma"/>
      <w:sz w:val="16"/>
      <w:szCs w:val="16"/>
    </w:rPr>
  </w:style>
  <w:style w:type="paragraph" w:customStyle="1" w:styleId="DateandTime">
    <w:name w:val="Date and Time"/>
    <w:basedOn w:val="Normal"/>
    <w:qFormat/>
    <w:rsid w:val="00600607"/>
    <w:pPr>
      <w:spacing w:after="480" w:line="300" w:lineRule="auto"/>
      <w:contextualSpacing/>
    </w:pPr>
  </w:style>
  <w:style w:type="paragraph" w:styleId="Title">
    <w:name w:val="Title"/>
    <w:basedOn w:val="Normal"/>
    <w:next w:val="Normal"/>
    <w:link w:val="TitleChar"/>
    <w:unhideWhenUsed/>
    <w:qFormat/>
    <w:rsid w:val="0059135A"/>
    <w:pPr>
      <w:spacing w:after="200"/>
      <w:jc w:val="right"/>
    </w:pPr>
    <w:rPr>
      <w:rFonts w:asciiTheme="majorHAnsi" w:hAnsiTheme="majorHAnsi"/>
      <w:b/>
      <w:color w:val="A6A6A6" w:themeColor="background1" w:themeShade="A6"/>
      <w:sz w:val="56"/>
      <w:szCs w:val="20"/>
    </w:rPr>
  </w:style>
  <w:style w:type="character" w:customStyle="1" w:styleId="TitleChar">
    <w:name w:val="Title Char"/>
    <w:basedOn w:val="DefaultParagraphFont"/>
    <w:link w:val="Title"/>
    <w:rsid w:val="0059135A"/>
    <w:rPr>
      <w:rFonts w:asciiTheme="majorHAnsi" w:hAnsiTheme="majorHAnsi"/>
      <w:b/>
      <w:color w:val="A6A6A6" w:themeColor="background1" w:themeShade="A6"/>
      <w:sz w:val="56"/>
    </w:rPr>
  </w:style>
  <w:style w:type="character" w:styleId="Hyperlink">
    <w:name w:val="Hyperlink"/>
    <w:basedOn w:val="DefaultParagraphFont"/>
    <w:unhideWhenUsed/>
    <w:rsid w:val="00E222A5"/>
    <w:rPr>
      <w:color w:val="0000FF" w:themeColor="hyperlink"/>
      <w:u w:val="single"/>
    </w:rPr>
  </w:style>
  <w:style w:type="paragraph" w:styleId="Header">
    <w:name w:val="header"/>
    <w:basedOn w:val="Normal"/>
    <w:link w:val="HeaderChar"/>
    <w:semiHidden/>
    <w:unhideWhenUsed/>
    <w:rsid w:val="00ED6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ED6A15"/>
    <w:rPr>
      <w:rFonts w:asciiTheme="minorHAnsi" w:hAnsiTheme="minorHAnsi"/>
      <w:sz w:val="18"/>
      <w:szCs w:val="24"/>
    </w:rPr>
  </w:style>
  <w:style w:type="paragraph" w:styleId="Footer">
    <w:name w:val="footer"/>
    <w:basedOn w:val="Normal"/>
    <w:link w:val="FooterChar"/>
    <w:semiHidden/>
    <w:unhideWhenUsed/>
    <w:rsid w:val="00ED6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semiHidden/>
    <w:rsid w:val="00ED6A15"/>
    <w:rPr>
      <w:rFonts w:asciiTheme="minorHAnsi" w:hAnsiTheme="minorHAnsi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00607"/>
    <w:pPr>
      <w:spacing w:after="40" w:line="276" w:lineRule="auto"/>
    </w:pPr>
    <w:rPr>
      <w:rFonts w:asciiTheme="minorHAnsi" w:hAnsiTheme="minorHAnsi"/>
      <w:sz w:val="18"/>
      <w:szCs w:val="24"/>
    </w:rPr>
  </w:style>
  <w:style w:type="paragraph" w:styleId="Heading1">
    <w:name w:val="heading 1"/>
    <w:basedOn w:val="Normal"/>
    <w:next w:val="Normal"/>
    <w:link w:val="Heading1Char"/>
    <w:qFormat/>
    <w:rsid w:val="0059135A"/>
    <w:pPr>
      <w:outlineLvl w:val="0"/>
    </w:pPr>
    <w:rPr>
      <w:rFonts w:asciiTheme="majorHAnsi" w:hAnsiTheme="majorHAnsi"/>
      <w:b/>
    </w:rPr>
  </w:style>
  <w:style w:type="paragraph" w:styleId="Heading2">
    <w:name w:val="heading 2"/>
    <w:basedOn w:val="Normal"/>
    <w:next w:val="Normal"/>
    <w:semiHidden/>
    <w:unhideWhenUsed/>
    <w:qFormat/>
    <w:rsid w:val="001035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unhideWhenUsed/>
    <w:qFormat/>
    <w:rsid w:val="0010352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9135A"/>
    <w:rPr>
      <w:rFonts w:asciiTheme="majorHAnsi" w:hAnsiTheme="majorHAnsi"/>
      <w:b/>
      <w:sz w:val="18"/>
      <w:szCs w:val="24"/>
    </w:rPr>
  </w:style>
  <w:style w:type="paragraph" w:styleId="ListParagraph">
    <w:name w:val="List Paragraph"/>
    <w:basedOn w:val="Normal"/>
    <w:uiPriority w:val="34"/>
    <w:unhideWhenUsed/>
    <w:qFormat/>
    <w:rsid w:val="0059135A"/>
    <w:pPr>
      <w:numPr>
        <w:numId w:val="14"/>
      </w:numPr>
      <w:contextualSpacing/>
    </w:pPr>
  </w:style>
  <w:style w:type="character" w:styleId="PlaceholderText">
    <w:name w:val="Placeholder Text"/>
    <w:basedOn w:val="DefaultParagraphFont"/>
    <w:uiPriority w:val="99"/>
    <w:semiHidden/>
    <w:rsid w:val="00600607"/>
    <w:rPr>
      <w:color w:val="808080"/>
    </w:rPr>
  </w:style>
  <w:style w:type="paragraph" w:styleId="BalloonText">
    <w:name w:val="Balloon Text"/>
    <w:basedOn w:val="Normal"/>
    <w:semiHidden/>
    <w:rsid w:val="004E3B56"/>
    <w:rPr>
      <w:rFonts w:cs="Tahoma"/>
      <w:sz w:val="16"/>
      <w:szCs w:val="16"/>
    </w:rPr>
  </w:style>
  <w:style w:type="paragraph" w:customStyle="1" w:styleId="DateandTime">
    <w:name w:val="Date and Time"/>
    <w:basedOn w:val="Normal"/>
    <w:qFormat/>
    <w:rsid w:val="00600607"/>
    <w:pPr>
      <w:spacing w:after="480" w:line="300" w:lineRule="auto"/>
      <w:contextualSpacing/>
    </w:pPr>
  </w:style>
  <w:style w:type="paragraph" w:styleId="Title">
    <w:name w:val="Title"/>
    <w:basedOn w:val="Normal"/>
    <w:next w:val="Normal"/>
    <w:link w:val="TitleChar"/>
    <w:unhideWhenUsed/>
    <w:qFormat/>
    <w:rsid w:val="0059135A"/>
    <w:pPr>
      <w:spacing w:after="200"/>
      <w:jc w:val="right"/>
    </w:pPr>
    <w:rPr>
      <w:rFonts w:asciiTheme="majorHAnsi" w:hAnsiTheme="majorHAnsi"/>
      <w:b/>
      <w:color w:val="A6A6A6" w:themeColor="background1" w:themeShade="A6"/>
      <w:sz w:val="56"/>
      <w:szCs w:val="20"/>
    </w:rPr>
  </w:style>
  <w:style w:type="character" w:customStyle="1" w:styleId="TitleChar">
    <w:name w:val="Title Char"/>
    <w:basedOn w:val="DefaultParagraphFont"/>
    <w:link w:val="Title"/>
    <w:rsid w:val="0059135A"/>
    <w:rPr>
      <w:rFonts w:asciiTheme="majorHAnsi" w:hAnsiTheme="majorHAnsi"/>
      <w:b/>
      <w:color w:val="A6A6A6" w:themeColor="background1" w:themeShade="A6"/>
      <w:sz w:val="56"/>
    </w:rPr>
  </w:style>
  <w:style w:type="character" w:styleId="Hyperlink">
    <w:name w:val="Hyperlink"/>
    <w:basedOn w:val="DefaultParagraphFont"/>
    <w:unhideWhenUsed/>
    <w:rsid w:val="00E222A5"/>
    <w:rPr>
      <w:color w:val="0000FF" w:themeColor="hyperlink"/>
      <w:u w:val="single"/>
    </w:rPr>
  </w:style>
  <w:style w:type="paragraph" w:styleId="Header">
    <w:name w:val="header"/>
    <w:basedOn w:val="Normal"/>
    <w:link w:val="HeaderChar"/>
    <w:semiHidden/>
    <w:unhideWhenUsed/>
    <w:rsid w:val="00ED6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ED6A15"/>
    <w:rPr>
      <w:rFonts w:asciiTheme="minorHAnsi" w:hAnsiTheme="minorHAnsi"/>
      <w:sz w:val="18"/>
      <w:szCs w:val="24"/>
    </w:rPr>
  </w:style>
  <w:style w:type="paragraph" w:styleId="Footer">
    <w:name w:val="footer"/>
    <w:basedOn w:val="Normal"/>
    <w:link w:val="FooterChar"/>
    <w:semiHidden/>
    <w:unhideWhenUsed/>
    <w:rsid w:val="00ED6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semiHidden/>
    <w:rsid w:val="00ED6A15"/>
    <w:rPr>
      <w:rFonts w:asciiTheme="minorHAnsi" w:hAnsiTheme="minorHAnsi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914934">
      <w:bodyDiv w:val="1"/>
      <w:marLeft w:val="0"/>
      <w:marRight w:val="0"/>
      <w:marTop w:val="0"/>
      <w:marBottom w:val="0"/>
      <w:divBdr>
        <w:top w:val="none" w:sz="0" w:space="16" w:color="auto"/>
        <w:left w:val="none" w:sz="0" w:space="25" w:color="auto"/>
        <w:bottom w:val="none" w:sz="0" w:space="0" w:color="auto"/>
        <w:right w:val="none" w:sz="0" w:space="0" w:color="auto"/>
      </w:divBdr>
      <w:divsChild>
        <w:div w:id="79864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ug\AppData\Roaming\Microsoft\Templates\pta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6DFEEB44B894EBA86E457208DB70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6BC1D-2861-4C1F-AE15-FBD14B0C4039}"/>
      </w:docPartPr>
      <w:docPartBody>
        <w:p w:rsidR="0012436F" w:rsidRDefault="00F94DF6">
          <w:pPr>
            <w:pStyle w:val="A6DFEEB44B894EBA86E457208DB70836"/>
          </w:pPr>
          <w:r>
            <w:t>[Click to select date]</w:t>
          </w:r>
        </w:p>
      </w:docPartBody>
    </w:docPart>
    <w:docPart>
      <w:docPartPr>
        <w:name w:val="6A89EE9ADFFC4896B6BC2EF020C762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40ABB-319F-48E3-B823-81BA6133E991}"/>
      </w:docPartPr>
      <w:docPartBody>
        <w:p w:rsidR="0012436F" w:rsidRDefault="00F94DF6">
          <w:pPr>
            <w:pStyle w:val="6A89EE9ADFFC4896B6BC2EF020C762F4"/>
          </w:pPr>
          <w:r w:rsidRPr="004E3B56">
            <w:t>New Business</w:t>
          </w:r>
        </w:p>
      </w:docPartBody>
    </w:docPart>
    <w:docPart>
      <w:docPartPr>
        <w:name w:val="65673176C59740D7AF1F514315820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FB1FCA-D357-4BCB-A7AA-FBEAA5C926B3}"/>
      </w:docPartPr>
      <w:docPartBody>
        <w:p w:rsidR="0012436F" w:rsidRDefault="00F94DF6">
          <w:pPr>
            <w:pStyle w:val="65673176C59740D7AF1F514315820B19"/>
          </w:pPr>
          <w:r w:rsidRPr="004E3B56">
            <w:t>Adjournment</w:t>
          </w:r>
          <w:r w:rsidRPr="00F17F9F"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255B9"/>
    <w:rsid w:val="00054C21"/>
    <w:rsid w:val="0012436F"/>
    <w:rsid w:val="001F5ABC"/>
    <w:rsid w:val="008255B9"/>
    <w:rsid w:val="00924861"/>
    <w:rsid w:val="009E2B96"/>
    <w:rsid w:val="00C73DB4"/>
    <w:rsid w:val="00E70BD6"/>
    <w:rsid w:val="00F94DF6"/>
    <w:rsid w:val="00FB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3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E2C9FAF5EF8454B97F28F57E30024A8">
    <w:name w:val="2E2C9FAF5EF8454B97F28F57E30024A8"/>
    <w:rsid w:val="0012436F"/>
  </w:style>
  <w:style w:type="paragraph" w:customStyle="1" w:styleId="A6DFEEB44B894EBA86E457208DB70836">
    <w:name w:val="A6DFEEB44B894EBA86E457208DB70836"/>
    <w:rsid w:val="0012436F"/>
  </w:style>
  <w:style w:type="paragraph" w:customStyle="1" w:styleId="8FFE159883E5413C95D524519211FBAF">
    <w:name w:val="8FFE159883E5413C95D524519211FBAF"/>
    <w:rsid w:val="0012436F"/>
  </w:style>
  <w:style w:type="paragraph" w:customStyle="1" w:styleId="0224A030E2E0486A8BB1E5C35B0A7864">
    <w:name w:val="0224A030E2E0486A8BB1E5C35B0A7864"/>
    <w:rsid w:val="0012436F"/>
  </w:style>
  <w:style w:type="paragraph" w:customStyle="1" w:styleId="F1E3731CCD5E446F8F93DC45EBB0390D">
    <w:name w:val="F1E3731CCD5E446F8F93DC45EBB0390D"/>
    <w:rsid w:val="0012436F"/>
  </w:style>
  <w:style w:type="character" w:styleId="PlaceholderText">
    <w:name w:val="Placeholder Text"/>
    <w:basedOn w:val="DefaultParagraphFont"/>
    <w:uiPriority w:val="99"/>
    <w:semiHidden/>
    <w:rsid w:val="00C73DB4"/>
    <w:rPr>
      <w:color w:val="808080"/>
    </w:rPr>
  </w:style>
  <w:style w:type="paragraph" w:customStyle="1" w:styleId="441E837C3E654960BEF1A6067C43C603">
    <w:name w:val="441E837C3E654960BEF1A6067C43C603"/>
    <w:rsid w:val="0012436F"/>
  </w:style>
  <w:style w:type="paragraph" w:customStyle="1" w:styleId="913D74F5077C431AAF49FDF13DA52043">
    <w:name w:val="913D74F5077C431AAF49FDF13DA52043"/>
    <w:rsid w:val="0012436F"/>
  </w:style>
  <w:style w:type="paragraph" w:customStyle="1" w:styleId="34124B3EFAA445929FE31D2EAEBE9DF9">
    <w:name w:val="34124B3EFAA445929FE31D2EAEBE9DF9"/>
    <w:rsid w:val="0012436F"/>
  </w:style>
  <w:style w:type="paragraph" w:customStyle="1" w:styleId="4FE7E955C560427A8FDD0E50E0939681">
    <w:name w:val="4FE7E955C560427A8FDD0E50E0939681"/>
    <w:rsid w:val="0012436F"/>
  </w:style>
  <w:style w:type="paragraph" w:customStyle="1" w:styleId="91B2C7D87DED4A7690CA95ACB3FD41CD">
    <w:name w:val="91B2C7D87DED4A7690CA95ACB3FD41CD"/>
    <w:rsid w:val="0012436F"/>
  </w:style>
  <w:style w:type="paragraph" w:customStyle="1" w:styleId="4F7BDAD42BA2444489849074572EB7F9">
    <w:name w:val="4F7BDAD42BA2444489849074572EB7F9"/>
    <w:rsid w:val="0012436F"/>
  </w:style>
  <w:style w:type="paragraph" w:customStyle="1" w:styleId="4014D3062BBA4A49B31194B16CC71E2A">
    <w:name w:val="4014D3062BBA4A49B31194B16CC71E2A"/>
    <w:rsid w:val="0012436F"/>
  </w:style>
  <w:style w:type="paragraph" w:customStyle="1" w:styleId="635A8C77F8B24BDD9894C5EFE19FD57D">
    <w:name w:val="635A8C77F8B24BDD9894C5EFE19FD57D"/>
    <w:rsid w:val="0012436F"/>
  </w:style>
  <w:style w:type="paragraph" w:customStyle="1" w:styleId="3413A1DADA784C689AD409B216837001">
    <w:name w:val="3413A1DADA784C689AD409B216837001"/>
    <w:rsid w:val="0012436F"/>
  </w:style>
  <w:style w:type="paragraph" w:customStyle="1" w:styleId="3E6112FE851644B3917990D5CFC4055C">
    <w:name w:val="3E6112FE851644B3917990D5CFC4055C"/>
    <w:rsid w:val="0012436F"/>
  </w:style>
  <w:style w:type="paragraph" w:customStyle="1" w:styleId="9B4EE2D5B73348FC97E47DEE100DDC9C">
    <w:name w:val="9B4EE2D5B73348FC97E47DEE100DDC9C"/>
    <w:rsid w:val="0012436F"/>
  </w:style>
  <w:style w:type="paragraph" w:customStyle="1" w:styleId="684CE9C242574FA7A19A42302AA0825F">
    <w:name w:val="684CE9C242574FA7A19A42302AA0825F"/>
    <w:rsid w:val="0012436F"/>
  </w:style>
  <w:style w:type="paragraph" w:customStyle="1" w:styleId="252F466C22414E26A79ABC5BCEEDADAB">
    <w:name w:val="252F466C22414E26A79ABC5BCEEDADAB"/>
    <w:rsid w:val="0012436F"/>
  </w:style>
  <w:style w:type="paragraph" w:customStyle="1" w:styleId="D33B492CAB9E4C85A8C76B088520A36D">
    <w:name w:val="D33B492CAB9E4C85A8C76B088520A36D"/>
    <w:rsid w:val="0012436F"/>
  </w:style>
  <w:style w:type="paragraph" w:customStyle="1" w:styleId="14068D1E63E2433AB6B00D89AB85081B">
    <w:name w:val="14068D1E63E2433AB6B00D89AB85081B"/>
    <w:rsid w:val="0012436F"/>
  </w:style>
  <w:style w:type="paragraph" w:customStyle="1" w:styleId="12421094A460445A9B2CE8246CE80CD0">
    <w:name w:val="12421094A460445A9B2CE8246CE80CD0"/>
    <w:rsid w:val="0012436F"/>
  </w:style>
  <w:style w:type="paragraph" w:customStyle="1" w:styleId="F1E2183983124FEEBECA2B848EF3BCF3">
    <w:name w:val="F1E2183983124FEEBECA2B848EF3BCF3"/>
    <w:rsid w:val="0012436F"/>
  </w:style>
  <w:style w:type="paragraph" w:customStyle="1" w:styleId="A4F0574547654074BDEBEA41D8FE3A71">
    <w:name w:val="A4F0574547654074BDEBEA41D8FE3A71"/>
    <w:rsid w:val="0012436F"/>
  </w:style>
  <w:style w:type="paragraph" w:customStyle="1" w:styleId="0B7C0A4BE6C441D892CF2BA3B8FC6201">
    <w:name w:val="0B7C0A4BE6C441D892CF2BA3B8FC6201"/>
    <w:rsid w:val="0012436F"/>
  </w:style>
  <w:style w:type="paragraph" w:customStyle="1" w:styleId="C3B00E5E9C764E1ABD63005F05432EF9">
    <w:name w:val="C3B00E5E9C764E1ABD63005F05432EF9"/>
    <w:rsid w:val="0012436F"/>
  </w:style>
  <w:style w:type="paragraph" w:customStyle="1" w:styleId="126CED87625C4904823CCA00946C8F11">
    <w:name w:val="126CED87625C4904823CCA00946C8F11"/>
    <w:rsid w:val="0012436F"/>
  </w:style>
  <w:style w:type="paragraph" w:customStyle="1" w:styleId="6A89EE9ADFFC4896B6BC2EF020C762F4">
    <w:name w:val="6A89EE9ADFFC4896B6BC2EF020C762F4"/>
    <w:rsid w:val="0012436F"/>
  </w:style>
  <w:style w:type="paragraph" w:customStyle="1" w:styleId="92C82C53FE714DC3B7BBDA914EE7657E">
    <w:name w:val="92C82C53FE714DC3B7BBDA914EE7657E"/>
    <w:rsid w:val="0012436F"/>
  </w:style>
  <w:style w:type="paragraph" w:customStyle="1" w:styleId="08927F60032B48D995465BBFCF946F8E">
    <w:name w:val="08927F60032B48D995465BBFCF946F8E"/>
    <w:rsid w:val="0012436F"/>
  </w:style>
  <w:style w:type="paragraph" w:customStyle="1" w:styleId="07A232631BD9483299AE122DD2BA4EE7">
    <w:name w:val="07A232631BD9483299AE122DD2BA4EE7"/>
    <w:rsid w:val="0012436F"/>
  </w:style>
  <w:style w:type="paragraph" w:customStyle="1" w:styleId="E213198CAE6D4445899BFC87E39D0C99">
    <w:name w:val="E213198CAE6D4445899BFC87E39D0C99"/>
    <w:rsid w:val="0012436F"/>
  </w:style>
  <w:style w:type="paragraph" w:customStyle="1" w:styleId="99583F4AB9CA4AC580F5B3447413B2A9">
    <w:name w:val="99583F4AB9CA4AC580F5B3447413B2A9"/>
    <w:rsid w:val="0012436F"/>
  </w:style>
  <w:style w:type="paragraph" w:customStyle="1" w:styleId="F3D31033D32D48C498F1B5DBF60F4628">
    <w:name w:val="F3D31033D32D48C498F1B5DBF60F4628"/>
    <w:rsid w:val="0012436F"/>
  </w:style>
  <w:style w:type="paragraph" w:customStyle="1" w:styleId="BBE140183B524C12B4313CC3A9BAE8D4">
    <w:name w:val="BBE140183B524C12B4313CC3A9BAE8D4"/>
    <w:rsid w:val="0012436F"/>
  </w:style>
  <w:style w:type="paragraph" w:customStyle="1" w:styleId="9E0DF1B3E7DD469A86AC7A35F1201505">
    <w:name w:val="9E0DF1B3E7DD469A86AC7A35F1201505"/>
    <w:rsid w:val="0012436F"/>
  </w:style>
  <w:style w:type="paragraph" w:customStyle="1" w:styleId="BE880ABEB15143EA81396CCD04F8ACD3">
    <w:name w:val="BE880ABEB15143EA81396CCD04F8ACD3"/>
    <w:rsid w:val="0012436F"/>
  </w:style>
  <w:style w:type="paragraph" w:customStyle="1" w:styleId="410430D2573B46DE847C4D81183A8095">
    <w:name w:val="410430D2573B46DE847C4D81183A8095"/>
    <w:rsid w:val="0012436F"/>
  </w:style>
  <w:style w:type="paragraph" w:customStyle="1" w:styleId="3D904FFC81A744058CF2A0E77F758C3D">
    <w:name w:val="3D904FFC81A744058CF2A0E77F758C3D"/>
    <w:rsid w:val="0012436F"/>
  </w:style>
  <w:style w:type="paragraph" w:customStyle="1" w:styleId="F9330A376CEB4E4B8AF6AB39A1ED5970">
    <w:name w:val="F9330A376CEB4E4B8AF6AB39A1ED5970"/>
    <w:rsid w:val="0012436F"/>
  </w:style>
  <w:style w:type="paragraph" w:customStyle="1" w:styleId="6CD9AF832078469892B7C9DB2BB70DC8">
    <w:name w:val="6CD9AF832078469892B7C9DB2BB70DC8"/>
    <w:rsid w:val="0012436F"/>
  </w:style>
  <w:style w:type="paragraph" w:customStyle="1" w:styleId="65673176C59740D7AF1F514315820B19">
    <w:name w:val="65673176C59740D7AF1F514315820B19"/>
    <w:rsid w:val="0012436F"/>
  </w:style>
  <w:style w:type="paragraph" w:customStyle="1" w:styleId="BF4B014426474DF8A4B9EFF2971803BA">
    <w:name w:val="BF4B014426474DF8A4B9EFF2971803BA"/>
    <w:rsid w:val="0012436F"/>
  </w:style>
  <w:style w:type="paragraph" w:customStyle="1" w:styleId="CEB850F1935B4D759012655469FB7900">
    <w:name w:val="CEB850F1935B4D759012655469FB7900"/>
    <w:rsid w:val="008255B9"/>
  </w:style>
  <w:style w:type="paragraph" w:customStyle="1" w:styleId="80B3B57BFD504BD0B0B6E870ECFB0009">
    <w:name w:val="80B3B57BFD504BD0B0B6E870ECFB0009"/>
    <w:rsid w:val="008255B9"/>
  </w:style>
  <w:style w:type="paragraph" w:customStyle="1" w:styleId="BA72249FC6F34068ACEE15ACAC96751C">
    <w:name w:val="BA72249FC6F34068ACEE15ACAC96751C"/>
    <w:rsid w:val="008255B9"/>
  </w:style>
  <w:style w:type="paragraph" w:customStyle="1" w:styleId="1F26DB408690441E9F656B6363A418F0">
    <w:name w:val="1F26DB408690441E9F656B6363A418F0"/>
    <w:rsid w:val="008255B9"/>
  </w:style>
  <w:style w:type="paragraph" w:customStyle="1" w:styleId="EACAEC9E38D04C1D922A9CBCDA16259E">
    <w:name w:val="EACAEC9E38D04C1D922A9CBCDA16259E"/>
    <w:rsid w:val="008255B9"/>
  </w:style>
  <w:style w:type="paragraph" w:customStyle="1" w:styleId="2B1518D8C0A74B77A568D331C0693736">
    <w:name w:val="2B1518D8C0A74B77A568D331C0693736"/>
    <w:rsid w:val="008255B9"/>
  </w:style>
  <w:style w:type="paragraph" w:customStyle="1" w:styleId="7DB8DAAA1BDB49279869E87827D5C85D">
    <w:name w:val="7DB8DAAA1BDB49279869E87827D5C85D"/>
    <w:rsid w:val="00C73DB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620A199-EFFC-4648-A562-60FFCE2228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ptaagenda.dotx</Template>
  <TotalTime>37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PTA agenda</vt:lpstr>
    </vt:vector>
  </TitlesOfParts>
  <Company>Exelon Corp</Company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PTA agenda</dc:title>
  <dc:creator>Doug</dc:creator>
  <cp:lastModifiedBy>Blakeley, Douglas:(Contractor - GenCo-Pwr)</cp:lastModifiedBy>
  <cp:revision>4</cp:revision>
  <cp:lastPrinted>2017-03-17T18:30:00Z</cp:lastPrinted>
  <dcterms:created xsi:type="dcterms:W3CDTF">2017-07-11T20:40:00Z</dcterms:created>
  <dcterms:modified xsi:type="dcterms:W3CDTF">2017-07-11T21:17:00Z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TC010318681033</vt:lpwstr>
  </property>
</Properties>
</file>