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2654" w:rsidRPr="004B2654" w:rsidRDefault="001768C7" w:rsidP="004B2654">
      <w:pPr>
        <w:pStyle w:val="Title"/>
        <w:tabs>
          <w:tab w:val="center" w:pos="5040"/>
        </w:tabs>
        <w:jc w:val="left"/>
        <w:rPr>
          <w:b w:val="0"/>
          <w:color w:val="005024"/>
          <w:sz w:val="40"/>
          <w:szCs w:val="40"/>
        </w:rPr>
      </w:pPr>
      <w:r w:rsidRPr="001768C7">
        <w:rPr>
          <w:b w:val="0"/>
          <w:noProof/>
          <w:sz w:val="40"/>
          <w:szCs w:val="40"/>
        </w:rPr>
        <w:drawing>
          <wp:inline distT="0" distB="0" distL="0" distR="0">
            <wp:extent cx="742950" cy="685259"/>
            <wp:effectExtent l="19050" t="0" r="0" b="0"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533" cy="691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B2654" w:rsidRPr="004B2654">
        <w:rPr>
          <w:b w:val="0"/>
          <w:sz w:val="40"/>
          <w:szCs w:val="40"/>
        </w:rPr>
        <w:tab/>
      </w:r>
      <w:r w:rsidR="004B2654" w:rsidRPr="004B2654">
        <w:rPr>
          <w:b w:val="0"/>
          <w:color w:val="005024"/>
          <w:sz w:val="40"/>
          <w:szCs w:val="40"/>
        </w:rPr>
        <w:t>Tantasqua Regional Youth Soccer</w:t>
      </w:r>
    </w:p>
    <w:p w:rsidR="00013C4B" w:rsidRPr="004B2654" w:rsidRDefault="004B2654" w:rsidP="0059135A">
      <w:pPr>
        <w:pStyle w:val="Heading1"/>
        <w:rPr>
          <w:b w:val="0"/>
          <w:sz w:val="36"/>
          <w:szCs w:val="36"/>
        </w:rPr>
      </w:pPr>
      <w:r w:rsidRPr="004B2654">
        <w:rPr>
          <w:b w:val="0"/>
          <w:sz w:val="36"/>
          <w:szCs w:val="36"/>
        </w:rPr>
        <w:t>TRY Board</w:t>
      </w:r>
      <w:r w:rsidR="00013C4B" w:rsidRPr="004B2654">
        <w:rPr>
          <w:b w:val="0"/>
          <w:sz w:val="36"/>
          <w:szCs w:val="36"/>
        </w:rPr>
        <w:t xml:space="preserve"> Meeting Agenda</w:t>
      </w:r>
    </w:p>
    <w:sdt>
      <w:sdtPr>
        <w:alias w:val="Date"/>
        <w:tag w:val="Date"/>
        <w:id w:val="1631407206"/>
        <w:placeholder>
          <w:docPart w:val="A6DFEEB44B894EBA86E457208DB70836"/>
        </w:placeholder>
        <w:date w:fullDate="2018-04-30T00:00:00Z">
          <w:dateFormat w:val="MMMM d, yyyy"/>
          <w:lid w:val="en-US"/>
          <w:storeMappedDataAs w:val="dateTime"/>
          <w:calendar w:val="gregorian"/>
        </w:date>
      </w:sdtPr>
      <w:sdtEndPr/>
      <w:sdtContent>
        <w:p w:rsidR="00013C4B" w:rsidRPr="004E3B56" w:rsidRDefault="00003AD2" w:rsidP="00600607">
          <w:pPr>
            <w:pStyle w:val="DateandTime"/>
          </w:pPr>
          <w:r>
            <w:t>April 30, 2018</w:t>
          </w:r>
        </w:p>
      </w:sdtContent>
    </w:sdt>
    <w:p w:rsidR="00013C4B" w:rsidRDefault="004B2654" w:rsidP="00600607">
      <w:pPr>
        <w:pStyle w:val="DateandTime"/>
      </w:pPr>
      <w:r>
        <w:t>7:</w:t>
      </w:r>
      <w:r w:rsidR="00B20BAE">
        <w:t>3</w:t>
      </w:r>
      <w:r>
        <w:t>0 PM</w:t>
      </w:r>
    </w:p>
    <w:p w:rsidR="00E222A5" w:rsidRPr="004E3B56" w:rsidRDefault="00B20BAE" w:rsidP="00600607">
      <w:pPr>
        <w:pStyle w:val="DateandTime"/>
      </w:pPr>
      <w:r>
        <w:t>Baba Sushi, Sturbridge</w:t>
      </w:r>
    </w:p>
    <w:tbl>
      <w:tblPr>
        <w:tblW w:w="5000" w:type="pct"/>
        <w:tblCellMar>
          <w:top w:w="29" w:type="dxa"/>
          <w:left w:w="115" w:type="dxa"/>
          <w:bottom w:w="29" w:type="dxa"/>
          <w:right w:w="115" w:type="dxa"/>
        </w:tblCellMar>
        <w:tblLook w:val="0000" w:firstRow="0" w:lastRow="0" w:firstColumn="0" w:lastColumn="0" w:noHBand="0" w:noVBand="0"/>
      </w:tblPr>
      <w:tblGrid>
        <w:gridCol w:w="1700"/>
        <w:gridCol w:w="3458"/>
        <w:gridCol w:w="2201"/>
        <w:gridCol w:w="1281"/>
      </w:tblGrid>
      <w:tr w:rsidR="00C26136" w:rsidRPr="004E3B56" w:rsidTr="0059059B">
        <w:trPr>
          <w:trHeight w:val="288"/>
        </w:trPr>
        <w:tc>
          <w:tcPr>
            <w:tcW w:w="1700" w:type="dxa"/>
            <w:shd w:val="clear" w:color="auto" w:fill="auto"/>
          </w:tcPr>
          <w:p w:rsidR="00C26136" w:rsidRDefault="00C26136" w:rsidP="0059135A">
            <w:pPr>
              <w:pStyle w:val="Heading1"/>
            </w:pPr>
            <w:r>
              <w:t>Distribution:</w:t>
            </w:r>
          </w:p>
          <w:p w:rsidR="006D0880" w:rsidRPr="006D0880" w:rsidRDefault="006D0880" w:rsidP="006D0880">
            <w:pPr>
              <w:jc w:val="center"/>
            </w:pPr>
            <w:r>
              <w:t>(via email &amp; hardcopy)</w:t>
            </w:r>
          </w:p>
        </w:tc>
        <w:tc>
          <w:tcPr>
            <w:tcW w:w="3458" w:type="dxa"/>
            <w:shd w:val="clear" w:color="auto" w:fill="auto"/>
          </w:tcPr>
          <w:p w:rsidR="00C26136" w:rsidRPr="00C26136" w:rsidRDefault="00C26136" w:rsidP="00C26136">
            <w:pPr>
              <w:rPr>
                <w:u w:val="single"/>
              </w:rPr>
            </w:pPr>
            <w:r w:rsidRPr="00C26136">
              <w:rPr>
                <w:u w:val="single"/>
              </w:rPr>
              <w:t>Executive Board</w:t>
            </w:r>
            <w:r>
              <w:rPr>
                <w:u w:val="single"/>
              </w:rPr>
              <w:t>:</w:t>
            </w:r>
          </w:p>
          <w:p w:rsidR="00C26136" w:rsidRDefault="00C26136" w:rsidP="00C26136">
            <w:r>
              <w:t xml:space="preserve">Commissioner - </w:t>
            </w:r>
            <w:r w:rsidR="00AC1896">
              <w:t>Ian McGrath</w:t>
            </w:r>
          </w:p>
          <w:p w:rsidR="00AC1896" w:rsidRDefault="00AC1896" w:rsidP="00C26136">
            <w:r>
              <w:t>Field &amp; Equipment Dir. – Mark Michalak</w:t>
            </w:r>
          </w:p>
          <w:p w:rsidR="00C26136" w:rsidRDefault="00C26136" w:rsidP="00C26136">
            <w:r>
              <w:t xml:space="preserve">Head Referee – Jack </w:t>
            </w:r>
            <w:proofErr w:type="spellStart"/>
            <w:r>
              <w:t>Keough</w:t>
            </w:r>
            <w:proofErr w:type="spellEnd"/>
          </w:p>
          <w:p w:rsidR="00C26136" w:rsidRDefault="00C26136" w:rsidP="00C26136">
            <w:r>
              <w:t>Treasurer – Ian McGrath</w:t>
            </w:r>
          </w:p>
          <w:p w:rsidR="00C26136" w:rsidRDefault="00C26136" w:rsidP="00C26136">
            <w:r>
              <w:t>Secretary – Doug Blakeley</w:t>
            </w:r>
          </w:p>
          <w:p w:rsidR="00AC1896" w:rsidRDefault="00AC1896" w:rsidP="00C26136">
            <w:r>
              <w:t xml:space="preserve">Coaching Director – </w:t>
            </w:r>
            <w:r w:rsidR="00003AD2">
              <w:t xml:space="preserve">John </w:t>
            </w:r>
            <w:proofErr w:type="spellStart"/>
            <w:r w:rsidR="00003AD2">
              <w:t>Buday</w:t>
            </w:r>
            <w:proofErr w:type="spellEnd"/>
          </w:p>
          <w:p w:rsidR="00C26136" w:rsidRDefault="00C26136" w:rsidP="00C26136">
            <w:r>
              <w:t xml:space="preserve">Girls’ Travel Registrar – </w:t>
            </w:r>
            <w:r w:rsidR="00E12386">
              <w:t>TBD</w:t>
            </w:r>
          </w:p>
          <w:p w:rsidR="00C26136" w:rsidRDefault="00C26136" w:rsidP="00E12386">
            <w:r>
              <w:t xml:space="preserve">Boys’ Travel Registrar – </w:t>
            </w:r>
            <w:proofErr w:type="spellStart"/>
            <w:r w:rsidR="00E12386">
              <w:t>Kadion</w:t>
            </w:r>
            <w:proofErr w:type="spellEnd"/>
            <w:r w:rsidR="00E12386">
              <w:t xml:space="preserve"> Phillips (interim)</w:t>
            </w:r>
          </w:p>
        </w:tc>
        <w:tc>
          <w:tcPr>
            <w:tcW w:w="3482" w:type="dxa"/>
            <w:gridSpan w:val="2"/>
            <w:shd w:val="clear" w:color="auto" w:fill="auto"/>
          </w:tcPr>
          <w:p w:rsidR="00C26136" w:rsidRPr="00C26136" w:rsidRDefault="00C26136" w:rsidP="0059135A">
            <w:pPr>
              <w:rPr>
                <w:u w:val="single"/>
              </w:rPr>
            </w:pPr>
            <w:r w:rsidRPr="00C26136">
              <w:rPr>
                <w:u w:val="single"/>
              </w:rPr>
              <w:t>Town Coordinators:</w:t>
            </w:r>
          </w:p>
          <w:p w:rsidR="00C26136" w:rsidRDefault="00C26136" w:rsidP="0059135A">
            <w:r>
              <w:t xml:space="preserve">Brimfield – John </w:t>
            </w:r>
            <w:proofErr w:type="spellStart"/>
            <w:r>
              <w:t>Buday</w:t>
            </w:r>
            <w:proofErr w:type="spellEnd"/>
          </w:p>
          <w:p w:rsidR="00C26136" w:rsidRDefault="00C26136" w:rsidP="0059135A">
            <w:r>
              <w:t xml:space="preserve">Brookfield </w:t>
            </w:r>
            <w:r w:rsidR="00E1487F">
              <w:t>–</w:t>
            </w:r>
            <w:r>
              <w:t xml:space="preserve"> </w:t>
            </w:r>
            <w:r w:rsidR="00E1487F">
              <w:t xml:space="preserve">Lisa </w:t>
            </w:r>
            <w:r w:rsidR="00AC1896">
              <w:t>Hanrahan</w:t>
            </w:r>
          </w:p>
          <w:p w:rsidR="00C26136" w:rsidRDefault="00C26136" w:rsidP="0059135A">
            <w:r>
              <w:t>Holland – Heather Blakeley</w:t>
            </w:r>
          </w:p>
          <w:p w:rsidR="00C26136" w:rsidRDefault="00C26136" w:rsidP="0059135A">
            <w:r>
              <w:t>Sturbridge – Jen Bailey</w:t>
            </w:r>
          </w:p>
          <w:p w:rsidR="00C26136" w:rsidRPr="004E3B56" w:rsidRDefault="00C26136" w:rsidP="0059135A">
            <w:r>
              <w:t>Wales – Peter Higgins</w:t>
            </w:r>
          </w:p>
        </w:tc>
      </w:tr>
      <w:tr w:rsidR="004B2BD7" w:rsidRPr="004E3B56" w:rsidTr="0059059B">
        <w:trPr>
          <w:trHeight w:val="288"/>
        </w:trPr>
        <w:tc>
          <w:tcPr>
            <w:tcW w:w="1700" w:type="dxa"/>
            <w:shd w:val="clear" w:color="auto" w:fill="auto"/>
          </w:tcPr>
          <w:p w:rsidR="00653F28" w:rsidRPr="004E3B56" w:rsidRDefault="00653F28" w:rsidP="0059135A">
            <w:pPr>
              <w:pStyle w:val="Heading1"/>
            </w:pPr>
            <w:r w:rsidRPr="004E3B56">
              <w:t>Time</w:t>
            </w:r>
          </w:p>
        </w:tc>
        <w:tc>
          <w:tcPr>
            <w:tcW w:w="5659" w:type="dxa"/>
            <w:gridSpan w:val="2"/>
            <w:shd w:val="clear" w:color="auto" w:fill="auto"/>
          </w:tcPr>
          <w:p w:rsidR="00653F28" w:rsidRPr="004E3B56" w:rsidRDefault="00653F28" w:rsidP="0059135A">
            <w:pPr>
              <w:pStyle w:val="Heading1"/>
            </w:pPr>
            <w:r w:rsidRPr="004E3B56">
              <w:t>Item</w:t>
            </w:r>
          </w:p>
        </w:tc>
        <w:tc>
          <w:tcPr>
            <w:tcW w:w="1281" w:type="dxa"/>
            <w:shd w:val="clear" w:color="auto" w:fill="auto"/>
          </w:tcPr>
          <w:p w:rsidR="00653F28" w:rsidRPr="004E3B56" w:rsidRDefault="00653F28" w:rsidP="0059135A">
            <w:pPr>
              <w:pStyle w:val="Heading1"/>
            </w:pPr>
            <w:r w:rsidRPr="004E3B56">
              <w:t>Owner</w:t>
            </w:r>
          </w:p>
        </w:tc>
      </w:tr>
      <w:tr w:rsidR="004B2BD7" w:rsidRPr="004E3B56" w:rsidTr="0059059B">
        <w:trPr>
          <w:trHeight w:val="288"/>
        </w:trPr>
        <w:tc>
          <w:tcPr>
            <w:tcW w:w="1700" w:type="dxa"/>
            <w:shd w:val="clear" w:color="auto" w:fill="auto"/>
          </w:tcPr>
          <w:p w:rsidR="00653F28" w:rsidRPr="004E3B56" w:rsidRDefault="00B20BAE" w:rsidP="00B20BAE">
            <w:pPr>
              <w:pStyle w:val="Heading1"/>
            </w:pPr>
            <w:r>
              <w:t>7:3</w:t>
            </w:r>
            <w:r w:rsidR="0012580B">
              <w:t>0-7:</w:t>
            </w:r>
            <w:r>
              <w:t>3</w:t>
            </w:r>
            <w:r w:rsidR="0012580B">
              <w:t>5</w:t>
            </w:r>
          </w:p>
        </w:tc>
        <w:tc>
          <w:tcPr>
            <w:tcW w:w="5659" w:type="dxa"/>
            <w:gridSpan w:val="2"/>
            <w:shd w:val="clear" w:color="auto" w:fill="auto"/>
          </w:tcPr>
          <w:p w:rsidR="00653F28" w:rsidRPr="004E3B56" w:rsidRDefault="0012580B" w:rsidP="0012580B">
            <w:r>
              <w:t>Roll Call</w:t>
            </w:r>
            <w:r w:rsidR="005D77AD">
              <w:t xml:space="preserve"> &amp; Commissioner’s Opening Statement</w:t>
            </w:r>
          </w:p>
        </w:tc>
        <w:tc>
          <w:tcPr>
            <w:tcW w:w="1281" w:type="dxa"/>
            <w:shd w:val="clear" w:color="auto" w:fill="auto"/>
          </w:tcPr>
          <w:p w:rsidR="00653F28" w:rsidRPr="004E3B56" w:rsidRDefault="00AC1896" w:rsidP="0012580B">
            <w:r>
              <w:t>I. McGrath</w:t>
            </w:r>
          </w:p>
        </w:tc>
      </w:tr>
      <w:tr w:rsidR="004B2BD7" w:rsidRPr="004E3B56" w:rsidTr="0059059B">
        <w:trPr>
          <w:trHeight w:val="288"/>
        </w:trPr>
        <w:tc>
          <w:tcPr>
            <w:tcW w:w="1700" w:type="dxa"/>
            <w:shd w:val="clear" w:color="auto" w:fill="auto"/>
          </w:tcPr>
          <w:p w:rsidR="00653F28" w:rsidRPr="004E3B56" w:rsidRDefault="004A7F73" w:rsidP="00B20BAE">
            <w:pPr>
              <w:pStyle w:val="Heading1"/>
            </w:pPr>
            <w:r>
              <w:t>7:</w:t>
            </w:r>
            <w:r w:rsidR="00B20BAE">
              <w:t>3</w:t>
            </w:r>
            <w:r w:rsidR="0012580B">
              <w:t>5-7:</w:t>
            </w:r>
            <w:r w:rsidR="00B20BAE">
              <w:t>4</w:t>
            </w:r>
            <w:r w:rsidR="0012580B">
              <w:t>0</w:t>
            </w:r>
          </w:p>
        </w:tc>
        <w:tc>
          <w:tcPr>
            <w:tcW w:w="5659" w:type="dxa"/>
            <w:gridSpan w:val="2"/>
            <w:shd w:val="clear" w:color="auto" w:fill="auto"/>
          </w:tcPr>
          <w:p w:rsidR="00653F28" w:rsidRDefault="0012580B" w:rsidP="0012580B">
            <w:r>
              <w:t xml:space="preserve">Review and Approval of Last Meeting’s </w:t>
            </w:r>
            <w:r w:rsidR="0086456E">
              <w:t>Minutes</w:t>
            </w:r>
          </w:p>
          <w:p w:rsidR="009D635C" w:rsidRPr="004E3B56" w:rsidRDefault="009D635C" w:rsidP="0012580B">
            <w:r>
              <w:t>(see attachment</w:t>
            </w:r>
            <w:r w:rsidR="0086456E">
              <w:t>s</w:t>
            </w:r>
            <w:r>
              <w:t>)</w:t>
            </w:r>
          </w:p>
        </w:tc>
        <w:tc>
          <w:tcPr>
            <w:tcW w:w="1281" w:type="dxa"/>
            <w:shd w:val="clear" w:color="auto" w:fill="auto"/>
          </w:tcPr>
          <w:p w:rsidR="00653F28" w:rsidRPr="004E3B56" w:rsidRDefault="0012580B" w:rsidP="0012580B">
            <w:r>
              <w:t>D. Blakeley</w:t>
            </w:r>
          </w:p>
        </w:tc>
      </w:tr>
      <w:tr w:rsidR="00C92982" w:rsidRPr="004E3B56" w:rsidTr="0059059B">
        <w:trPr>
          <w:trHeight w:val="288"/>
        </w:trPr>
        <w:tc>
          <w:tcPr>
            <w:tcW w:w="1700" w:type="dxa"/>
            <w:shd w:val="clear" w:color="auto" w:fill="auto"/>
          </w:tcPr>
          <w:p w:rsidR="00C92982" w:rsidRDefault="0059059B" w:rsidP="0059059B">
            <w:pPr>
              <w:pStyle w:val="Heading1"/>
            </w:pPr>
            <w:r>
              <w:t>7:40</w:t>
            </w:r>
            <w:r w:rsidR="00C92982">
              <w:t>-</w:t>
            </w:r>
            <w:r w:rsidR="00301D30">
              <w:t>8</w:t>
            </w:r>
            <w:r w:rsidR="00C92982">
              <w:t>:</w:t>
            </w:r>
            <w:r>
              <w:t>10</w:t>
            </w:r>
          </w:p>
        </w:tc>
        <w:tc>
          <w:tcPr>
            <w:tcW w:w="5659" w:type="dxa"/>
            <w:gridSpan w:val="2"/>
            <w:shd w:val="clear" w:color="auto" w:fill="auto"/>
          </w:tcPr>
          <w:p w:rsidR="0059059B" w:rsidRDefault="00042BFB" w:rsidP="00003AD2">
            <w:pPr>
              <w:rPr>
                <w:u w:val="single"/>
              </w:rPr>
            </w:pPr>
            <w:r>
              <w:rPr>
                <w:u w:val="single"/>
              </w:rPr>
              <w:t>Recreation Season</w:t>
            </w:r>
          </w:p>
          <w:p w:rsidR="00003AD2" w:rsidRDefault="00003AD2" w:rsidP="00003AD2">
            <w:pPr>
              <w:pStyle w:val="ListParagraph"/>
              <w:numPr>
                <w:ilvl w:val="0"/>
                <w:numId w:val="31"/>
              </w:numPr>
            </w:pPr>
            <w:r>
              <w:t>Registration Open (April 1 – June 1)</w:t>
            </w:r>
          </w:p>
          <w:p w:rsidR="00003AD2" w:rsidRDefault="00003AD2" w:rsidP="00003AD2">
            <w:pPr>
              <w:pStyle w:val="ListParagraph"/>
              <w:numPr>
                <w:ilvl w:val="0"/>
                <w:numId w:val="31"/>
              </w:numPr>
            </w:pPr>
            <w:r>
              <w:t>Posted on TRY FB</w:t>
            </w:r>
          </w:p>
          <w:p w:rsidR="00003AD2" w:rsidRPr="00003AD2" w:rsidRDefault="00003AD2" w:rsidP="00003AD2">
            <w:pPr>
              <w:pStyle w:val="ListParagraph"/>
              <w:numPr>
                <w:ilvl w:val="0"/>
                <w:numId w:val="31"/>
              </w:numPr>
            </w:pPr>
            <w:r>
              <w:t>Issues?  Need Assistance?</w:t>
            </w:r>
          </w:p>
        </w:tc>
        <w:tc>
          <w:tcPr>
            <w:tcW w:w="1281" w:type="dxa"/>
            <w:shd w:val="clear" w:color="auto" w:fill="auto"/>
          </w:tcPr>
          <w:p w:rsidR="000576AD" w:rsidRDefault="0086456E" w:rsidP="00A1658D">
            <w:r>
              <w:t xml:space="preserve">I. McGrath / </w:t>
            </w:r>
            <w:r w:rsidR="00A1658D">
              <w:t>Town Coordinators</w:t>
            </w:r>
          </w:p>
        </w:tc>
      </w:tr>
      <w:tr w:rsidR="00A1658D" w:rsidRPr="004E3B56" w:rsidTr="0059059B">
        <w:trPr>
          <w:trHeight w:val="288"/>
        </w:trPr>
        <w:tc>
          <w:tcPr>
            <w:tcW w:w="1700" w:type="dxa"/>
            <w:shd w:val="clear" w:color="auto" w:fill="auto"/>
          </w:tcPr>
          <w:p w:rsidR="00A1658D" w:rsidRDefault="00A1658D" w:rsidP="00075278">
            <w:pPr>
              <w:pStyle w:val="Heading1"/>
            </w:pPr>
          </w:p>
        </w:tc>
        <w:tc>
          <w:tcPr>
            <w:tcW w:w="5659" w:type="dxa"/>
            <w:gridSpan w:val="2"/>
            <w:shd w:val="clear" w:color="auto" w:fill="auto"/>
          </w:tcPr>
          <w:p w:rsidR="00A1658D" w:rsidRDefault="00A1658D" w:rsidP="00075278">
            <w:pPr>
              <w:pStyle w:val="ListParagraph"/>
              <w:numPr>
                <w:ilvl w:val="0"/>
                <w:numId w:val="29"/>
              </w:numPr>
            </w:pPr>
            <w:r>
              <w:t>Equipment</w:t>
            </w:r>
          </w:p>
          <w:p w:rsidR="00A1658D" w:rsidRDefault="0059059B" w:rsidP="00A1658D">
            <w:pPr>
              <w:pStyle w:val="ListParagraph"/>
              <w:numPr>
                <w:ilvl w:val="1"/>
                <w:numId w:val="29"/>
              </w:numPr>
            </w:pPr>
            <w:r>
              <w:t>Goals for Bantam – status?</w:t>
            </w:r>
          </w:p>
          <w:p w:rsidR="00B4391F" w:rsidRDefault="0059059B" w:rsidP="00A1658D">
            <w:pPr>
              <w:pStyle w:val="ListParagraph"/>
              <w:numPr>
                <w:ilvl w:val="1"/>
                <w:numId w:val="29"/>
              </w:numPr>
            </w:pPr>
            <w:r>
              <w:t>Nets?</w:t>
            </w:r>
          </w:p>
        </w:tc>
        <w:tc>
          <w:tcPr>
            <w:tcW w:w="1281" w:type="dxa"/>
            <w:shd w:val="clear" w:color="auto" w:fill="auto"/>
          </w:tcPr>
          <w:p w:rsidR="00A1658D" w:rsidRDefault="00A1658D" w:rsidP="00075278">
            <w:r>
              <w:t xml:space="preserve">M. </w:t>
            </w:r>
            <w:proofErr w:type="spellStart"/>
            <w:r>
              <w:t>Michalak</w:t>
            </w:r>
            <w:proofErr w:type="spellEnd"/>
          </w:p>
        </w:tc>
      </w:tr>
      <w:tr w:rsidR="0059059B" w:rsidRPr="004E3B56" w:rsidTr="0059059B">
        <w:trPr>
          <w:trHeight w:val="288"/>
        </w:trPr>
        <w:tc>
          <w:tcPr>
            <w:tcW w:w="1700" w:type="dxa"/>
            <w:shd w:val="clear" w:color="auto" w:fill="auto"/>
          </w:tcPr>
          <w:p w:rsidR="0059059B" w:rsidRDefault="0059059B" w:rsidP="0088565C">
            <w:pPr>
              <w:pStyle w:val="Heading1"/>
            </w:pPr>
            <w:r>
              <w:t>8:</w:t>
            </w:r>
            <w:r w:rsidR="0088565C">
              <w:t>2</w:t>
            </w:r>
            <w:r>
              <w:t>5-8:</w:t>
            </w:r>
            <w:r w:rsidR="0088565C">
              <w:t>4</w:t>
            </w:r>
            <w:r>
              <w:t>5</w:t>
            </w:r>
          </w:p>
        </w:tc>
        <w:tc>
          <w:tcPr>
            <w:tcW w:w="5659" w:type="dxa"/>
            <w:gridSpan w:val="2"/>
            <w:shd w:val="clear" w:color="auto" w:fill="auto"/>
          </w:tcPr>
          <w:p w:rsidR="0059059B" w:rsidRPr="0059059B" w:rsidRDefault="0059059B" w:rsidP="0059135A">
            <w:pPr>
              <w:rPr>
                <w:u w:val="single"/>
              </w:rPr>
            </w:pPr>
            <w:r w:rsidRPr="0059059B">
              <w:rPr>
                <w:u w:val="single"/>
              </w:rPr>
              <w:t>Travel Season</w:t>
            </w:r>
          </w:p>
          <w:p w:rsidR="0059059B" w:rsidRDefault="0059059B" w:rsidP="0059059B">
            <w:pPr>
              <w:pStyle w:val="ListParagraph"/>
              <w:numPr>
                <w:ilvl w:val="0"/>
                <w:numId w:val="30"/>
              </w:numPr>
            </w:pPr>
            <w:r>
              <w:t>Status?</w:t>
            </w:r>
          </w:p>
          <w:p w:rsidR="0059059B" w:rsidRDefault="0059059B" w:rsidP="0059059B">
            <w:pPr>
              <w:pStyle w:val="ListParagraph"/>
              <w:numPr>
                <w:ilvl w:val="0"/>
                <w:numId w:val="30"/>
              </w:numPr>
            </w:pPr>
            <w:r>
              <w:t>Team Ages for Spring, 2018</w:t>
            </w:r>
          </w:p>
        </w:tc>
        <w:tc>
          <w:tcPr>
            <w:tcW w:w="1281" w:type="dxa"/>
            <w:shd w:val="clear" w:color="auto" w:fill="auto"/>
          </w:tcPr>
          <w:p w:rsidR="0059059B" w:rsidRDefault="0059059B" w:rsidP="003B065F">
            <w:r>
              <w:t>K. Phillips</w:t>
            </w:r>
          </w:p>
        </w:tc>
      </w:tr>
      <w:tr w:rsidR="00003AD2" w:rsidRPr="004E3B56" w:rsidTr="0059059B">
        <w:trPr>
          <w:trHeight w:val="288"/>
        </w:trPr>
        <w:tc>
          <w:tcPr>
            <w:tcW w:w="1700" w:type="dxa"/>
            <w:shd w:val="clear" w:color="auto" w:fill="auto"/>
          </w:tcPr>
          <w:p w:rsidR="00003AD2" w:rsidRDefault="00003AD2" w:rsidP="0088565C">
            <w:pPr>
              <w:pStyle w:val="Heading1"/>
            </w:pPr>
            <w:r>
              <w:t>8:45</w:t>
            </w:r>
          </w:p>
        </w:tc>
        <w:tc>
          <w:tcPr>
            <w:tcW w:w="5659" w:type="dxa"/>
            <w:gridSpan w:val="2"/>
            <w:shd w:val="clear" w:color="auto" w:fill="auto"/>
          </w:tcPr>
          <w:p w:rsidR="00003AD2" w:rsidRPr="00B025D0" w:rsidRDefault="00003AD2" w:rsidP="0059135A">
            <w:pPr>
              <w:rPr>
                <w:u w:val="single"/>
              </w:rPr>
            </w:pPr>
            <w:r w:rsidRPr="00B025D0">
              <w:rPr>
                <w:u w:val="single"/>
              </w:rPr>
              <w:t>Member Reports</w:t>
            </w:r>
          </w:p>
        </w:tc>
        <w:tc>
          <w:tcPr>
            <w:tcW w:w="1281" w:type="dxa"/>
            <w:shd w:val="clear" w:color="auto" w:fill="auto"/>
          </w:tcPr>
          <w:p w:rsidR="00003AD2" w:rsidRDefault="00003AD2" w:rsidP="003B065F">
            <w:r>
              <w:t>All</w:t>
            </w:r>
          </w:p>
        </w:tc>
      </w:tr>
      <w:tr w:rsidR="00B025D0" w:rsidRPr="004E3B56" w:rsidTr="0059059B">
        <w:trPr>
          <w:trHeight w:val="288"/>
        </w:trPr>
        <w:tc>
          <w:tcPr>
            <w:tcW w:w="1700" w:type="dxa"/>
            <w:shd w:val="clear" w:color="auto" w:fill="auto"/>
          </w:tcPr>
          <w:p w:rsidR="00B025D0" w:rsidRDefault="00B025D0" w:rsidP="0088565C">
            <w:pPr>
              <w:pStyle w:val="Heading1"/>
            </w:pPr>
          </w:p>
        </w:tc>
        <w:tc>
          <w:tcPr>
            <w:tcW w:w="5659" w:type="dxa"/>
            <w:gridSpan w:val="2"/>
            <w:shd w:val="clear" w:color="auto" w:fill="auto"/>
          </w:tcPr>
          <w:p w:rsidR="00B025D0" w:rsidRDefault="00B025D0" w:rsidP="00B025D0">
            <w:pPr>
              <w:pStyle w:val="ListParagraph"/>
              <w:numPr>
                <w:ilvl w:val="0"/>
                <w:numId w:val="32"/>
              </w:numPr>
            </w:pPr>
            <w:r>
              <w:t>Treasurer</w:t>
            </w:r>
          </w:p>
        </w:tc>
        <w:tc>
          <w:tcPr>
            <w:tcW w:w="1281" w:type="dxa"/>
            <w:shd w:val="clear" w:color="auto" w:fill="auto"/>
          </w:tcPr>
          <w:p w:rsidR="00B025D0" w:rsidRDefault="00B025D0" w:rsidP="00B025D0">
            <w:r>
              <w:t>I. McGrath</w:t>
            </w:r>
          </w:p>
        </w:tc>
      </w:tr>
      <w:tr w:rsidR="00B025D0" w:rsidRPr="004E3B56" w:rsidTr="0059059B">
        <w:trPr>
          <w:trHeight w:val="288"/>
        </w:trPr>
        <w:tc>
          <w:tcPr>
            <w:tcW w:w="1700" w:type="dxa"/>
            <w:shd w:val="clear" w:color="auto" w:fill="auto"/>
          </w:tcPr>
          <w:p w:rsidR="00B025D0" w:rsidRDefault="00B025D0" w:rsidP="0088565C">
            <w:pPr>
              <w:pStyle w:val="Heading1"/>
            </w:pPr>
          </w:p>
        </w:tc>
        <w:tc>
          <w:tcPr>
            <w:tcW w:w="5659" w:type="dxa"/>
            <w:gridSpan w:val="2"/>
            <w:shd w:val="clear" w:color="auto" w:fill="auto"/>
          </w:tcPr>
          <w:p w:rsidR="00B025D0" w:rsidRDefault="00B025D0" w:rsidP="00B025D0">
            <w:pPr>
              <w:pStyle w:val="ListParagraph"/>
              <w:numPr>
                <w:ilvl w:val="0"/>
                <w:numId w:val="32"/>
              </w:numPr>
            </w:pPr>
            <w:r>
              <w:t>Head Referee (&amp; MAYS Coordinator)</w:t>
            </w:r>
          </w:p>
          <w:p w:rsidR="00B025D0" w:rsidRDefault="00B025D0" w:rsidP="00B025D0">
            <w:pPr>
              <w:pStyle w:val="ListParagraph"/>
              <w:numPr>
                <w:ilvl w:val="1"/>
                <w:numId w:val="32"/>
              </w:numPr>
            </w:pPr>
            <w:proofErr w:type="spellStart"/>
            <w:r>
              <w:t>TeamApp</w:t>
            </w:r>
            <w:proofErr w:type="spellEnd"/>
            <w:r>
              <w:t xml:space="preserve"> on SM</w:t>
            </w:r>
          </w:p>
        </w:tc>
        <w:tc>
          <w:tcPr>
            <w:tcW w:w="1281" w:type="dxa"/>
            <w:shd w:val="clear" w:color="auto" w:fill="auto"/>
          </w:tcPr>
          <w:p w:rsidR="00B025D0" w:rsidRDefault="00B025D0" w:rsidP="00B025D0">
            <w:r>
              <w:t xml:space="preserve">J. </w:t>
            </w:r>
            <w:proofErr w:type="spellStart"/>
            <w:r>
              <w:t>Keough</w:t>
            </w:r>
            <w:proofErr w:type="spellEnd"/>
          </w:p>
        </w:tc>
      </w:tr>
      <w:tr w:rsidR="00B025D0" w:rsidRPr="004E3B56" w:rsidTr="0059059B">
        <w:trPr>
          <w:trHeight w:val="288"/>
        </w:trPr>
        <w:tc>
          <w:tcPr>
            <w:tcW w:w="1700" w:type="dxa"/>
            <w:shd w:val="clear" w:color="auto" w:fill="auto"/>
          </w:tcPr>
          <w:p w:rsidR="00B025D0" w:rsidRDefault="00B025D0" w:rsidP="0088565C">
            <w:pPr>
              <w:pStyle w:val="Heading1"/>
            </w:pPr>
          </w:p>
        </w:tc>
        <w:tc>
          <w:tcPr>
            <w:tcW w:w="5659" w:type="dxa"/>
            <w:gridSpan w:val="2"/>
            <w:shd w:val="clear" w:color="auto" w:fill="auto"/>
          </w:tcPr>
          <w:p w:rsidR="00B025D0" w:rsidRDefault="00B025D0" w:rsidP="00B025D0">
            <w:pPr>
              <w:pStyle w:val="ListParagraph"/>
              <w:numPr>
                <w:ilvl w:val="0"/>
                <w:numId w:val="32"/>
              </w:numPr>
            </w:pPr>
            <w:r>
              <w:t>Field &amp; Equipment</w:t>
            </w:r>
          </w:p>
          <w:p w:rsidR="00B025D0" w:rsidRDefault="00B025D0" w:rsidP="00B025D0">
            <w:pPr>
              <w:pStyle w:val="ListParagraph"/>
              <w:numPr>
                <w:ilvl w:val="1"/>
                <w:numId w:val="32"/>
              </w:numPr>
            </w:pPr>
            <w:r>
              <w:t>Field Closings – All Currently Open; Brimfield Flea Market Closing May 3-May 14</w:t>
            </w:r>
          </w:p>
          <w:p w:rsidR="00B025D0" w:rsidRDefault="00B025D0" w:rsidP="00B025D0">
            <w:pPr>
              <w:pStyle w:val="ListParagraph"/>
              <w:numPr>
                <w:ilvl w:val="1"/>
                <w:numId w:val="32"/>
              </w:numPr>
            </w:pPr>
            <w:r>
              <w:t xml:space="preserve">Uniforms:  </w:t>
            </w:r>
          </w:p>
          <w:p w:rsidR="00B025D0" w:rsidRDefault="00B025D0" w:rsidP="00B025D0">
            <w:pPr>
              <w:pStyle w:val="ListParagraph"/>
              <w:numPr>
                <w:ilvl w:val="2"/>
                <w:numId w:val="32"/>
              </w:numPr>
            </w:pPr>
            <w:r>
              <w:t>Ordering Kits via Registration</w:t>
            </w:r>
          </w:p>
          <w:p w:rsidR="00B025D0" w:rsidRDefault="00B025D0" w:rsidP="00B025D0">
            <w:pPr>
              <w:pStyle w:val="ListParagraph"/>
              <w:numPr>
                <w:ilvl w:val="2"/>
                <w:numId w:val="32"/>
              </w:numPr>
            </w:pPr>
            <w:r>
              <w:t>Uniform Links on SM / Town Rec Websites</w:t>
            </w:r>
          </w:p>
          <w:p w:rsidR="00B025D0" w:rsidRDefault="00B025D0" w:rsidP="00B025D0">
            <w:pPr>
              <w:pStyle w:val="ListParagraph"/>
              <w:numPr>
                <w:ilvl w:val="2"/>
                <w:numId w:val="32"/>
              </w:numPr>
            </w:pPr>
            <w:r>
              <w:t>New Kits (Shirts) Every Year?</w:t>
            </w:r>
          </w:p>
          <w:p w:rsidR="00B025D0" w:rsidRDefault="00B025D0" w:rsidP="00B025D0">
            <w:pPr>
              <w:pStyle w:val="ListParagraph"/>
              <w:numPr>
                <w:ilvl w:val="2"/>
                <w:numId w:val="32"/>
              </w:numPr>
            </w:pPr>
            <w:r>
              <w:lastRenderedPageBreak/>
              <w:t>New Vendor? (Issues w/Challenger)</w:t>
            </w:r>
          </w:p>
          <w:p w:rsidR="00B025D0" w:rsidRDefault="00B025D0" w:rsidP="00B025D0">
            <w:pPr>
              <w:pStyle w:val="ListParagraph"/>
              <w:numPr>
                <w:ilvl w:val="1"/>
                <w:numId w:val="32"/>
              </w:numPr>
            </w:pPr>
            <w:r>
              <w:t>Future Field Availability</w:t>
            </w:r>
          </w:p>
          <w:p w:rsidR="00B025D0" w:rsidRDefault="00B025D0" w:rsidP="00B025D0">
            <w:pPr>
              <w:pStyle w:val="ListParagraph"/>
              <w:numPr>
                <w:ilvl w:val="2"/>
                <w:numId w:val="32"/>
              </w:numPr>
            </w:pPr>
            <w:r>
              <w:t>TRHS / TRJHS</w:t>
            </w:r>
          </w:p>
          <w:p w:rsidR="00B025D0" w:rsidRDefault="00B025D0" w:rsidP="00B025D0">
            <w:pPr>
              <w:pStyle w:val="ListParagraph"/>
              <w:numPr>
                <w:ilvl w:val="2"/>
                <w:numId w:val="32"/>
              </w:numPr>
            </w:pPr>
            <w:r>
              <w:t>Sturbridge Rec Field</w:t>
            </w:r>
          </w:p>
          <w:p w:rsidR="00B025D0" w:rsidRDefault="00B025D0" w:rsidP="00B025D0">
            <w:pPr>
              <w:pStyle w:val="ListParagraph"/>
              <w:numPr>
                <w:ilvl w:val="2"/>
                <w:numId w:val="32"/>
              </w:numPr>
            </w:pPr>
            <w:r>
              <w:t>New Boston Rd?</w:t>
            </w:r>
          </w:p>
        </w:tc>
        <w:tc>
          <w:tcPr>
            <w:tcW w:w="1281" w:type="dxa"/>
            <w:shd w:val="clear" w:color="auto" w:fill="auto"/>
          </w:tcPr>
          <w:p w:rsidR="00B025D0" w:rsidRDefault="00B025D0" w:rsidP="00B025D0">
            <w:r>
              <w:lastRenderedPageBreak/>
              <w:t xml:space="preserve">M. </w:t>
            </w:r>
            <w:proofErr w:type="spellStart"/>
            <w:r>
              <w:t>Michalak</w:t>
            </w:r>
            <w:proofErr w:type="spellEnd"/>
          </w:p>
        </w:tc>
      </w:tr>
      <w:tr w:rsidR="00B025D0" w:rsidRPr="004E3B56" w:rsidTr="0059059B">
        <w:trPr>
          <w:trHeight w:val="288"/>
        </w:trPr>
        <w:tc>
          <w:tcPr>
            <w:tcW w:w="1700" w:type="dxa"/>
            <w:shd w:val="clear" w:color="auto" w:fill="auto"/>
          </w:tcPr>
          <w:p w:rsidR="00B025D0" w:rsidRDefault="00B025D0" w:rsidP="0088565C">
            <w:pPr>
              <w:pStyle w:val="Heading1"/>
            </w:pPr>
          </w:p>
        </w:tc>
        <w:tc>
          <w:tcPr>
            <w:tcW w:w="5659" w:type="dxa"/>
            <w:gridSpan w:val="2"/>
            <w:shd w:val="clear" w:color="auto" w:fill="auto"/>
          </w:tcPr>
          <w:p w:rsidR="00B025D0" w:rsidRDefault="00B025D0" w:rsidP="00003AD2">
            <w:pPr>
              <w:pStyle w:val="ListParagraph"/>
              <w:numPr>
                <w:ilvl w:val="0"/>
                <w:numId w:val="32"/>
              </w:numPr>
            </w:pPr>
            <w:r>
              <w:t>Coaching Director</w:t>
            </w:r>
          </w:p>
          <w:p w:rsidR="00B025D0" w:rsidRDefault="00B025D0" w:rsidP="00B025D0">
            <w:pPr>
              <w:pStyle w:val="ListParagraph"/>
              <w:numPr>
                <w:ilvl w:val="1"/>
                <w:numId w:val="32"/>
              </w:numPr>
            </w:pPr>
            <w:r>
              <w:t>Coaches Meeting (April 2</w:t>
            </w:r>
            <w:r w:rsidRPr="00003AD2">
              <w:rPr>
                <w:vertAlign w:val="superscript"/>
              </w:rPr>
              <w:t>nd</w:t>
            </w:r>
            <w:r>
              <w:t>)</w:t>
            </w:r>
          </w:p>
          <w:p w:rsidR="00B025D0" w:rsidRDefault="00B025D0" w:rsidP="00B025D0">
            <w:pPr>
              <w:pStyle w:val="ListParagraph"/>
              <w:numPr>
                <w:ilvl w:val="1"/>
                <w:numId w:val="32"/>
              </w:numPr>
            </w:pPr>
            <w:r>
              <w:t>No Static Stretching Memo to Coaches</w:t>
            </w:r>
          </w:p>
          <w:p w:rsidR="00B025D0" w:rsidRDefault="006E5FDB" w:rsidP="00B025D0">
            <w:pPr>
              <w:pStyle w:val="ListParagraph"/>
              <w:numPr>
                <w:ilvl w:val="1"/>
                <w:numId w:val="32"/>
              </w:numPr>
            </w:pPr>
            <w:r>
              <w:t>Sportsmanship / Parents Cheer, Don’t Coach</w:t>
            </w:r>
          </w:p>
        </w:tc>
        <w:tc>
          <w:tcPr>
            <w:tcW w:w="1281" w:type="dxa"/>
            <w:shd w:val="clear" w:color="auto" w:fill="auto"/>
          </w:tcPr>
          <w:p w:rsidR="00B025D0" w:rsidRDefault="00B025D0" w:rsidP="003B065F">
            <w:r>
              <w:t xml:space="preserve">J. </w:t>
            </w:r>
            <w:proofErr w:type="spellStart"/>
            <w:r>
              <w:t>Buday</w:t>
            </w:r>
            <w:proofErr w:type="spellEnd"/>
          </w:p>
        </w:tc>
      </w:tr>
      <w:tr w:rsidR="00003AD2" w:rsidRPr="004E3B56" w:rsidTr="0059059B">
        <w:trPr>
          <w:trHeight w:val="288"/>
        </w:trPr>
        <w:tc>
          <w:tcPr>
            <w:tcW w:w="1700" w:type="dxa"/>
            <w:shd w:val="clear" w:color="auto" w:fill="auto"/>
          </w:tcPr>
          <w:p w:rsidR="00003AD2" w:rsidRDefault="00003AD2" w:rsidP="0088565C">
            <w:pPr>
              <w:pStyle w:val="Heading1"/>
            </w:pPr>
          </w:p>
        </w:tc>
        <w:tc>
          <w:tcPr>
            <w:tcW w:w="5659" w:type="dxa"/>
            <w:gridSpan w:val="2"/>
            <w:shd w:val="clear" w:color="auto" w:fill="auto"/>
          </w:tcPr>
          <w:p w:rsidR="00003AD2" w:rsidRDefault="00003AD2" w:rsidP="00003AD2">
            <w:pPr>
              <w:pStyle w:val="ListParagraph"/>
              <w:numPr>
                <w:ilvl w:val="0"/>
                <w:numId w:val="32"/>
              </w:numPr>
            </w:pPr>
            <w:r>
              <w:t>Town Coordinators</w:t>
            </w:r>
          </w:p>
        </w:tc>
        <w:tc>
          <w:tcPr>
            <w:tcW w:w="1281" w:type="dxa"/>
            <w:shd w:val="clear" w:color="auto" w:fill="auto"/>
          </w:tcPr>
          <w:p w:rsidR="00003AD2" w:rsidRDefault="00B025D0" w:rsidP="00B025D0">
            <w:r>
              <w:t>As Present</w:t>
            </w:r>
          </w:p>
        </w:tc>
      </w:tr>
      <w:tr w:rsidR="00C92982" w:rsidRPr="004E3B56" w:rsidTr="0059059B">
        <w:trPr>
          <w:trHeight w:val="288"/>
        </w:trPr>
        <w:tc>
          <w:tcPr>
            <w:tcW w:w="1700" w:type="dxa"/>
            <w:shd w:val="clear" w:color="auto" w:fill="auto"/>
          </w:tcPr>
          <w:p w:rsidR="00C92982" w:rsidRDefault="0059059B" w:rsidP="0088565C">
            <w:pPr>
              <w:pStyle w:val="Heading1"/>
            </w:pPr>
            <w:r>
              <w:t>8</w:t>
            </w:r>
            <w:r w:rsidR="005A5647">
              <w:t>:</w:t>
            </w:r>
            <w:r w:rsidR="0088565C">
              <w:t>4</w:t>
            </w:r>
            <w:r w:rsidR="00301D30">
              <w:t>5</w:t>
            </w:r>
            <w:r w:rsidR="00C92982">
              <w:t>-</w:t>
            </w:r>
            <w:r w:rsidR="00B20BAE">
              <w:t>9</w:t>
            </w:r>
            <w:r w:rsidR="00C92982">
              <w:t>:</w:t>
            </w:r>
            <w:r w:rsidR="0088565C">
              <w:t>0</w:t>
            </w:r>
            <w:r w:rsidR="00C92982">
              <w:t>0</w:t>
            </w:r>
          </w:p>
        </w:tc>
        <w:tc>
          <w:tcPr>
            <w:tcW w:w="5659" w:type="dxa"/>
            <w:gridSpan w:val="2"/>
            <w:shd w:val="clear" w:color="auto" w:fill="auto"/>
          </w:tcPr>
          <w:p w:rsidR="00C92982" w:rsidRPr="00B025D0" w:rsidRDefault="00C92982" w:rsidP="0059135A">
            <w:pPr>
              <w:rPr>
                <w:u w:val="single"/>
              </w:rPr>
            </w:pPr>
            <w:r w:rsidRPr="00B025D0">
              <w:rPr>
                <w:u w:val="single"/>
              </w:rPr>
              <w:t xml:space="preserve">Review of Outstanding / Pending Action Items </w:t>
            </w:r>
          </w:p>
        </w:tc>
        <w:tc>
          <w:tcPr>
            <w:tcW w:w="1281" w:type="dxa"/>
            <w:shd w:val="clear" w:color="auto" w:fill="auto"/>
          </w:tcPr>
          <w:p w:rsidR="00C92982" w:rsidRDefault="00C92982" w:rsidP="003B065F">
            <w:r>
              <w:t>D. Blakeley</w:t>
            </w:r>
          </w:p>
        </w:tc>
      </w:tr>
      <w:tr w:rsidR="004B2BD7" w:rsidRPr="004E3B56" w:rsidTr="0059059B">
        <w:trPr>
          <w:trHeight w:val="288"/>
        </w:trPr>
        <w:tc>
          <w:tcPr>
            <w:tcW w:w="1700" w:type="dxa"/>
            <w:shd w:val="clear" w:color="auto" w:fill="auto"/>
          </w:tcPr>
          <w:p w:rsidR="00D94FEE" w:rsidRPr="004E3B56" w:rsidRDefault="00B20BAE" w:rsidP="0088565C">
            <w:pPr>
              <w:pStyle w:val="Heading1"/>
            </w:pPr>
            <w:r>
              <w:t>9</w:t>
            </w:r>
            <w:r w:rsidR="00C92982">
              <w:t>:</w:t>
            </w:r>
            <w:r w:rsidR="0088565C">
              <w:t>0</w:t>
            </w:r>
            <w:r w:rsidR="00C92982">
              <w:t>0-</w:t>
            </w:r>
            <w:r w:rsidR="00CD0C49">
              <w:t>9</w:t>
            </w:r>
            <w:r w:rsidR="00C92982">
              <w:t>:</w:t>
            </w:r>
            <w:r w:rsidR="0088565C">
              <w:t>15</w:t>
            </w:r>
          </w:p>
        </w:tc>
        <w:tc>
          <w:tcPr>
            <w:tcW w:w="5659" w:type="dxa"/>
            <w:gridSpan w:val="2"/>
            <w:shd w:val="clear" w:color="auto" w:fill="auto"/>
          </w:tcPr>
          <w:sdt>
            <w:sdtPr>
              <w:id w:val="1631407854"/>
              <w:placeholder>
                <w:docPart w:val="6A89EE9ADFFC4896B6BC2EF020C762F4"/>
              </w:placeholder>
              <w:temporary/>
              <w:showingPlcHdr/>
            </w:sdtPr>
            <w:sdtEndPr/>
            <w:sdtContent>
              <w:p w:rsidR="00D94FEE" w:rsidRDefault="00427323" w:rsidP="0059135A">
                <w:r w:rsidRPr="00B025D0">
                  <w:rPr>
                    <w:u w:val="single"/>
                  </w:rPr>
                  <w:t>New Business</w:t>
                </w:r>
              </w:p>
            </w:sdtContent>
          </w:sdt>
          <w:p w:rsidR="003B065F" w:rsidRPr="0059135A" w:rsidRDefault="00B4391F" w:rsidP="00B025D0">
            <w:pPr>
              <w:pStyle w:val="ListParagraph"/>
              <w:numPr>
                <w:ilvl w:val="0"/>
                <w:numId w:val="20"/>
              </w:numPr>
            </w:pPr>
            <w:r>
              <w:t>New Website?</w:t>
            </w:r>
          </w:p>
        </w:tc>
        <w:tc>
          <w:tcPr>
            <w:tcW w:w="1281" w:type="dxa"/>
            <w:shd w:val="clear" w:color="auto" w:fill="auto"/>
          </w:tcPr>
          <w:p w:rsidR="00D94FEE" w:rsidRDefault="00D94FEE" w:rsidP="003B065F"/>
          <w:p w:rsidR="000576AD" w:rsidRDefault="00B4391F" w:rsidP="000576AD">
            <w:pPr>
              <w:ind w:left="360" w:hanging="360"/>
            </w:pPr>
            <w:r>
              <w:t xml:space="preserve">J. </w:t>
            </w:r>
            <w:proofErr w:type="spellStart"/>
            <w:r>
              <w:t>Keough</w:t>
            </w:r>
            <w:proofErr w:type="spellEnd"/>
          </w:p>
          <w:p w:rsidR="00B4391F" w:rsidRPr="004E3B56" w:rsidRDefault="00301D30" w:rsidP="00003AD2">
            <w:pPr>
              <w:ind w:left="360" w:hanging="360"/>
            </w:pPr>
            <w:r>
              <w:t>I. McGrath</w:t>
            </w:r>
          </w:p>
        </w:tc>
      </w:tr>
      <w:tr w:rsidR="00B025D0" w:rsidRPr="004E3B56" w:rsidTr="0059059B">
        <w:trPr>
          <w:trHeight w:val="288"/>
        </w:trPr>
        <w:tc>
          <w:tcPr>
            <w:tcW w:w="1700" w:type="dxa"/>
            <w:shd w:val="clear" w:color="auto" w:fill="auto"/>
          </w:tcPr>
          <w:p w:rsidR="00B025D0" w:rsidRDefault="00B025D0" w:rsidP="0088565C">
            <w:pPr>
              <w:pStyle w:val="Heading1"/>
            </w:pPr>
          </w:p>
        </w:tc>
        <w:tc>
          <w:tcPr>
            <w:tcW w:w="5659" w:type="dxa"/>
            <w:gridSpan w:val="2"/>
            <w:shd w:val="clear" w:color="auto" w:fill="auto"/>
          </w:tcPr>
          <w:p w:rsidR="00B025D0" w:rsidRDefault="00B025D0" w:rsidP="00B025D0">
            <w:pPr>
              <w:pStyle w:val="ListParagraph"/>
              <w:numPr>
                <w:ilvl w:val="0"/>
                <w:numId w:val="20"/>
              </w:numPr>
            </w:pPr>
            <w:r>
              <w:t>Combine TRY with Southbridge?</w:t>
            </w:r>
          </w:p>
        </w:tc>
        <w:tc>
          <w:tcPr>
            <w:tcW w:w="1281" w:type="dxa"/>
            <w:shd w:val="clear" w:color="auto" w:fill="auto"/>
          </w:tcPr>
          <w:p w:rsidR="00B025D0" w:rsidRDefault="00B025D0" w:rsidP="003B065F">
            <w:r>
              <w:t xml:space="preserve">M. </w:t>
            </w:r>
            <w:proofErr w:type="spellStart"/>
            <w:r>
              <w:t>Michalak</w:t>
            </w:r>
            <w:proofErr w:type="spellEnd"/>
          </w:p>
        </w:tc>
      </w:tr>
      <w:tr w:rsidR="0072369C" w:rsidRPr="004E3B56" w:rsidTr="0059059B">
        <w:trPr>
          <w:trHeight w:val="288"/>
        </w:trPr>
        <w:tc>
          <w:tcPr>
            <w:tcW w:w="1700" w:type="dxa"/>
            <w:shd w:val="clear" w:color="auto" w:fill="auto"/>
          </w:tcPr>
          <w:p w:rsidR="0072369C" w:rsidRPr="004E3B56" w:rsidRDefault="00CD0C49" w:rsidP="0088565C">
            <w:pPr>
              <w:pStyle w:val="Heading1"/>
            </w:pPr>
            <w:r>
              <w:t>9</w:t>
            </w:r>
            <w:r w:rsidR="005D77AD">
              <w:t>:</w:t>
            </w:r>
            <w:r w:rsidR="0088565C">
              <w:t>15</w:t>
            </w:r>
            <w:r w:rsidR="005D77AD">
              <w:t>-</w:t>
            </w:r>
            <w:r>
              <w:t>9</w:t>
            </w:r>
            <w:r w:rsidR="005D77AD">
              <w:t>:</w:t>
            </w:r>
            <w:r w:rsidR="0088565C">
              <w:t>2</w:t>
            </w:r>
            <w:r>
              <w:t>0</w:t>
            </w:r>
          </w:p>
        </w:tc>
        <w:tc>
          <w:tcPr>
            <w:tcW w:w="5659" w:type="dxa"/>
            <w:gridSpan w:val="2"/>
            <w:shd w:val="clear" w:color="auto" w:fill="auto"/>
          </w:tcPr>
          <w:p w:rsidR="0072369C" w:rsidRDefault="00AC1896" w:rsidP="00E222A5">
            <w:r>
              <w:t xml:space="preserve">Review of </w:t>
            </w:r>
            <w:r w:rsidR="000576AD">
              <w:t xml:space="preserve">Recent / </w:t>
            </w:r>
            <w:r w:rsidR="00E222A5">
              <w:t>Upcoming Events</w:t>
            </w:r>
          </w:p>
          <w:p w:rsidR="00301D30" w:rsidRDefault="00301D30" w:rsidP="00E222A5">
            <w:pPr>
              <w:rPr>
                <w:u w:val="single"/>
              </w:rPr>
            </w:pPr>
          </w:p>
          <w:p w:rsidR="0059059B" w:rsidRPr="0059059B" w:rsidRDefault="00003AD2" w:rsidP="00E222A5">
            <w:r>
              <w:rPr>
                <w:u w:val="single"/>
              </w:rPr>
              <w:t>May 12</w:t>
            </w:r>
            <w:r w:rsidR="0059059B">
              <w:t xml:space="preserve"> – </w:t>
            </w:r>
            <w:r>
              <w:t>Worcester Smiles Youth Night</w:t>
            </w:r>
          </w:p>
          <w:p w:rsidR="00B025D0" w:rsidRDefault="00B025D0" w:rsidP="00E222A5">
            <w:pPr>
              <w:rPr>
                <w:u w:val="single"/>
              </w:rPr>
            </w:pPr>
            <w:r>
              <w:rPr>
                <w:u w:val="single"/>
              </w:rPr>
              <w:t>June 2</w:t>
            </w:r>
            <w:r w:rsidRPr="00B025D0">
              <w:t xml:space="preserve"> – Mass Youth Soccer Night with Revs</w:t>
            </w:r>
          </w:p>
          <w:p w:rsidR="0059059B" w:rsidRDefault="00003AD2" w:rsidP="00E222A5">
            <w:r>
              <w:rPr>
                <w:u w:val="single"/>
              </w:rPr>
              <w:t>June 3</w:t>
            </w:r>
            <w:r w:rsidR="0059059B">
              <w:t xml:space="preserve"> – </w:t>
            </w:r>
            <w:r>
              <w:t xml:space="preserve">Last Day for “Official” Div1, Div2 U12+ Travel Games </w:t>
            </w:r>
          </w:p>
          <w:p w:rsidR="006E5FDB" w:rsidRDefault="006E5FDB" w:rsidP="00E222A5">
            <w:proofErr w:type="spellStart"/>
            <w:r w:rsidRPr="006E5FDB">
              <w:rPr>
                <w:u w:val="single"/>
              </w:rPr>
              <w:t>Mid June</w:t>
            </w:r>
            <w:proofErr w:type="spellEnd"/>
            <w:r>
              <w:t xml:space="preserve">  - MAYS Tourney / Gaffney Cup</w:t>
            </w:r>
          </w:p>
          <w:p w:rsidR="006E5FDB" w:rsidRDefault="006E5FDB" w:rsidP="00E222A5">
            <w:r w:rsidRPr="006E5FDB">
              <w:rPr>
                <w:u w:val="single"/>
              </w:rPr>
              <w:t>End June</w:t>
            </w:r>
            <w:r>
              <w:t xml:space="preserve"> - MTOC</w:t>
            </w:r>
            <w:bookmarkStart w:id="0" w:name="_GoBack"/>
            <w:bookmarkEnd w:id="0"/>
          </w:p>
          <w:p w:rsidR="004A7F73" w:rsidRPr="004E3B56" w:rsidRDefault="004A7F73" w:rsidP="00E222A5"/>
        </w:tc>
        <w:tc>
          <w:tcPr>
            <w:tcW w:w="1281" w:type="dxa"/>
            <w:shd w:val="clear" w:color="auto" w:fill="auto"/>
          </w:tcPr>
          <w:p w:rsidR="0072369C" w:rsidRPr="004E3B56" w:rsidRDefault="003B065F" w:rsidP="003B065F">
            <w:r>
              <w:t>D. Blakeley</w:t>
            </w:r>
          </w:p>
        </w:tc>
      </w:tr>
      <w:tr w:rsidR="00C10E3B" w:rsidRPr="004E3B56" w:rsidTr="0059059B">
        <w:trPr>
          <w:trHeight w:val="288"/>
        </w:trPr>
        <w:tc>
          <w:tcPr>
            <w:tcW w:w="1700" w:type="dxa"/>
            <w:shd w:val="clear" w:color="auto" w:fill="auto"/>
          </w:tcPr>
          <w:p w:rsidR="00C10E3B" w:rsidRPr="004E3B56" w:rsidRDefault="00CD0C49" w:rsidP="0088565C">
            <w:pPr>
              <w:pStyle w:val="Heading1"/>
            </w:pPr>
            <w:r>
              <w:t>9</w:t>
            </w:r>
            <w:r w:rsidR="00C10E3B">
              <w:t>:</w:t>
            </w:r>
            <w:r w:rsidR="0088565C">
              <w:t>2</w:t>
            </w:r>
            <w:r>
              <w:t>0-9:</w:t>
            </w:r>
            <w:r w:rsidR="0088565C">
              <w:t>2</w:t>
            </w:r>
            <w:r>
              <w:t>5</w:t>
            </w:r>
          </w:p>
        </w:tc>
        <w:tc>
          <w:tcPr>
            <w:tcW w:w="5659" w:type="dxa"/>
            <w:gridSpan w:val="2"/>
            <w:shd w:val="clear" w:color="auto" w:fill="auto"/>
          </w:tcPr>
          <w:p w:rsidR="00C10E3B" w:rsidRPr="004E3B56" w:rsidRDefault="00C10E3B" w:rsidP="00003AD2">
            <w:r>
              <w:t>Confirm next BOD Meeting</w:t>
            </w:r>
          </w:p>
        </w:tc>
        <w:tc>
          <w:tcPr>
            <w:tcW w:w="1281" w:type="dxa"/>
            <w:shd w:val="clear" w:color="auto" w:fill="auto"/>
          </w:tcPr>
          <w:p w:rsidR="00C10E3B" w:rsidRPr="004E3B56" w:rsidRDefault="00C10E3B" w:rsidP="000608A1">
            <w:r>
              <w:t>I. McGrath</w:t>
            </w:r>
          </w:p>
        </w:tc>
      </w:tr>
      <w:tr w:rsidR="0072369C" w:rsidRPr="004E3B56" w:rsidTr="0059059B">
        <w:trPr>
          <w:trHeight w:val="288"/>
        </w:trPr>
        <w:tc>
          <w:tcPr>
            <w:tcW w:w="1700" w:type="dxa"/>
            <w:shd w:val="clear" w:color="auto" w:fill="auto"/>
          </w:tcPr>
          <w:p w:rsidR="0072369C" w:rsidRPr="004E3B56" w:rsidRDefault="00CD0C49" w:rsidP="0088565C">
            <w:pPr>
              <w:pStyle w:val="Heading1"/>
            </w:pPr>
            <w:r>
              <w:t>9</w:t>
            </w:r>
            <w:r w:rsidR="006946C7">
              <w:t>:</w:t>
            </w:r>
            <w:r w:rsidR="0088565C">
              <w:t>2</w:t>
            </w:r>
            <w:r w:rsidR="005A5647">
              <w:t>5</w:t>
            </w:r>
          </w:p>
        </w:tc>
        <w:sdt>
          <w:sdtPr>
            <w:id w:val="1631408008"/>
            <w:placeholder>
              <w:docPart w:val="65673176C59740D7AF1F514315820B19"/>
            </w:placeholder>
            <w:temporary/>
            <w:showingPlcHdr/>
          </w:sdtPr>
          <w:sdtEndPr/>
          <w:sdtContent>
            <w:tc>
              <w:tcPr>
                <w:tcW w:w="5659" w:type="dxa"/>
                <w:gridSpan w:val="2"/>
                <w:shd w:val="clear" w:color="auto" w:fill="auto"/>
              </w:tcPr>
              <w:p w:rsidR="0072369C" w:rsidRPr="004E3B56" w:rsidRDefault="00427323" w:rsidP="00427323">
                <w:r w:rsidRPr="004E3B56">
                  <w:t>Adjournment</w:t>
                </w:r>
                <w:r w:rsidRPr="00F17F9F">
                  <w:rPr>
                    <w:rStyle w:val="PlaceholderText"/>
                  </w:rPr>
                  <w:t xml:space="preserve"> </w:t>
                </w:r>
              </w:p>
            </w:tc>
          </w:sdtContent>
        </w:sdt>
        <w:tc>
          <w:tcPr>
            <w:tcW w:w="1281" w:type="dxa"/>
            <w:shd w:val="clear" w:color="auto" w:fill="auto"/>
          </w:tcPr>
          <w:p w:rsidR="0072369C" w:rsidRPr="004E3B56" w:rsidRDefault="00AC1896" w:rsidP="003B065F">
            <w:r>
              <w:t>I. McGrath</w:t>
            </w:r>
          </w:p>
        </w:tc>
      </w:tr>
    </w:tbl>
    <w:p w:rsidR="002F5784" w:rsidRPr="004E3B56" w:rsidRDefault="002F5784" w:rsidP="004E3B56"/>
    <w:sectPr w:rsidR="002F5784" w:rsidRPr="004E3B56" w:rsidSect="00F342C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08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3BA9" w:rsidRDefault="008F3BA9" w:rsidP="00ED6A15">
      <w:pPr>
        <w:spacing w:after="0" w:line="240" w:lineRule="auto"/>
      </w:pPr>
      <w:r>
        <w:separator/>
      </w:r>
    </w:p>
  </w:endnote>
  <w:endnote w:type="continuationSeparator" w:id="0">
    <w:p w:rsidR="008F3BA9" w:rsidRDefault="008F3BA9" w:rsidP="00ED6A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6A15" w:rsidRDefault="00ED6A1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6A15" w:rsidRDefault="00ED6A1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6A15" w:rsidRDefault="00ED6A1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3BA9" w:rsidRDefault="008F3BA9" w:rsidP="00ED6A15">
      <w:pPr>
        <w:spacing w:after="0" w:line="240" w:lineRule="auto"/>
      </w:pPr>
      <w:r>
        <w:separator/>
      </w:r>
    </w:p>
  </w:footnote>
  <w:footnote w:type="continuationSeparator" w:id="0">
    <w:p w:rsidR="008F3BA9" w:rsidRDefault="008F3BA9" w:rsidP="00ED6A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6A15" w:rsidRDefault="00ED6A1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13259712"/>
      <w:docPartObj>
        <w:docPartGallery w:val="Watermarks"/>
        <w:docPartUnique/>
      </w:docPartObj>
    </w:sdtPr>
    <w:sdtEndPr/>
    <w:sdtContent>
      <w:p w:rsidR="00ED6A15" w:rsidRDefault="008F3BA9">
        <w:pPr>
          <w:pStyle w:val="Header"/>
        </w:pPr>
        <w:r>
          <w:rPr>
            <w:noProof/>
            <w:lang w:eastAsia="zh-TW"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6A15" w:rsidRDefault="00ED6A1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EA087D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6DDE361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A642DC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A1E08D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1ABE2C06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064F8C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0CA07A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428B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90EEC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C04435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5839C4"/>
    <w:multiLevelType w:val="hybridMultilevel"/>
    <w:tmpl w:val="C2B6329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4BD6CC8"/>
    <w:multiLevelType w:val="hybridMultilevel"/>
    <w:tmpl w:val="1180A0F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07625CAC"/>
    <w:multiLevelType w:val="hybridMultilevel"/>
    <w:tmpl w:val="2E6C3D4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44A5DD3"/>
    <w:multiLevelType w:val="hybridMultilevel"/>
    <w:tmpl w:val="505C3D5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887055"/>
    <w:multiLevelType w:val="hybridMultilevel"/>
    <w:tmpl w:val="16E6B5A4"/>
    <w:lvl w:ilvl="0" w:tplc="22CA0C02">
      <w:start w:val="1"/>
      <w:numFmt w:val="upperLetter"/>
      <w:pStyle w:val="ListParagraph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3705981"/>
    <w:multiLevelType w:val="hybridMultilevel"/>
    <w:tmpl w:val="896EAE26"/>
    <w:lvl w:ilvl="0" w:tplc="6EF659E2">
      <w:start w:val="1"/>
      <w:numFmt w:val="bullet"/>
      <w:lvlText w:val="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C61EF1"/>
    <w:multiLevelType w:val="hybridMultilevel"/>
    <w:tmpl w:val="107603FE"/>
    <w:lvl w:ilvl="0" w:tplc="8E105FD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240E3A"/>
    <w:multiLevelType w:val="hybridMultilevel"/>
    <w:tmpl w:val="E4FADF7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D256F4"/>
    <w:multiLevelType w:val="hybridMultilevel"/>
    <w:tmpl w:val="0E1813B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3870C90"/>
    <w:multiLevelType w:val="hybridMultilevel"/>
    <w:tmpl w:val="3A7AD0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4EF6A4F"/>
    <w:multiLevelType w:val="hybridMultilevel"/>
    <w:tmpl w:val="87847BB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6F22D4E"/>
    <w:multiLevelType w:val="hybridMultilevel"/>
    <w:tmpl w:val="833405A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86A6DCB"/>
    <w:multiLevelType w:val="hybridMultilevel"/>
    <w:tmpl w:val="8486A8AC"/>
    <w:lvl w:ilvl="0" w:tplc="4C9C59FC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990BA3"/>
    <w:multiLevelType w:val="hybridMultilevel"/>
    <w:tmpl w:val="CA92D4DE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B9E6662"/>
    <w:multiLevelType w:val="hybridMultilevel"/>
    <w:tmpl w:val="03DC91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0CE6889"/>
    <w:multiLevelType w:val="hybridMultilevel"/>
    <w:tmpl w:val="90544DFA"/>
    <w:lvl w:ilvl="0" w:tplc="04090001">
      <w:start w:val="1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CD13F65"/>
    <w:multiLevelType w:val="hybridMultilevel"/>
    <w:tmpl w:val="AA9A4D2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CF76049"/>
    <w:multiLevelType w:val="hybridMultilevel"/>
    <w:tmpl w:val="8486A8AC"/>
    <w:lvl w:ilvl="0" w:tplc="4C9C59FC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6"/>
  </w:num>
  <w:num w:numId="12">
    <w:abstractNumId w:val="10"/>
  </w:num>
  <w:num w:numId="13">
    <w:abstractNumId w:val="13"/>
  </w:num>
  <w:num w:numId="14">
    <w:abstractNumId w:val="14"/>
  </w:num>
  <w:num w:numId="15">
    <w:abstractNumId w:val="14"/>
    <w:lvlOverride w:ilvl="0">
      <w:startOverride w:val="1"/>
    </w:lvlOverride>
  </w:num>
  <w:num w:numId="16">
    <w:abstractNumId w:val="14"/>
    <w:lvlOverride w:ilvl="0">
      <w:startOverride w:val="1"/>
    </w:lvlOverride>
  </w:num>
  <w:num w:numId="17">
    <w:abstractNumId w:val="16"/>
  </w:num>
  <w:num w:numId="18">
    <w:abstractNumId w:val="23"/>
  </w:num>
  <w:num w:numId="19">
    <w:abstractNumId w:val="14"/>
    <w:lvlOverride w:ilvl="0">
      <w:startOverride w:val="1"/>
    </w:lvlOverride>
  </w:num>
  <w:num w:numId="20">
    <w:abstractNumId w:val="14"/>
    <w:lvlOverride w:ilvl="0">
      <w:startOverride w:val="1"/>
    </w:lvlOverride>
  </w:num>
  <w:num w:numId="21">
    <w:abstractNumId w:val="24"/>
  </w:num>
  <w:num w:numId="22">
    <w:abstractNumId w:val="19"/>
  </w:num>
  <w:num w:numId="23">
    <w:abstractNumId w:val="17"/>
  </w:num>
  <w:num w:numId="24">
    <w:abstractNumId w:val="22"/>
  </w:num>
  <w:num w:numId="25">
    <w:abstractNumId w:val="27"/>
  </w:num>
  <w:num w:numId="26">
    <w:abstractNumId w:val="20"/>
  </w:num>
  <w:num w:numId="27">
    <w:abstractNumId w:val="25"/>
  </w:num>
  <w:num w:numId="28">
    <w:abstractNumId w:val="15"/>
  </w:num>
  <w:num w:numId="29">
    <w:abstractNumId w:val="12"/>
  </w:num>
  <w:num w:numId="30">
    <w:abstractNumId w:val="21"/>
  </w:num>
  <w:num w:numId="31">
    <w:abstractNumId w:val="18"/>
  </w:num>
  <w:num w:numId="3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720"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2654"/>
    <w:rsid w:val="00003AD2"/>
    <w:rsid w:val="00013C4B"/>
    <w:rsid w:val="00023487"/>
    <w:rsid w:val="00027956"/>
    <w:rsid w:val="00042BFB"/>
    <w:rsid w:val="000576AD"/>
    <w:rsid w:val="000608A1"/>
    <w:rsid w:val="00065407"/>
    <w:rsid w:val="00083483"/>
    <w:rsid w:val="000A1A54"/>
    <w:rsid w:val="00103525"/>
    <w:rsid w:val="0011164E"/>
    <w:rsid w:val="0012580B"/>
    <w:rsid w:val="00127064"/>
    <w:rsid w:val="001768C7"/>
    <w:rsid w:val="001A0B89"/>
    <w:rsid w:val="001C194A"/>
    <w:rsid w:val="001D7057"/>
    <w:rsid w:val="00204D6C"/>
    <w:rsid w:val="0021548B"/>
    <w:rsid w:val="00265304"/>
    <w:rsid w:val="002B1CCC"/>
    <w:rsid w:val="002B6450"/>
    <w:rsid w:val="002C2E64"/>
    <w:rsid w:val="002C7771"/>
    <w:rsid w:val="002F5784"/>
    <w:rsid w:val="00301D30"/>
    <w:rsid w:val="00313251"/>
    <w:rsid w:val="003707F7"/>
    <w:rsid w:val="003859BE"/>
    <w:rsid w:val="0039623B"/>
    <w:rsid w:val="003B065F"/>
    <w:rsid w:val="0040045E"/>
    <w:rsid w:val="00417B83"/>
    <w:rsid w:val="00427323"/>
    <w:rsid w:val="0044796A"/>
    <w:rsid w:val="00474E3A"/>
    <w:rsid w:val="004767F6"/>
    <w:rsid w:val="004A7F73"/>
    <w:rsid w:val="004B20C4"/>
    <w:rsid w:val="004B2654"/>
    <w:rsid w:val="004B2BD7"/>
    <w:rsid w:val="004E3B56"/>
    <w:rsid w:val="004E65CF"/>
    <w:rsid w:val="004E7AB4"/>
    <w:rsid w:val="00543890"/>
    <w:rsid w:val="005806C7"/>
    <w:rsid w:val="005852D5"/>
    <w:rsid w:val="0059059B"/>
    <w:rsid w:val="0059135A"/>
    <w:rsid w:val="005A5647"/>
    <w:rsid w:val="005D77AD"/>
    <w:rsid w:val="00600607"/>
    <w:rsid w:val="00653F28"/>
    <w:rsid w:val="00681929"/>
    <w:rsid w:val="006946C7"/>
    <w:rsid w:val="006D0880"/>
    <w:rsid w:val="006D3052"/>
    <w:rsid w:val="006E5FDB"/>
    <w:rsid w:val="006E71EE"/>
    <w:rsid w:val="00717DE7"/>
    <w:rsid w:val="0072369C"/>
    <w:rsid w:val="0075728E"/>
    <w:rsid w:val="007A1C04"/>
    <w:rsid w:val="007E795F"/>
    <w:rsid w:val="00803909"/>
    <w:rsid w:val="008178B6"/>
    <w:rsid w:val="00837801"/>
    <w:rsid w:val="0086456E"/>
    <w:rsid w:val="00877F9F"/>
    <w:rsid w:val="0088565C"/>
    <w:rsid w:val="008F3BA9"/>
    <w:rsid w:val="00921FCF"/>
    <w:rsid w:val="009D635C"/>
    <w:rsid w:val="00A1658D"/>
    <w:rsid w:val="00A26466"/>
    <w:rsid w:val="00A67D14"/>
    <w:rsid w:val="00A76B35"/>
    <w:rsid w:val="00AC1896"/>
    <w:rsid w:val="00B025D0"/>
    <w:rsid w:val="00B0481E"/>
    <w:rsid w:val="00B20BAE"/>
    <w:rsid w:val="00B4391F"/>
    <w:rsid w:val="00B5551A"/>
    <w:rsid w:val="00B80673"/>
    <w:rsid w:val="00BA212D"/>
    <w:rsid w:val="00BD3E0A"/>
    <w:rsid w:val="00C10E3B"/>
    <w:rsid w:val="00C26136"/>
    <w:rsid w:val="00C92982"/>
    <w:rsid w:val="00CA4EAB"/>
    <w:rsid w:val="00CD0C49"/>
    <w:rsid w:val="00CE240D"/>
    <w:rsid w:val="00CE2F03"/>
    <w:rsid w:val="00D0502B"/>
    <w:rsid w:val="00D1504F"/>
    <w:rsid w:val="00D94FEE"/>
    <w:rsid w:val="00E12386"/>
    <w:rsid w:val="00E1487F"/>
    <w:rsid w:val="00E222A5"/>
    <w:rsid w:val="00E572D8"/>
    <w:rsid w:val="00E6092C"/>
    <w:rsid w:val="00E72708"/>
    <w:rsid w:val="00E86137"/>
    <w:rsid w:val="00EA6FFE"/>
    <w:rsid w:val="00ED6A15"/>
    <w:rsid w:val="00F153B1"/>
    <w:rsid w:val="00F173D7"/>
    <w:rsid w:val="00F342CC"/>
    <w:rsid w:val="00F8633F"/>
    <w:rsid w:val="00F94C8F"/>
    <w:rsid w:val="00FD5EEB"/>
    <w:rsid w:val="00FF4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523524D8"/>
  <w15:docId w15:val="{562C08EB-D417-4C2C-A6F3-B687D9C4E4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0607"/>
    <w:pPr>
      <w:spacing w:after="40" w:line="276" w:lineRule="auto"/>
    </w:pPr>
    <w:rPr>
      <w:rFonts w:asciiTheme="minorHAnsi" w:hAnsiTheme="minorHAnsi"/>
      <w:sz w:val="18"/>
      <w:szCs w:val="24"/>
    </w:rPr>
  </w:style>
  <w:style w:type="paragraph" w:styleId="Heading1">
    <w:name w:val="heading 1"/>
    <w:basedOn w:val="Normal"/>
    <w:next w:val="Normal"/>
    <w:link w:val="Heading1Char"/>
    <w:qFormat/>
    <w:rsid w:val="0059135A"/>
    <w:pPr>
      <w:outlineLvl w:val="0"/>
    </w:pPr>
    <w:rPr>
      <w:rFonts w:asciiTheme="majorHAnsi" w:hAnsiTheme="majorHAnsi"/>
      <w:b/>
    </w:rPr>
  </w:style>
  <w:style w:type="paragraph" w:styleId="Heading2">
    <w:name w:val="heading 2"/>
    <w:basedOn w:val="Normal"/>
    <w:next w:val="Normal"/>
    <w:semiHidden/>
    <w:unhideWhenUsed/>
    <w:qFormat/>
    <w:rsid w:val="0010352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semiHidden/>
    <w:unhideWhenUsed/>
    <w:qFormat/>
    <w:rsid w:val="0010352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9135A"/>
    <w:rPr>
      <w:rFonts w:asciiTheme="majorHAnsi" w:hAnsiTheme="majorHAnsi"/>
      <w:b/>
      <w:sz w:val="18"/>
      <w:szCs w:val="24"/>
    </w:rPr>
  </w:style>
  <w:style w:type="paragraph" w:styleId="ListParagraph">
    <w:name w:val="List Paragraph"/>
    <w:basedOn w:val="Normal"/>
    <w:uiPriority w:val="34"/>
    <w:unhideWhenUsed/>
    <w:qFormat/>
    <w:rsid w:val="0059135A"/>
    <w:pPr>
      <w:numPr>
        <w:numId w:val="14"/>
      </w:numPr>
      <w:contextualSpacing/>
    </w:pPr>
  </w:style>
  <w:style w:type="character" w:styleId="PlaceholderText">
    <w:name w:val="Placeholder Text"/>
    <w:basedOn w:val="DefaultParagraphFont"/>
    <w:uiPriority w:val="99"/>
    <w:semiHidden/>
    <w:rsid w:val="00600607"/>
    <w:rPr>
      <w:color w:val="808080"/>
    </w:rPr>
  </w:style>
  <w:style w:type="paragraph" w:styleId="BalloonText">
    <w:name w:val="Balloon Text"/>
    <w:basedOn w:val="Normal"/>
    <w:semiHidden/>
    <w:rsid w:val="004E3B56"/>
    <w:rPr>
      <w:rFonts w:cs="Tahoma"/>
      <w:sz w:val="16"/>
      <w:szCs w:val="16"/>
    </w:rPr>
  </w:style>
  <w:style w:type="paragraph" w:customStyle="1" w:styleId="DateandTime">
    <w:name w:val="Date and Time"/>
    <w:basedOn w:val="Normal"/>
    <w:qFormat/>
    <w:rsid w:val="00600607"/>
    <w:pPr>
      <w:spacing w:after="480" w:line="300" w:lineRule="auto"/>
      <w:contextualSpacing/>
    </w:pPr>
  </w:style>
  <w:style w:type="paragraph" w:styleId="Title">
    <w:name w:val="Title"/>
    <w:basedOn w:val="Normal"/>
    <w:next w:val="Normal"/>
    <w:link w:val="TitleChar"/>
    <w:unhideWhenUsed/>
    <w:qFormat/>
    <w:rsid w:val="0059135A"/>
    <w:pPr>
      <w:spacing w:after="200"/>
      <w:jc w:val="right"/>
    </w:pPr>
    <w:rPr>
      <w:rFonts w:asciiTheme="majorHAnsi" w:hAnsiTheme="majorHAnsi"/>
      <w:b/>
      <w:color w:val="A6A6A6" w:themeColor="background1" w:themeShade="A6"/>
      <w:sz w:val="56"/>
      <w:szCs w:val="20"/>
    </w:rPr>
  </w:style>
  <w:style w:type="character" w:customStyle="1" w:styleId="TitleChar">
    <w:name w:val="Title Char"/>
    <w:basedOn w:val="DefaultParagraphFont"/>
    <w:link w:val="Title"/>
    <w:rsid w:val="0059135A"/>
    <w:rPr>
      <w:rFonts w:asciiTheme="majorHAnsi" w:hAnsiTheme="majorHAnsi"/>
      <w:b/>
      <w:color w:val="A6A6A6" w:themeColor="background1" w:themeShade="A6"/>
      <w:sz w:val="56"/>
    </w:rPr>
  </w:style>
  <w:style w:type="character" w:styleId="Hyperlink">
    <w:name w:val="Hyperlink"/>
    <w:basedOn w:val="DefaultParagraphFont"/>
    <w:unhideWhenUsed/>
    <w:rsid w:val="00E222A5"/>
    <w:rPr>
      <w:color w:val="0000FF" w:themeColor="hyperlink"/>
      <w:u w:val="single"/>
    </w:rPr>
  </w:style>
  <w:style w:type="paragraph" w:styleId="Header">
    <w:name w:val="header"/>
    <w:basedOn w:val="Normal"/>
    <w:link w:val="HeaderChar"/>
    <w:semiHidden/>
    <w:unhideWhenUsed/>
    <w:rsid w:val="00ED6A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semiHidden/>
    <w:rsid w:val="00ED6A15"/>
    <w:rPr>
      <w:rFonts w:asciiTheme="minorHAnsi" w:hAnsiTheme="minorHAnsi"/>
      <w:sz w:val="18"/>
      <w:szCs w:val="24"/>
    </w:rPr>
  </w:style>
  <w:style w:type="paragraph" w:styleId="Footer">
    <w:name w:val="footer"/>
    <w:basedOn w:val="Normal"/>
    <w:link w:val="FooterChar"/>
    <w:semiHidden/>
    <w:unhideWhenUsed/>
    <w:rsid w:val="00ED6A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semiHidden/>
    <w:rsid w:val="00ED6A15"/>
    <w:rPr>
      <w:rFonts w:asciiTheme="minorHAnsi" w:hAnsiTheme="minorHAnsi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4914934">
      <w:bodyDiv w:val="1"/>
      <w:marLeft w:val="0"/>
      <w:marRight w:val="0"/>
      <w:marTop w:val="0"/>
      <w:marBottom w:val="0"/>
      <w:divBdr>
        <w:top w:val="none" w:sz="0" w:space="16" w:color="auto"/>
        <w:left w:val="none" w:sz="0" w:space="25" w:color="auto"/>
        <w:bottom w:val="none" w:sz="0" w:space="0" w:color="auto"/>
        <w:right w:val="none" w:sz="0" w:space="0" w:color="auto"/>
      </w:divBdr>
      <w:divsChild>
        <w:div w:id="79864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oug\AppData\Roaming\Microsoft\Templates\ptaagenda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A6DFEEB44B894EBA86E457208DB708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C6BC1D-2861-4C1F-AE15-FBD14B0C4039}"/>
      </w:docPartPr>
      <w:docPartBody>
        <w:p w:rsidR="0012436F" w:rsidRDefault="00F94DF6">
          <w:pPr>
            <w:pStyle w:val="A6DFEEB44B894EBA86E457208DB70836"/>
          </w:pPr>
          <w:r>
            <w:t>[Click to select date]</w:t>
          </w:r>
        </w:p>
      </w:docPartBody>
    </w:docPart>
    <w:docPart>
      <w:docPartPr>
        <w:name w:val="6A89EE9ADFFC4896B6BC2EF020C762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B40ABB-319F-48E3-B823-81BA6133E991}"/>
      </w:docPartPr>
      <w:docPartBody>
        <w:p w:rsidR="0012436F" w:rsidRDefault="00F94DF6">
          <w:pPr>
            <w:pStyle w:val="6A89EE9ADFFC4896B6BC2EF020C762F4"/>
          </w:pPr>
          <w:r w:rsidRPr="004E3B56">
            <w:t>New Business</w:t>
          </w:r>
        </w:p>
      </w:docPartBody>
    </w:docPart>
    <w:docPart>
      <w:docPartPr>
        <w:name w:val="65673176C59740D7AF1F514315820B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FB1FCA-D357-4BCB-A7AA-FBEAA5C926B3}"/>
      </w:docPartPr>
      <w:docPartBody>
        <w:p w:rsidR="0012436F" w:rsidRDefault="00F94DF6">
          <w:pPr>
            <w:pStyle w:val="65673176C59740D7AF1F514315820B19"/>
          </w:pPr>
          <w:r w:rsidRPr="004E3B56">
            <w:t>Adjournment</w:t>
          </w:r>
          <w:r w:rsidRPr="00F17F9F">
            <w:rPr>
              <w:rStyle w:val="Placeholde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8255B9"/>
    <w:rsid w:val="00054C21"/>
    <w:rsid w:val="0012436F"/>
    <w:rsid w:val="001F5ABC"/>
    <w:rsid w:val="00490F4F"/>
    <w:rsid w:val="008255B9"/>
    <w:rsid w:val="00924861"/>
    <w:rsid w:val="009D4DAE"/>
    <w:rsid w:val="009E2B96"/>
    <w:rsid w:val="00C73DB4"/>
    <w:rsid w:val="00E1253C"/>
    <w:rsid w:val="00E70BD6"/>
    <w:rsid w:val="00F94DF6"/>
    <w:rsid w:val="00FB0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E2C9FAF5EF8454B97F28F57E30024A8">
    <w:name w:val="2E2C9FAF5EF8454B97F28F57E30024A8"/>
    <w:rsid w:val="0012436F"/>
  </w:style>
  <w:style w:type="paragraph" w:customStyle="1" w:styleId="A6DFEEB44B894EBA86E457208DB70836">
    <w:name w:val="A6DFEEB44B894EBA86E457208DB70836"/>
    <w:rsid w:val="0012436F"/>
  </w:style>
  <w:style w:type="paragraph" w:customStyle="1" w:styleId="8FFE159883E5413C95D524519211FBAF">
    <w:name w:val="8FFE159883E5413C95D524519211FBAF"/>
    <w:rsid w:val="0012436F"/>
  </w:style>
  <w:style w:type="paragraph" w:customStyle="1" w:styleId="0224A030E2E0486A8BB1E5C35B0A7864">
    <w:name w:val="0224A030E2E0486A8BB1E5C35B0A7864"/>
    <w:rsid w:val="0012436F"/>
  </w:style>
  <w:style w:type="paragraph" w:customStyle="1" w:styleId="F1E3731CCD5E446F8F93DC45EBB0390D">
    <w:name w:val="F1E3731CCD5E446F8F93DC45EBB0390D"/>
    <w:rsid w:val="0012436F"/>
  </w:style>
  <w:style w:type="character" w:styleId="PlaceholderText">
    <w:name w:val="Placeholder Text"/>
    <w:basedOn w:val="DefaultParagraphFont"/>
    <w:uiPriority w:val="99"/>
    <w:semiHidden/>
    <w:rsid w:val="00C73DB4"/>
    <w:rPr>
      <w:color w:val="808080"/>
    </w:rPr>
  </w:style>
  <w:style w:type="paragraph" w:customStyle="1" w:styleId="441E837C3E654960BEF1A6067C43C603">
    <w:name w:val="441E837C3E654960BEF1A6067C43C603"/>
    <w:rsid w:val="0012436F"/>
  </w:style>
  <w:style w:type="paragraph" w:customStyle="1" w:styleId="913D74F5077C431AAF49FDF13DA52043">
    <w:name w:val="913D74F5077C431AAF49FDF13DA52043"/>
    <w:rsid w:val="0012436F"/>
  </w:style>
  <w:style w:type="paragraph" w:customStyle="1" w:styleId="34124B3EFAA445929FE31D2EAEBE9DF9">
    <w:name w:val="34124B3EFAA445929FE31D2EAEBE9DF9"/>
    <w:rsid w:val="0012436F"/>
  </w:style>
  <w:style w:type="paragraph" w:customStyle="1" w:styleId="4FE7E955C560427A8FDD0E50E0939681">
    <w:name w:val="4FE7E955C560427A8FDD0E50E0939681"/>
    <w:rsid w:val="0012436F"/>
  </w:style>
  <w:style w:type="paragraph" w:customStyle="1" w:styleId="91B2C7D87DED4A7690CA95ACB3FD41CD">
    <w:name w:val="91B2C7D87DED4A7690CA95ACB3FD41CD"/>
    <w:rsid w:val="0012436F"/>
  </w:style>
  <w:style w:type="paragraph" w:customStyle="1" w:styleId="4F7BDAD42BA2444489849074572EB7F9">
    <w:name w:val="4F7BDAD42BA2444489849074572EB7F9"/>
    <w:rsid w:val="0012436F"/>
  </w:style>
  <w:style w:type="paragraph" w:customStyle="1" w:styleId="4014D3062BBA4A49B31194B16CC71E2A">
    <w:name w:val="4014D3062BBA4A49B31194B16CC71E2A"/>
    <w:rsid w:val="0012436F"/>
  </w:style>
  <w:style w:type="paragraph" w:customStyle="1" w:styleId="635A8C77F8B24BDD9894C5EFE19FD57D">
    <w:name w:val="635A8C77F8B24BDD9894C5EFE19FD57D"/>
    <w:rsid w:val="0012436F"/>
  </w:style>
  <w:style w:type="paragraph" w:customStyle="1" w:styleId="3413A1DADA784C689AD409B216837001">
    <w:name w:val="3413A1DADA784C689AD409B216837001"/>
    <w:rsid w:val="0012436F"/>
  </w:style>
  <w:style w:type="paragraph" w:customStyle="1" w:styleId="3E6112FE851644B3917990D5CFC4055C">
    <w:name w:val="3E6112FE851644B3917990D5CFC4055C"/>
    <w:rsid w:val="0012436F"/>
  </w:style>
  <w:style w:type="paragraph" w:customStyle="1" w:styleId="9B4EE2D5B73348FC97E47DEE100DDC9C">
    <w:name w:val="9B4EE2D5B73348FC97E47DEE100DDC9C"/>
    <w:rsid w:val="0012436F"/>
  </w:style>
  <w:style w:type="paragraph" w:customStyle="1" w:styleId="684CE9C242574FA7A19A42302AA0825F">
    <w:name w:val="684CE9C242574FA7A19A42302AA0825F"/>
    <w:rsid w:val="0012436F"/>
  </w:style>
  <w:style w:type="paragraph" w:customStyle="1" w:styleId="252F466C22414E26A79ABC5BCEEDADAB">
    <w:name w:val="252F466C22414E26A79ABC5BCEEDADAB"/>
    <w:rsid w:val="0012436F"/>
  </w:style>
  <w:style w:type="paragraph" w:customStyle="1" w:styleId="D33B492CAB9E4C85A8C76B088520A36D">
    <w:name w:val="D33B492CAB9E4C85A8C76B088520A36D"/>
    <w:rsid w:val="0012436F"/>
  </w:style>
  <w:style w:type="paragraph" w:customStyle="1" w:styleId="14068D1E63E2433AB6B00D89AB85081B">
    <w:name w:val="14068D1E63E2433AB6B00D89AB85081B"/>
    <w:rsid w:val="0012436F"/>
  </w:style>
  <w:style w:type="paragraph" w:customStyle="1" w:styleId="12421094A460445A9B2CE8246CE80CD0">
    <w:name w:val="12421094A460445A9B2CE8246CE80CD0"/>
    <w:rsid w:val="0012436F"/>
  </w:style>
  <w:style w:type="paragraph" w:customStyle="1" w:styleId="F1E2183983124FEEBECA2B848EF3BCF3">
    <w:name w:val="F1E2183983124FEEBECA2B848EF3BCF3"/>
    <w:rsid w:val="0012436F"/>
  </w:style>
  <w:style w:type="paragraph" w:customStyle="1" w:styleId="A4F0574547654074BDEBEA41D8FE3A71">
    <w:name w:val="A4F0574547654074BDEBEA41D8FE3A71"/>
    <w:rsid w:val="0012436F"/>
  </w:style>
  <w:style w:type="paragraph" w:customStyle="1" w:styleId="0B7C0A4BE6C441D892CF2BA3B8FC6201">
    <w:name w:val="0B7C0A4BE6C441D892CF2BA3B8FC6201"/>
    <w:rsid w:val="0012436F"/>
  </w:style>
  <w:style w:type="paragraph" w:customStyle="1" w:styleId="C3B00E5E9C764E1ABD63005F05432EF9">
    <w:name w:val="C3B00E5E9C764E1ABD63005F05432EF9"/>
    <w:rsid w:val="0012436F"/>
  </w:style>
  <w:style w:type="paragraph" w:customStyle="1" w:styleId="126CED87625C4904823CCA00946C8F11">
    <w:name w:val="126CED87625C4904823CCA00946C8F11"/>
    <w:rsid w:val="0012436F"/>
  </w:style>
  <w:style w:type="paragraph" w:customStyle="1" w:styleId="6A89EE9ADFFC4896B6BC2EF020C762F4">
    <w:name w:val="6A89EE9ADFFC4896B6BC2EF020C762F4"/>
    <w:rsid w:val="0012436F"/>
  </w:style>
  <w:style w:type="paragraph" w:customStyle="1" w:styleId="92C82C53FE714DC3B7BBDA914EE7657E">
    <w:name w:val="92C82C53FE714DC3B7BBDA914EE7657E"/>
    <w:rsid w:val="0012436F"/>
  </w:style>
  <w:style w:type="paragraph" w:customStyle="1" w:styleId="08927F60032B48D995465BBFCF946F8E">
    <w:name w:val="08927F60032B48D995465BBFCF946F8E"/>
    <w:rsid w:val="0012436F"/>
  </w:style>
  <w:style w:type="paragraph" w:customStyle="1" w:styleId="07A232631BD9483299AE122DD2BA4EE7">
    <w:name w:val="07A232631BD9483299AE122DD2BA4EE7"/>
    <w:rsid w:val="0012436F"/>
  </w:style>
  <w:style w:type="paragraph" w:customStyle="1" w:styleId="E213198CAE6D4445899BFC87E39D0C99">
    <w:name w:val="E213198CAE6D4445899BFC87E39D0C99"/>
    <w:rsid w:val="0012436F"/>
  </w:style>
  <w:style w:type="paragraph" w:customStyle="1" w:styleId="99583F4AB9CA4AC580F5B3447413B2A9">
    <w:name w:val="99583F4AB9CA4AC580F5B3447413B2A9"/>
    <w:rsid w:val="0012436F"/>
  </w:style>
  <w:style w:type="paragraph" w:customStyle="1" w:styleId="F3D31033D32D48C498F1B5DBF60F4628">
    <w:name w:val="F3D31033D32D48C498F1B5DBF60F4628"/>
    <w:rsid w:val="0012436F"/>
  </w:style>
  <w:style w:type="paragraph" w:customStyle="1" w:styleId="BBE140183B524C12B4313CC3A9BAE8D4">
    <w:name w:val="BBE140183B524C12B4313CC3A9BAE8D4"/>
    <w:rsid w:val="0012436F"/>
  </w:style>
  <w:style w:type="paragraph" w:customStyle="1" w:styleId="9E0DF1B3E7DD469A86AC7A35F1201505">
    <w:name w:val="9E0DF1B3E7DD469A86AC7A35F1201505"/>
    <w:rsid w:val="0012436F"/>
  </w:style>
  <w:style w:type="paragraph" w:customStyle="1" w:styleId="BE880ABEB15143EA81396CCD04F8ACD3">
    <w:name w:val="BE880ABEB15143EA81396CCD04F8ACD3"/>
    <w:rsid w:val="0012436F"/>
  </w:style>
  <w:style w:type="paragraph" w:customStyle="1" w:styleId="410430D2573B46DE847C4D81183A8095">
    <w:name w:val="410430D2573B46DE847C4D81183A8095"/>
    <w:rsid w:val="0012436F"/>
  </w:style>
  <w:style w:type="paragraph" w:customStyle="1" w:styleId="3D904FFC81A744058CF2A0E77F758C3D">
    <w:name w:val="3D904FFC81A744058CF2A0E77F758C3D"/>
    <w:rsid w:val="0012436F"/>
  </w:style>
  <w:style w:type="paragraph" w:customStyle="1" w:styleId="F9330A376CEB4E4B8AF6AB39A1ED5970">
    <w:name w:val="F9330A376CEB4E4B8AF6AB39A1ED5970"/>
    <w:rsid w:val="0012436F"/>
  </w:style>
  <w:style w:type="paragraph" w:customStyle="1" w:styleId="6CD9AF832078469892B7C9DB2BB70DC8">
    <w:name w:val="6CD9AF832078469892B7C9DB2BB70DC8"/>
    <w:rsid w:val="0012436F"/>
  </w:style>
  <w:style w:type="paragraph" w:customStyle="1" w:styleId="65673176C59740D7AF1F514315820B19">
    <w:name w:val="65673176C59740D7AF1F514315820B19"/>
    <w:rsid w:val="0012436F"/>
  </w:style>
  <w:style w:type="paragraph" w:customStyle="1" w:styleId="BF4B014426474DF8A4B9EFF2971803BA">
    <w:name w:val="BF4B014426474DF8A4B9EFF2971803BA"/>
    <w:rsid w:val="0012436F"/>
  </w:style>
  <w:style w:type="paragraph" w:customStyle="1" w:styleId="CEB850F1935B4D759012655469FB7900">
    <w:name w:val="CEB850F1935B4D759012655469FB7900"/>
    <w:rsid w:val="008255B9"/>
  </w:style>
  <w:style w:type="paragraph" w:customStyle="1" w:styleId="80B3B57BFD504BD0B0B6E870ECFB0009">
    <w:name w:val="80B3B57BFD504BD0B0B6E870ECFB0009"/>
    <w:rsid w:val="008255B9"/>
  </w:style>
  <w:style w:type="paragraph" w:customStyle="1" w:styleId="BA72249FC6F34068ACEE15ACAC96751C">
    <w:name w:val="BA72249FC6F34068ACEE15ACAC96751C"/>
    <w:rsid w:val="008255B9"/>
  </w:style>
  <w:style w:type="paragraph" w:customStyle="1" w:styleId="1F26DB408690441E9F656B6363A418F0">
    <w:name w:val="1F26DB408690441E9F656B6363A418F0"/>
    <w:rsid w:val="008255B9"/>
  </w:style>
  <w:style w:type="paragraph" w:customStyle="1" w:styleId="EACAEC9E38D04C1D922A9CBCDA16259E">
    <w:name w:val="EACAEC9E38D04C1D922A9CBCDA16259E"/>
    <w:rsid w:val="008255B9"/>
  </w:style>
  <w:style w:type="paragraph" w:customStyle="1" w:styleId="2B1518D8C0A74B77A568D331C0693736">
    <w:name w:val="2B1518D8C0A74B77A568D331C0693736"/>
    <w:rsid w:val="008255B9"/>
  </w:style>
  <w:style w:type="paragraph" w:customStyle="1" w:styleId="7DB8DAAA1BDB49279869E87827D5C85D">
    <w:name w:val="7DB8DAAA1BDB49279869E87827D5C85D"/>
    <w:rsid w:val="00C73DB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5620A199-EFFC-4648-A562-60FFCE22289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ptaagenda.dotx</Template>
  <TotalTime>1</TotalTime>
  <Pages>2</Pages>
  <Words>316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PTA agenda</vt:lpstr>
    </vt:vector>
  </TitlesOfParts>
  <Company>Exelon Corp</Company>
  <LinksUpToDate>false</LinksUpToDate>
  <CharactersWithSpaces>2118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PTA agenda</dc:title>
  <dc:creator>Doug</dc:creator>
  <cp:lastModifiedBy>Blakeley, Doug</cp:lastModifiedBy>
  <cp:revision>2</cp:revision>
  <cp:lastPrinted>2017-03-17T18:30:00Z</cp:lastPrinted>
  <dcterms:created xsi:type="dcterms:W3CDTF">2018-04-30T21:17:00Z</dcterms:created>
  <dcterms:modified xsi:type="dcterms:W3CDTF">2018-04-30T21:17:00Z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TC010318681033</vt:lpwstr>
  </property>
</Properties>
</file>